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9FA27" w14:textId="4DC69CDE" w:rsidR="00FD661B" w:rsidRDefault="00FD661B" w:rsidP="00241152">
      <w:pPr>
        <w:spacing w:beforeAutospacing="1" w:afterAutospacing="1"/>
        <w:rPr>
          <w:rStyle w:val="normaltextrun"/>
          <w:rFonts w:ascii="Calibri" w:eastAsia="Calibri" w:hAnsi="Calibri" w:cs="Calibri"/>
          <w:b/>
          <w:color w:val="000000" w:themeColor="text1"/>
          <w:sz w:val="28"/>
          <w:szCs w:val="28"/>
        </w:rPr>
      </w:pPr>
      <w:r>
        <w:rPr>
          <w:rStyle w:val="normaltextrun"/>
          <w:rFonts w:ascii="Calibri" w:eastAsia="Calibri" w:hAnsi="Calibri" w:cs="Calibri"/>
          <w:b/>
          <w:color w:val="000000" w:themeColor="text1"/>
          <w:sz w:val="28"/>
          <w:szCs w:val="28"/>
        </w:rPr>
        <w:t>Names</w:t>
      </w:r>
      <w:r w:rsidR="00B412D2">
        <w:rPr>
          <w:rStyle w:val="normaltextrun"/>
          <w:rFonts w:ascii="Calibri" w:eastAsia="Calibri" w:hAnsi="Calibri" w:cs="Calibri"/>
          <w:b/>
          <w:color w:val="000000" w:themeColor="text1"/>
          <w:sz w:val="28"/>
          <w:szCs w:val="28"/>
        </w:rPr>
        <w:t xml:space="preserve">, </w:t>
      </w:r>
      <w:r>
        <w:rPr>
          <w:rStyle w:val="normaltextrun"/>
          <w:rFonts w:ascii="Calibri" w:eastAsia="Calibri" w:hAnsi="Calibri" w:cs="Calibri"/>
          <w:b/>
          <w:color w:val="000000" w:themeColor="text1"/>
          <w:sz w:val="28"/>
          <w:szCs w:val="28"/>
        </w:rPr>
        <w:t>job titles</w:t>
      </w:r>
      <w:r w:rsidR="00B412D2">
        <w:rPr>
          <w:rStyle w:val="normaltextrun"/>
          <w:rFonts w:ascii="Calibri" w:eastAsia="Calibri" w:hAnsi="Calibri" w:cs="Calibri"/>
          <w:b/>
          <w:color w:val="000000" w:themeColor="text1"/>
          <w:sz w:val="28"/>
          <w:szCs w:val="28"/>
        </w:rPr>
        <w:t xml:space="preserve"> and email addresses</w:t>
      </w:r>
      <w:r>
        <w:rPr>
          <w:rStyle w:val="normaltextrun"/>
          <w:rFonts w:ascii="Calibri" w:eastAsia="Calibri" w:hAnsi="Calibri" w:cs="Calibri"/>
          <w:b/>
          <w:color w:val="000000" w:themeColor="text1"/>
          <w:sz w:val="28"/>
          <w:szCs w:val="28"/>
        </w:rPr>
        <w:t xml:space="preserve">: </w:t>
      </w:r>
    </w:p>
    <w:p w14:paraId="3A29C13E" w14:textId="7996BC5D" w:rsidR="00FD661B" w:rsidRPr="0035420C" w:rsidRDefault="00FD661B" w:rsidP="00FD661B">
      <w:pPr>
        <w:pStyle w:val="ListParagraph"/>
        <w:rPr>
          <w:rStyle w:val="normaltextrun"/>
          <w:rFonts w:ascii="Calibri" w:eastAsia="Calibri" w:hAnsi="Calibri" w:cs="Calibri"/>
          <w:bCs/>
          <w:color w:val="000000" w:themeColor="text1"/>
          <w:sz w:val="28"/>
          <w:szCs w:val="28"/>
        </w:rPr>
      </w:pPr>
      <w:r w:rsidRPr="0035420C">
        <w:rPr>
          <w:rStyle w:val="normaltextrun"/>
          <w:rFonts w:ascii="Calibri" w:eastAsia="Calibri" w:hAnsi="Calibri" w:cs="Calibri"/>
          <w:bCs/>
          <w:color w:val="000000" w:themeColor="text1"/>
          <w:sz w:val="28"/>
          <w:szCs w:val="28"/>
        </w:rPr>
        <w:t>Joseph Elliott, Senior Analyst</w:t>
      </w:r>
      <w:r w:rsidR="008E2B91" w:rsidRPr="0035420C">
        <w:rPr>
          <w:rStyle w:val="normaltextrun"/>
          <w:rFonts w:ascii="Calibri" w:eastAsia="Calibri" w:hAnsi="Calibri" w:cs="Calibri"/>
          <w:bCs/>
          <w:color w:val="000000" w:themeColor="text1"/>
          <w:sz w:val="28"/>
          <w:szCs w:val="28"/>
        </w:rPr>
        <w:t>, joseph.elliott@jrf.org.uk</w:t>
      </w:r>
    </w:p>
    <w:p w14:paraId="23FA30F4" w14:textId="6B47FAA5" w:rsidR="00FD661B" w:rsidRPr="0035420C" w:rsidRDefault="00FD661B" w:rsidP="00FD661B">
      <w:pPr>
        <w:pStyle w:val="ListParagraph"/>
        <w:rPr>
          <w:rStyle w:val="normaltextrun"/>
          <w:rFonts w:ascii="Calibri" w:eastAsia="Calibri" w:hAnsi="Calibri" w:cs="Calibri"/>
          <w:bCs/>
          <w:color w:val="000000" w:themeColor="text1"/>
          <w:sz w:val="28"/>
          <w:szCs w:val="28"/>
        </w:rPr>
      </w:pPr>
      <w:r w:rsidRPr="0035420C">
        <w:rPr>
          <w:rStyle w:val="normaltextrun"/>
          <w:rFonts w:ascii="Calibri" w:eastAsia="Calibri" w:hAnsi="Calibri" w:cs="Calibri"/>
          <w:bCs/>
          <w:color w:val="000000" w:themeColor="text1"/>
          <w:sz w:val="28"/>
          <w:szCs w:val="28"/>
        </w:rPr>
        <w:t>Rachelle Earwaker, Senior Economist</w:t>
      </w:r>
      <w:r w:rsidR="008E2B91" w:rsidRPr="0035420C">
        <w:rPr>
          <w:rStyle w:val="normaltextrun"/>
          <w:rFonts w:ascii="Calibri" w:eastAsia="Calibri" w:hAnsi="Calibri" w:cs="Calibri"/>
          <w:bCs/>
          <w:color w:val="000000" w:themeColor="text1"/>
          <w:sz w:val="28"/>
          <w:szCs w:val="28"/>
        </w:rPr>
        <w:t>, Rachelle.earwaker@jrf.org.uk</w:t>
      </w:r>
    </w:p>
    <w:p w14:paraId="47BDD96A" w14:textId="2EA8C43D" w:rsidR="00FD661B" w:rsidRDefault="00FD661B" w:rsidP="00FD661B">
      <w:pPr>
        <w:rPr>
          <w:rStyle w:val="normaltextrun"/>
          <w:rFonts w:ascii="Calibri" w:eastAsia="Calibri" w:hAnsi="Calibri" w:cs="Calibri"/>
          <w:b/>
          <w:color w:val="000000" w:themeColor="text1"/>
          <w:sz w:val="28"/>
          <w:szCs w:val="28"/>
        </w:rPr>
      </w:pPr>
      <w:r>
        <w:rPr>
          <w:rStyle w:val="normaltextrun"/>
          <w:rFonts w:ascii="Calibri" w:eastAsia="Calibri" w:hAnsi="Calibri" w:cs="Calibri"/>
          <w:b/>
          <w:color w:val="000000" w:themeColor="text1"/>
          <w:sz w:val="28"/>
          <w:szCs w:val="28"/>
        </w:rPr>
        <w:t xml:space="preserve">Institutional affiliation: </w:t>
      </w:r>
      <w:r w:rsidRPr="0035420C">
        <w:rPr>
          <w:rStyle w:val="normaltextrun"/>
          <w:rFonts w:ascii="Calibri" w:eastAsia="Calibri" w:hAnsi="Calibri" w:cs="Calibri"/>
          <w:bCs/>
          <w:color w:val="000000" w:themeColor="text1"/>
          <w:sz w:val="28"/>
          <w:szCs w:val="28"/>
        </w:rPr>
        <w:t>Joseph Rowntree Foundation</w:t>
      </w:r>
    </w:p>
    <w:p w14:paraId="744A9246" w14:textId="77777777" w:rsidR="008E2B91" w:rsidRDefault="008E2B91" w:rsidP="00FD661B">
      <w:pPr>
        <w:rPr>
          <w:rStyle w:val="normaltextrun"/>
          <w:rFonts w:ascii="Calibri" w:eastAsia="Calibri" w:hAnsi="Calibri" w:cs="Calibri"/>
          <w:b/>
          <w:color w:val="000000" w:themeColor="text1"/>
          <w:sz w:val="28"/>
          <w:szCs w:val="28"/>
        </w:rPr>
      </w:pPr>
    </w:p>
    <w:p w14:paraId="5EBF09DD" w14:textId="5EE3925E" w:rsidR="00FD661B" w:rsidRDefault="00D57D01" w:rsidP="00FD661B">
      <w:pPr>
        <w:rPr>
          <w:rStyle w:val="normaltextrun"/>
          <w:rFonts w:ascii="Calibri" w:eastAsia="Calibri" w:hAnsi="Calibri" w:cs="Calibri"/>
          <w:bCs/>
          <w:color w:val="000000" w:themeColor="text1"/>
          <w:sz w:val="28"/>
          <w:szCs w:val="28"/>
        </w:rPr>
      </w:pPr>
      <w:r>
        <w:rPr>
          <w:rStyle w:val="normaltextrun"/>
          <w:rFonts w:ascii="Calibri" w:eastAsia="Calibri" w:hAnsi="Calibri" w:cs="Calibri"/>
          <w:b/>
          <w:color w:val="000000" w:themeColor="text1"/>
          <w:sz w:val="28"/>
          <w:szCs w:val="28"/>
        </w:rPr>
        <w:t xml:space="preserve">Title: </w:t>
      </w:r>
      <w:r w:rsidRPr="0035420C">
        <w:rPr>
          <w:rStyle w:val="normaltextrun"/>
          <w:rFonts w:ascii="Calibri" w:eastAsia="Calibri" w:hAnsi="Calibri" w:cs="Calibri"/>
          <w:bCs/>
          <w:color w:val="000000" w:themeColor="text1"/>
          <w:sz w:val="28"/>
          <w:szCs w:val="28"/>
        </w:rPr>
        <w:t>Renters on low incomes face a policy black hole: homes for social rent are the answer</w:t>
      </w:r>
    </w:p>
    <w:p w14:paraId="4DB03219" w14:textId="77777777" w:rsidR="00E55B30" w:rsidRDefault="00E55B30" w:rsidP="00FD661B">
      <w:pPr>
        <w:rPr>
          <w:rStyle w:val="normaltextrun"/>
          <w:rFonts w:ascii="Calibri" w:eastAsia="Calibri" w:hAnsi="Calibri" w:cs="Calibri"/>
          <w:bCs/>
          <w:color w:val="000000" w:themeColor="text1"/>
          <w:sz w:val="28"/>
          <w:szCs w:val="28"/>
        </w:rPr>
      </w:pPr>
    </w:p>
    <w:p w14:paraId="3691D5F3" w14:textId="77777777" w:rsidR="00E55B30" w:rsidRPr="00E55B30" w:rsidRDefault="00E55B30" w:rsidP="00E55B30">
      <w:pPr>
        <w:rPr>
          <w:rStyle w:val="normaltextrun"/>
          <w:rFonts w:ascii="Calibri" w:eastAsia="Calibri" w:hAnsi="Calibri" w:cs="Calibri"/>
          <w:bCs/>
          <w:color w:val="000000" w:themeColor="text1"/>
          <w:sz w:val="28"/>
          <w:szCs w:val="28"/>
        </w:rPr>
      </w:pPr>
      <w:r>
        <w:rPr>
          <w:rStyle w:val="normaltextrun"/>
          <w:rFonts w:ascii="Calibri" w:eastAsia="Calibri" w:hAnsi="Calibri" w:cs="Calibri"/>
          <w:b/>
          <w:color w:val="000000" w:themeColor="text1"/>
          <w:sz w:val="28"/>
          <w:szCs w:val="28"/>
        </w:rPr>
        <w:t xml:space="preserve">Abstract: </w:t>
      </w:r>
      <w:r w:rsidRPr="00E55B30">
        <w:rPr>
          <w:rStyle w:val="normaltextrun"/>
          <w:rFonts w:ascii="Calibri" w:eastAsia="Calibri" w:hAnsi="Calibri" w:cs="Calibri"/>
          <w:bCs/>
          <w:color w:val="000000" w:themeColor="text1"/>
          <w:sz w:val="28"/>
          <w:szCs w:val="28"/>
        </w:rPr>
        <w:t xml:space="preserve">This briefing analyses the large number of households on low incomes paying rents they cannot afford in the private rented sector. It provides new analysis on the depth and geographical spread of this problem and examines the Government’s policy response, which is not currently succeeding either in making renting more affordable or in making homeownership accessible to this group. </w:t>
      </w:r>
    </w:p>
    <w:p w14:paraId="13C99E60" w14:textId="77777777" w:rsidR="00E55B30" w:rsidRPr="00E55B30" w:rsidRDefault="00E55B30" w:rsidP="00E55B30">
      <w:pPr>
        <w:rPr>
          <w:rStyle w:val="normaltextrun"/>
          <w:rFonts w:ascii="Calibri" w:eastAsia="Calibri" w:hAnsi="Calibri" w:cs="Calibri"/>
          <w:bCs/>
          <w:color w:val="000000" w:themeColor="text1"/>
          <w:sz w:val="28"/>
          <w:szCs w:val="28"/>
        </w:rPr>
      </w:pPr>
    </w:p>
    <w:p w14:paraId="4B41CFCD" w14:textId="38CD8D36" w:rsidR="00E55B30" w:rsidRPr="00E55B30" w:rsidRDefault="00E55B30" w:rsidP="00E55B30">
      <w:pPr>
        <w:rPr>
          <w:rStyle w:val="normaltextrun"/>
          <w:rFonts w:ascii="Calibri" w:eastAsia="Calibri" w:hAnsi="Calibri" w:cs="Calibri"/>
          <w:bCs/>
          <w:color w:val="000000" w:themeColor="text1"/>
          <w:sz w:val="28"/>
          <w:szCs w:val="28"/>
        </w:rPr>
      </w:pPr>
      <w:r w:rsidRPr="00E55B30">
        <w:rPr>
          <w:rStyle w:val="normaltextrun"/>
          <w:rFonts w:ascii="Calibri" w:eastAsia="Calibri" w:hAnsi="Calibri" w:cs="Calibri"/>
          <w:bCs/>
          <w:color w:val="000000" w:themeColor="text1"/>
          <w:sz w:val="28"/>
          <w:szCs w:val="28"/>
        </w:rPr>
        <w:t>It shows why significantly increasing the supply of homes for social rent is the solution – 90,000 a year for the next 15 years – and sets out the level of investment the Government should commit to at this autumn’s Comprehensive Spending Review to deliver them.</w:t>
      </w:r>
    </w:p>
    <w:p w14:paraId="7FEEAEA2" w14:textId="77777777" w:rsidR="0035420C" w:rsidRDefault="0035420C" w:rsidP="00FD661B">
      <w:pPr>
        <w:rPr>
          <w:rStyle w:val="normaltextrun"/>
          <w:rFonts w:ascii="Calibri" w:eastAsia="Calibri" w:hAnsi="Calibri" w:cs="Calibri"/>
          <w:b/>
          <w:color w:val="000000" w:themeColor="text1"/>
          <w:sz w:val="28"/>
          <w:szCs w:val="28"/>
        </w:rPr>
      </w:pPr>
    </w:p>
    <w:p w14:paraId="64ED3094" w14:textId="27E487F8" w:rsidR="00D57D01" w:rsidRDefault="00D57D01" w:rsidP="00FD661B">
      <w:pPr>
        <w:rPr>
          <w:rStyle w:val="normaltextrun"/>
          <w:rFonts w:ascii="Calibri" w:eastAsia="Calibri" w:hAnsi="Calibri" w:cs="Calibri"/>
          <w:bCs/>
          <w:color w:val="000000" w:themeColor="text1"/>
          <w:sz w:val="28"/>
          <w:szCs w:val="28"/>
        </w:rPr>
      </w:pPr>
      <w:r>
        <w:rPr>
          <w:rStyle w:val="normaltextrun"/>
          <w:rFonts w:ascii="Calibri" w:eastAsia="Calibri" w:hAnsi="Calibri" w:cs="Calibri"/>
          <w:b/>
          <w:color w:val="000000" w:themeColor="text1"/>
          <w:sz w:val="28"/>
          <w:szCs w:val="28"/>
        </w:rPr>
        <w:t xml:space="preserve">Word count: </w:t>
      </w:r>
      <w:r w:rsidRPr="0035420C">
        <w:rPr>
          <w:rStyle w:val="normaltextrun"/>
          <w:rFonts w:ascii="Calibri" w:eastAsia="Calibri" w:hAnsi="Calibri" w:cs="Calibri"/>
          <w:bCs/>
          <w:color w:val="000000" w:themeColor="text1"/>
          <w:sz w:val="28"/>
          <w:szCs w:val="28"/>
        </w:rPr>
        <w:t>7,000</w:t>
      </w:r>
      <w:r w:rsidR="0035420C">
        <w:rPr>
          <w:rStyle w:val="normaltextrun"/>
          <w:rFonts w:ascii="Calibri" w:eastAsia="Calibri" w:hAnsi="Calibri" w:cs="Calibri"/>
          <w:bCs/>
          <w:color w:val="000000" w:themeColor="text1"/>
          <w:sz w:val="28"/>
          <w:szCs w:val="28"/>
        </w:rPr>
        <w:t xml:space="preserve"> (excl. references and methodology note – see attached)</w:t>
      </w:r>
    </w:p>
    <w:p w14:paraId="2BC719EC" w14:textId="77777777" w:rsidR="0035420C" w:rsidRDefault="0035420C" w:rsidP="00FD661B">
      <w:pPr>
        <w:rPr>
          <w:rStyle w:val="normaltextrun"/>
          <w:rFonts w:ascii="Calibri" w:eastAsia="Calibri" w:hAnsi="Calibri" w:cs="Calibri"/>
          <w:bCs/>
          <w:color w:val="000000" w:themeColor="text1"/>
          <w:sz w:val="28"/>
          <w:szCs w:val="28"/>
        </w:rPr>
      </w:pPr>
    </w:p>
    <w:p w14:paraId="22D2CC0A" w14:textId="77777777" w:rsidR="0035420C" w:rsidRDefault="0035420C" w:rsidP="00FD661B">
      <w:pPr>
        <w:rPr>
          <w:rStyle w:val="normaltextrun"/>
          <w:rFonts w:ascii="Calibri" w:eastAsia="Calibri" w:hAnsi="Calibri" w:cs="Calibri"/>
          <w:bCs/>
          <w:color w:val="000000" w:themeColor="text1"/>
          <w:sz w:val="28"/>
          <w:szCs w:val="28"/>
        </w:rPr>
      </w:pPr>
    </w:p>
    <w:p w14:paraId="56B915D4" w14:textId="77777777" w:rsidR="0035420C" w:rsidRPr="00FD661B" w:rsidRDefault="0035420C" w:rsidP="00FD661B">
      <w:pPr>
        <w:rPr>
          <w:rStyle w:val="normaltextrun"/>
          <w:rFonts w:ascii="Calibri" w:eastAsia="Calibri" w:hAnsi="Calibri" w:cs="Calibri"/>
          <w:b/>
          <w:color w:val="000000" w:themeColor="text1"/>
          <w:sz w:val="28"/>
          <w:szCs w:val="28"/>
        </w:rPr>
      </w:pPr>
    </w:p>
    <w:p w14:paraId="627F61F7" w14:textId="77777777" w:rsidR="00FD661B" w:rsidRDefault="00FD661B" w:rsidP="00FD661B">
      <w:pPr>
        <w:spacing w:beforeAutospacing="1" w:afterAutospacing="1"/>
        <w:ind w:left="360" w:hanging="360"/>
        <w:rPr>
          <w:rStyle w:val="normaltextrun"/>
          <w:rFonts w:ascii="Calibri" w:eastAsia="Calibri" w:hAnsi="Calibri" w:cs="Calibri"/>
          <w:b/>
          <w:color w:val="000000" w:themeColor="text1"/>
          <w:sz w:val="28"/>
          <w:szCs w:val="28"/>
        </w:rPr>
      </w:pPr>
    </w:p>
    <w:p w14:paraId="7D864B0D" w14:textId="77777777" w:rsidR="00FD661B" w:rsidRPr="00FD661B" w:rsidRDefault="00FD661B" w:rsidP="00FD661B">
      <w:pPr>
        <w:pStyle w:val="Introduction"/>
      </w:pPr>
    </w:p>
    <w:p w14:paraId="2D383252" w14:textId="77777777" w:rsidR="006B3808" w:rsidRDefault="006B3808">
      <w:pPr>
        <w:spacing w:after="200" w:line="276" w:lineRule="auto"/>
        <w:rPr>
          <w:rFonts w:eastAsiaTheme="majorEastAsia"/>
          <w:b/>
          <w:color w:val="CE0058"/>
          <w:spacing w:val="5"/>
          <w:kern w:val="28"/>
          <w:sz w:val="64"/>
          <w:szCs w:val="64"/>
        </w:rPr>
      </w:pPr>
      <w:r>
        <w:br w:type="page"/>
      </w:r>
    </w:p>
    <w:p w14:paraId="50D03595" w14:textId="12FA73C6" w:rsidR="00883AC1" w:rsidRPr="00883AC1" w:rsidRDefault="4D86825B" w:rsidP="00692DAE">
      <w:pPr>
        <w:pStyle w:val="Title"/>
      </w:pPr>
      <w:r>
        <w:lastRenderedPageBreak/>
        <w:t xml:space="preserve">Renters </w:t>
      </w:r>
      <w:r w:rsidR="007B661E">
        <w:t>on low incomes face a policy black hole</w:t>
      </w:r>
      <w:r>
        <w:t>: homes for social rent are the answer</w:t>
      </w:r>
    </w:p>
    <w:p w14:paraId="51178FB1" w14:textId="0FDAF3C3" w:rsidR="00656B26" w:rsidRDefault="27DE167C" w:rsidP="00FE7077">
      <w:pPr>
        <w:rPr>
          <w:rStyle w:val="eop"/>
          <w:rFonts w:ascii="Calibri" w:eastAsia="Calibri" w:hAnsi="Calibri" w:cs="Calibri"/>
          <w:color w:val="000000" w:themeColor="text1"/>
        </w:rPr>
      </w:pPr>
      <w:r w:rsidRPr="61809047">
        <w:rPr>
          <w:rStyle w:val="eop"/>
          <w:rFonts w:ascii="Calibri" w:eastAsia="Calibri" w:hAnsi="Calibri" w:cs="Calibri"/>
          <w:color w:val="000000" w:themeColor="text1"/>
        </w:rPr>
        <w:t xml:space="preserve">This briefing analyses the large number of households on low incomes paying rents they cannot afford in the private rented sector. It provides new analysis on the depth and geographical spread of this problem and examines the </w:t>
      </w:r>
      <w:r w:rsidR="0076109D">
        <w:rPr>
          <w:rStyle w:val="eop"/>
          <w:rFonts w:ascii="Calibri" w:eastAsia="Calibri" w:hAnsi="Calibri" w:cs="Calibri"/>
          <w:color w:val="000000" w:themeColor="text1"/>
        </w:rPr>
        <w:t>G</w:t>
      </w:r>
      <w:r w:rsidR="009D6B8A" w:rsidRPr="61809047">
        <w:rPr>
          <w:rStyle w:val="eop"/>
          <w:rFonts w:ascii="Calibri" w:eastAsia="Calibri" w:hAnsi="Calibri" w:cs="Calibri"/>
          <w:color w:val="000000" w:themeColor="text1"/>
        </w:rPr>
        <w:t xml:space="preserve">overnment’s </w:t>
      </w:r>
      <w:r w:rsidRPr="61809047">
        <w:rPr>
          <w:rStyle w:val="eop"/>
          <w:rFonts w:ascii="Calibri" w:eastAsia="Calibri" w:hAnsi="Calibri" w:cs="Calibri"/>
          <w:color w:val="000000" w:themeColor="text1"/>
        </w:rPr>
        <w:t xml:space="preserve">policy response, which is not currently succeeding either in making renting more affordable or in making homeownership accessible to this group. </w:t>
      </w:r>
    </w:p>
    <w:p w14:paraId="121CB8F8" w14:textId="77777777" w:rsidR="00656B26" w:rsidRDefault="00656B26" w:rsidP="00FE7077">
      <w:pPr>
        <w:rPr>
          <w:rStyle w:val="eop"/>
          <w:rFonts w:ascii="Calibri" w:eastAsia="Calibri" w:hAnsi="Calibri" w:cs="Calibri"/>
          <w:color w:val="000000" w:themeColor="text1"/>
        </w:rPr>
      </w:pPr>
    </w:p>
    <w:p w14:paraId="02808D5C" w14:textId="6AB991D5" w:rsidR="00423F7D" w:rsidRPr="001D5F68" w:rsidRDefault="27DE167C" w:rsidP="00FE7077">
      <w:pPr>
        <w:rPr>
          <w:rFonts w:ascii="Calibri" w:eastAsia="Calibri" w:hAnsi="Calibri" w:cs="Calibri"/>
          <w:b/>
          <w:color w:val="000000" w:themeColor="text1"/>
        </w:rPr>
      </w:pPr>
      <w:r w:rsidRPr="61809047">
        <w:rPr>
          <w:rStyle w:val="eop"/>
          <w:rFonts w:ascii="Calibri" w:eastAsia="Calibri" w:hAnsi="Calibri" w:cs="Calibri"/>
          <w:color w:val="000000" w:themeColor="text1"/>
        </w:rPr>
        <w:t>It shows why significantly increasing the supply of homes for social rent is the solution</w:t>
      </w:r>
      <w:r w:rsidR="008E55F3">
        <w:rPr>
          <w:rStyle w:val="eop"/>
          <w:rFonts w:ascii="Calibri" w:eastAsia="Calibri" w:hAnsi="Calibri" w:cs="Calibri"/>
          <w:color w:val="000000" w:themeColor="text1"/>
        </w:rPr>
        <w:t xml:space="preserve"> </w:t>
      </w:r>
      <w:r w:rsidR="004F62CE">
        <w:t>–</w:t>
      </w:r>
      <w:r w:rsidRPr="61809047">
        <w:rPr>
          <w:rStyle w:val="eop"/>
          <w:rFonts w:ascii="Calibri" w:eastAsia="Calibri" w:hAnsi="Calibri" w:cs="Calibri"/>
          <w:color w:val="000000" w:themeColor="text1"/>
        </w:rPr>
        <w:t xml:space="preserve"> </w:t>
      </w:r>
      <w:r w:rsidR="00656B26">
        <w:rPr>
          <w:rStyle w:val="eop"/>
          <w:rFonts w:ascii="Calibri" w:eastAsia="Calibri" w:hAnsi="Calibri" w:cs="Calibri"/>
          <w:color w:val="000000" w:themeColor="text1"/>
        </w:rPr>
        <w:t xml:space="preserve">90,000 </w:t>
      </w:r>
      <w:r w:rsidR="004F62CE">
        <w:rPr>
          <w:rStyle w:val="eop"/>
          <w:rFonts w:ascii="Calibri" w:eastAsia="Calibri" w:hAnsi="Calibri" w:cs="Calibri"/>
          <w:color w:val="000000" w:themeColor="text1"/>
        </w:rPr>
        <w:t xml:space="preserve">a </w:t>
      </w:r>
      <w:r w:rsidR="00656B26">
        <w:rPr>
          <w:rStyle w:val="eop"/>
          <w:rFonts w:ascii="Calibri" w:eastAsia="Calibri" w:hAnsi="Calibri" w:cs="Calibri"/>
          <w:color w:val="000000" w:themeColor="text1"/>
        </w:rPr>
        <w:t>year for</w:t>
      </w:r>
      <w:r w:rsidR="0041736C">
        <w:rPr>
          <w:rStyle w:val="eop"/>
          <w:rFonts w:ascii="Calibri" w:eastAsia="Calibri" w:hAnsi="Calibri" w:cs="Calibri"/>
          <w:color w:val="000000" w:themeColor="text1"/>
        </w:rPr>
        <w:t xml:space="preserve"> the next </w:t>
      </w:r>
      <w:r w:rsidR="004F62CE">
        <w:rPr>
          <w:rStyle w:val="eop"/>
          <w:rFonts w:ascii="Calibri" w:eastAsia="Calibri" w:hAnsi="Calibri" w:cs="Calibri"/>
          <w:color w:val="000000" w:themeColor="text1"/>
        </w:rPr>
        <w:t xml:space="preserve">15 </w:t>
      </w:r>
      <w:r w:rsidR="0041736C">
        <w:rPr>
          <w:rStyle w:val="eop"/>
          <w:rFonts w:ascii="Calibri" w:eastAsia="Calibri" w:hAnsi="Calibri" w:cs="Calibri"/>
          <w:color w:val="000000" w:themeColor="text1"/>
        </w:rPr>
        <w:t>years</w:t>
      </w:r>
      <w:r w:rsidR="004F62CE">
        <w:t xml:space="preserve"> –</w:t>
      </w:r>
      <w:r w:rsidR="00734DEA">
        <w:rPr>
          <w:rStyle w:val="eop"/>
          <w:rFonts w:ascii="Calibri" w:eastAsia="Calibri" w:hAnsi="Calibri" w:cs="Calibri"/>
          <w:color w:val="000000" w:themeColor="text1"/>
        </w:rPr>
        <w:t xml:space="preserve"> </w:t>
      </w:r>
      <w:r w:rsidRPr="61809047">
        <w:rPr>
          <w:rStyle w:val="eop"/>
          <w:rFonts w:ascii="Calibri" w:eastAsia="Calibri" w:hAnsi="Calibri" w:cs="Calibri"/>
          <w:color w:val="000000" w:themeColor="text1"/>
        </w:rPr>
        <w:t xml:space="preserve">and sets out the level of investment the Government should commit to at this </w:t>
      </w:r>
      <w:r w:rsidR="004F62CE">
        <w:rPr>
          <w:rStyle w:val="eop"/>
          <w:rFonts w:ascii="Calibri" w:eastAsia="Calibri" w:hAnsi="Calibri" w:cs="Calibri"/>
          <w:color w:val="000000" w:themeColor="text1"/>
        </w:rPr>
        <w:t>a</w:t>
      </w:r>
      <w:r w:rsidR="004F62CE" w:rsidRPr="61809047">
        <w:rPr>
          <w:rStyle w:val="eop"/>
          <w:rFonts w:ascii="Calibri" w:eastAsia="Calibri" w:hAnsi="Calibri" w:cs="Calibri"/>
          <w:color w:val="000000" w:themeColor="text1"/>
        </w:rPr>
        <w:t xml:space="preserve">utumn’s </w:t>
      </w:r>
      <w:r w:rsidRPr="61809047">
        <w:rPr>
          <w:rStyle w:val="eop"/>
          <w:rFonts w:ascii="Calibri" w:eastAsia="Calibri" w:hAnsi="Calibri" w:cs="Calibri"/>
          <w:color w:val="000000" w:themeColor="text1"/>
        </w:rPr>
        <w:t xml:space="preserve">Comprehensive Spending Review to deliver them. </w:t>
      </w:r>
    </w:p>
    <w:p w14:paraId="6BA41F51" w14:textId="3DB08C76" w:rsidR="7AEEFFD2" w:rsidRDefault="7AEEFFD2" w:rsidP="7AEEFFD2">
      <w:pPr>
        <w:rPr>
          <w:rStyle w:val="eop"/>
          <w:rFonts w:ascii="Calibri" w:eastAsia="Calibri" w:hAnsi="Calibri"/>
          <w:color w:val="000000" w:themeColor="text1"/>
        </w:rPr>
      </w:pPr>
    </w:p>
    <w:p w14:paraId="26DF6E2F" w14:textId="77777777" w:rsidR="006D6160" w:rsidRPr="00021CE0" w:rsidRDefault="006D6160" w:rsidP="00021CE0">
      <w:pPr>
        <w:spacing w:beforeAutospacing="1" w:afterAutospacing="1"/>
        <w:ind w:left="360" w:hanging="360"/>
        <w:rPr>
          <w:rStyle w:val="normaltextrun"/>
          <w:rFonts w:eastAsiaTheme="minorEastAsia" w:cstheme="minorBidi"/>
          <w:b/>
          <w:color w:val="000000" w:themeColor="text1"/>
          <w:sz w:val="28"/>
          <w:szCs w:val="28"/>
          <w:highlight w:val="yellow"/>
        </w:rPr>
      </w:pPr>
    </w:p>
    <w:p w14:paraId="6AC30BFE" w14:textId="77777777" w:rsidR="00021CE0" w:rsidRDefault="27DE167C" w:rsidP="00B542F2">
      <w:pPr>
        <w:spacing w:beforeAutospacing="1" w:afterAutospacing="1"/>
        <w:rPr>
          <w:rStyle w:val="eop"/>
          <w:rFonts w:ascii="Calibri" w:eastAsia="Calibri" w:hAnsi="Calibri" w:cs="Calibri"/>
          <w:b/>
          <w:bCs/>
          <w:color w:val="CE0058"/>
          <w:sz w:val="36"/>
          <w:szCs w:val="36"/>
        </w:rPr>
      </w:pPr>
      <w:r w:rsidRPr="61809047">
        <w:rPr>
          <w:rStyle w:val="eop"/>
          <w:rFonts w:ascii="Calibri" w:eastAsia="Calibri" w:hAnsi="Calibri" w:cs="Calibri"/>
          <w:b/>
          <w:bCs/>
          <w:color w:val="CE0058"/>
          <w:sz w:val="36"/>
          <w:szCs w:val="36"/>
        </w:rPr>
        <w:t> </w:t>
      </w:r>
    </w:p>
    <w:p w14:paraId="15C7CA18" w14:textId="77777777" w:rsidR="00021CE0" w:rsidRDefault="00021CE0" w:rsidP="00B542F2">
      <w:pPr>
        <w:spacing w:beforeAutospacing="1" w:afterAutospacing="1"/>
        <w:rPr>
          <w:rStyle w:val="eop"/>
          <w:rFonts w:ascii="Calibri" w:eastAsia="Calibri" w:hAnsi="Calibri" w:cs="Calibri"/>
          <w:b/>
          <w:bCs/>
          <w:color w:val="CE0058"/>
          <w:sz w:val="36"/>
          <w:szCs w:val="36"/>
        </w:rPr>
      </w:pPr>
    </w:p>
    <w:p w14:paraId="2C305B5D" w14:textId="77777777" w:rsidR="00021CE0" w:rsidRDefault="00021CE0" w:rsidP="00B542F2">
      <w:pPr>
        <w:spacing w:beforeAutospacing="1" w:afterAutospacing="1"/>
        <w:rPr>
          <w:rStyle w:val="eop"/>
          <w:rFonts w:ascii="Calibri" w:eastAsia="Calibri" w:hAnsi="Calibri" w:cs="Calibri"/>
          <w:b/>
          <w:bCs/>
          <w:color w:val="CE0058"/>
          <w:sz w:val="36"/>
          <w:szCs w:val="36"/>
        </w:rPr>
      </w:pPr>
    </w:p>
    <w:p w14:paraId="33C31300" w14:textId="77777777" w:rsidR="00021CE0" w:rsidRDefault="00021CE0" w:rsidP="00B542F2">
      <w:pPr>
        <w:spacing w:beforeAutospacing="1" w:afterAutospacing="1"/>
        <w:rPr>
          <w:rStyle w:val="eop"/>
          <w:rFonts w:ascii="Calibri" w:eastAsia="Calibri" w:hAnsi="Calibri" w:cs="Calibri"/>
          <w:b/>
          <w:bCs/>
          <w:color w:val="CE0058"/>
          <w:sz w:val="36"/>
          <w:szCs w:val="36"/>
        </w:rPr>
      </w:pPr>
    </w:p>
    <w:p w14:paraId="2E611CB7" w14:textId="77777777" w:rsidR="00021CE0" w:rsidRDefault="00021CE0" w:rsidP="00B542F2">
      <w:pPr>
        <w:spacing w:beforeAutospacing="1" w:afterAutospacing="1"/>
        <w:rPr>
          <w:rStyle w:val="eop"/>
          <w:rFonts w:ascii="Calibri" w:eastAsia="Calibri" w:hAnsi="Calibri" w:cs="Calibri"/>
          <w:b/>
          <w:bCs/>
          <w:color w:val="CE0058"/>
          <w:sz w:val="36"/>
          <w:szCs w:val="36"/>
        </w:rPr>
      </w:pPr>
    </w:p>
    <w:p w14:paraId="73D59C47" w14:textId="77777777" w:rsidR="00021CE0" w:rsidRDefault="00021CE0" w:rsidP="00B542F2">
      <w:pPr>
        <w:spacing w:beforeAutospacing="1" w:afterAutospacing="1"/>
        <w:rPr>
          <w:rStyle w:val="eop"/>
          <w:rFonts w:ascii="Calibri" w:eastAsia="Calibri" w:hAnsi="Calibri" w:cs="Calibri"/>
          <w:b/>
          <w:bCs/>
          <w:color w:val="CE0058"/>
          <w:sz w:val="36"/>
          <w:szCs w:val="36"/>
        </w:rPr>
      </w:pPr>
    </w:p>
    <w:p w14:paraId="7C32C598" w14:textId="77777777" w:rsidR="00021CE0" w:rsidRDefault="00021CE0" w:rsidP="00B542F2">
      <w:pPr>
        <w:spacing w:beforeAutospacing="1" w:afterAutospacing="1"/>
        <w:rPr>
          <w:rStyle w:val="eop"/>
          <w:rFonts w:ascii="Calibri" w:eastAsia="Calibri" w:hAnsi="Calibri" w:cs="Calibri"/>
          <w:b/>
          <w:bCs/>
          <w:color w:val="CE0058"/>
          <w:sz w:val="36"/>
          <w:szCs w:val="36"/>
        </w:rPr>
      </w:pPr>
    </w:p>
    <w:p w14:paraId="419D916D" w14:textId="77777777" w:rsidR="00021CE0" w:rsidRDefault="00021CE0" w:rsidP="00B542F2">
      <w:pPr>
        <w:spacing w:beforeAutospacing="1" w:afterAutospacing="1"/>
        <w:rPr>
          <w:rStyle w:val="eop"/>
          <w:rFonts w:ascii="Calibri" w:eastAsia="Calibri" w:hAnsi="Calibri" w:cs="Calibri"/>
          <w:b/>
          <w:bCs/>
          <w:color w:val="CE0058"/>
          <w:sz w:val="36"/>
          <w:szCs w:val="36"/>
        </w:rPr>
      </w:pPr>
    </w:p>
    <w:p w14:paraId="121E6910" w14:textId="77777777" w:rsidR="00EC3E33" w:rsidRDefault="00EC3E33" w:rsidP="47290431">
      <w:pPr>
        <w:spacing w:beforeAutospacing="1" w:after="160" w:afterAutospacing="1"/>
        <w:rPr>
          <w:rFonts w:ascii="Calibri" w:eastAsia="Calibri" w:hAnsi="Calibri" w:cs="Calibri"/>
          <w:b/>
          <w:bCs/>
          <w:color w:val="CE0058"/>
          <w:sz w:val="36"/>
          <w:szCs w:val="36"/>
        </w:rPr>
      </w:pPr>
    </w:p>
    <w:p w14:paraId="4F5992DC" w14:textId="71ACED74" w:rsidR="00423F7D" w:rsidRPr="001D5F68" w:rsidRDefault="27DE167C" w:rsidP="47290431">
      <w:pPr>
        <w:spacing w:beforeAutospacing="1" w:after="160" w:afterAutospacing="1"/>
        <w:rPr>
          <w:rFonts w:ascii="Calibri" w:eastAsia="Calibri" w:hAnsi="Calibri"/>
          <w:color w:val="000000" w:themeColor="text1"/>
        </w:rPr>
      </w:pPr>
      <w:r w:rsidRPr="61809047">
        <w:rPr>
          <w:rFonts w:ascii="Calibri" w:eastAsia="Calibri" w:hAnsi="Calibri" w:cs="Calibri"/>
          <w:b/>
          <w:bCs/>
          <w:color w:val="CE0058"/>
          <w:sz w:val="36"/>
          <w:szCs w:val="36"/>
        </w:rPr>
        <w:lastRenderedPageBreak/>
        <w:t>Executive Summary</w:t>
      </w:r>
    </w:p>
    <w:p w14:paraId="5AF10B19" w14:textId="32ED4489" w:rsidR="00423F7D" w:rsidRPr="001D5F68" w:rsidRDefault="27DE167C" w:rsidP="47290431">
      <w:pPr>
        <w:spacing w:beforeAutospacing="1" w:after="160" w:afterAutospacing="1"/>
        <w:rPr>
          <w:rFonts w:ascii="Calibri" w:eastAsia="Calibri" w:hAnsi="Calibri"/>
          <w:color w:val="000000" w:themeColor="text1"/>
        </w:rPr>
      </w:pPr>
      <w:r w:rsidRPr="61809047">
        <w:rPr>
          <w:rFonts w:ascii="Calibri" w:eastAsia="Calibri" w:hAnsi="Calibri" w:cs="Calibri"/>
          <w:color w:val="000000" w:themeColor="text1"/>
        </w:rPr>
        <w:t xml:space="preserve">It is not right that the high cost of private renting is leaving </w:t>
      </w:r>
      <w:r w:rsidRPr="61809047">
        <w:rPr>
          <w:rFonts w:ascii="Calibri" w:eastAsia="Calibri" w:hAnsi="Calibri" w:cs="Calibri"/>
          <w:b/>
          <w:bCs/>
          <w:color w:val="000000" w:themeColor="text1"/>
        </w:rPr>
        <w:t xml:space="preserve">almost one million families paying rents they cannot afford </w:t>
      </w:r>
      <w:r w:rsidRPr="00131934">
        <w:rPr>
          <w:rFonts w:ascii="Calibri" w:eastAsia="Calibri" w:hAnsi="Calibri" w:cs="Calibri"/>
          <w:color w:val="000000" w:themeColor="text1"/>
        </w:rPr>
        <w:t xml:space="preserve">[see definition on page </w:t>
      </w:r>
      <w:r w:rsidR="00131934" w:rsidRPr="00131934">
        <w:rPr>
          <w:rFonts w:ascii="Calibri" w:eastAsia="Calibri" w:hAnsi="Calibri" w:cs="Calibri"/>
          <w:color w:val="000000" w:themeColor="text1"/>
        </w:rPr>
        <w:t>4</w:t>
      </w:r>
      <w:r w:rsidRPr="00131934">
        <w:rPr>
          <w:rFonts w:ascii="Calibri" w:eastAsia="Calibri" w:hAnsi="Calibri" w:cs="Calibri"/>
          <w:color w:val="000000" w:themeColor="text1"/>
        </w:rPr>
        <w:t>].</w:t>
      </w:r>
      <w:r w:rsidRPr="61809047">
        <w:rPr>
          <w:rFonts w:ascii="Calibri" w:eastAsia="Calibri" w:hAnsi="Calibri" w:cs="Calibri"/>
          <w:color w:val="000000" w:themeColor="text1"/>
        </w:rPr>
        <w:t xml:space="preserve"> </w:t>
      </w:r>
      <w:r w:rsidRPr="4E942804">
        <w:rPr>
          <w:rFonts w:ascii="Calibri" w:eastAsia="Calibri" w:hAnsi="Calibri" w:cs="Calibri"/>
          <w:b/>
          <w:color w:val="000000" w:themeColor="text1"/>
        </w:rPr>
        <w:t>This</w:t>
      </w:r>
      <w:r w:rsidR="1A1ECA4F" w:rsidRPr="4E942804">
        <w:rPr>
          <w:rFonts w:ascii="Calibri" w:eastAsia="Calibri" w:hAnsi="Calibri" w:cs="Calibri"/>
          <w:b/>
          <w:color w:val="000000" w:themeColor="text1"/>
        </w:rPr>
        <w:t xml:space="preserve"> is leaving</w:t>
      </w:r>
      <w:r w:rsidRPr="4E942804">
        <w:rPr>
          <w:rFonts w:ascii="Calibri" w:eastAsia="Calibri" w:hAnsi="Calibri" w:cs="Calibri"/>
          <w:b/>
          <w:color w:val="000000" w:themeColor="text1"/>
        </w:rPr>
        <w:t xml:space="preserve"> </w:t>
      </w:r>
      <w:r w:rsidR="1A1ECA4F" w:rsidRPr="4E942804">
        <w:rPr>
          <w:rFonts w:ascii="Calibri" w:eastAsia="Calibri" w:hAnsi="Calibri" w:cs="Calibri"/>
          <w:b/>
          <w:color w:val="000000" w:themeColor="text1"/>
        </w:rPr>
        <w:t>nine in ten of these families in poverty</w:t>
      </w:r>
      <w:r w:rsidR="1A1ECA4F" w:rsidRPr="0AC815E8">
        <w:rPr>
          <w:rFonts w:ascii="Calibri" w:eastAsia="Calibri" w:hAnsi="Calibri" w:cs="Calibri"/>
          <w:color w:val="000000" w:themeColor="text1"/>
        </w:rPr>
        <w:t xml:space="preserve">, with </w:t>
      </w:r>
      <w:r w:rsidR="6B138066" w:rsidRPr="3E6F2648">
        <w:rPr>
          <w:rFonts w:ascii="Calibri" w:eastAsia="Calibri" w:hAnsi="Calibri" w:cs="Calibri"/>
          <w:color w:val="000000" w:themeColor="text1"/>
        </w:rPr>
        <w:t xml:space="preserve">some </w:t>
      </w:r>
      <w:r w:rsidR="04D106F5" w:rsidRPr="5B36064A">
        <w:rPr>
          <w:rFonts w:ascii="Calibri" w:eastAsia="Calibri" w:hAnsi="Calibri" w:cs="Calibri"/>
          <w:color w:val="000000" w:themeColor="text1"/>
        </w:rPr>
        <w:t xml:space="preserve">family budgets </w:t>
      </w:r>
      <w:r w:rsidR="004F62CE">
        <w:rPr>
          <w:rFonts w:ascii="Calibri" w:eastAsia="Calibri" w:hAnsi="Calibri" w:cs="Calibri"/>
          <w:color w:val="000000" w:themeColor="text1"/>
        </w:rPr>
        <w:t>more than</w:t>
      </w:r>
      <w:r w:rsidR="004F62CE" w:rsidRPr="5B36064A">
        <w:rPr>
          <w:rFonts w:ascii="Calibri" w:eastAsia="Calibri" w:hAnsi="Calibri" w:cs="Calibri"/>
          <w:color w:val="000000" w:themeColor="text1"/>
        </w:rPr>
        <w:t xml:space="preserve"> </w:t>
      </w:r>
      <w:r w:rsidR="04D106F5" w:rsidRPr="5B36064A">
        <w:rPr>
          <w:rFonts w:ascii="Calibri" w:eastAsia="Calibri" w:hAnsi="Calibri" w:cs="Calibri"/>
          <w:color w:val="000000" w:themeColor="text1"/>
        </w:rPr>
        <w:t xml:space="preserve">£100 </w:t>
      </w:r>
      <w:r w:rsidR="004F62CE">
        <w:rPr>
          <w:rFonts w:ascii="Calibri" w:eastAsia="Calibri" w:hAnsi="Calibri" w:cs="Calibri"/>
          <w:color w:val="000000" w:themeColor="text1"/>
        </w:rPr>
        <w:t>a</w:t>
      </w:r>
      <w:r w:rsidR="004F62CE" w:rsidRPr="5B36064A">
        <w:rPr>
          <w:rFonts w:ascii="Calibri" w:eastAsia="Calibri" w:hAnsi="Calibri" w:cs="Calibri"/>
          <w:color w:val="000000" w:themeColor="text1"/>
        </w:rPr>
        <w:t xml:space="preserve"> </w:t>
      </w:r>
      <w:r w:rsidR="04D106F5" w:rsidRPr="5B36064A">
        <w:rPr>
          <w:rFonts w:ascii="Calibri" w:eastAsia="Calibri" w:hAnsi="Calibri" w:cs="Calibri"/>
          <w:color w:val="000000" w:themeColor="text1"/>
        </w:rPr>
        <w:t>week</w:t>
      </w:r>
      <w:r w:rsidR="6B138066" w:rsidRPr="3E6F2648">
        <w:rPr>
          <w:rFonts w:ascii="Calibri" w:eastAsia="Calibri" w:hAnsi="Calibri" w:cs="Calibri"/>
          <w:color w:val="000000" w:themeColor="text1"/>
        </w:rPr>
        <w:t xml:space="preserve"> below the poverty </w:t>
      </w:r>
      <w:r w:rsidR="6B138066" w:rsidRPr="52D6BADD">
        <w:rPr>
          <w:rFonts w:ascii="Calibri" w:eastAsia="Calibri" w:hAnsi="Calibri" w:cs="Calibri"/>
          <w:color w:val="000000" w:themeColor="text1"/>
        </w:rPr>
        <w:t>line</w:t>
      </w:r>
      <w:r w:rsidR="5CC8558E" w:rsidRPr="06B693E6">
        <w:rPr>
          <w:rFonts w:ascii="Calibri" w:eastAsia="Calibri" w:hAnsi="Calibri" w:cs="Calibri"/>
          <w:color w:val="000000" w:themeColor="text1"/>
        </w:rPr>
        <w:t xml:space="preserve"> as a result.</w:t>
      </w:r>
      <w:r w:rsidRPr="76B5E9CA">
        <w:rPr>
          <w:rFonts w:ascii="Calibri" w:eastAsia="Calibri" w:hAnsi="Calibri" w:cs="Calibri"/>
          <w:color w:val="000000" w:themeColor="text1"/>
        </w:rPr>
        <w:t xml:space="preserve"> </w:t>
      </w:r>
      <w:r w:rsidR="6A3BAC31" w:rsidRPr="437B76C9">
        <w:rPr>
          <w:rFonts w:ascii="Calibri" w:eastAsia="Calibri" w:hAnsi="Calibri" w:cs="Calibri"/>
          <w:color w:val="000000" w:themeColor="text1"/>
        </w:rPr>
        <w:t>The Government’s current</w:t>
      </w:r>
      <w:r w:rsidR="6A3BAC31" w:rsidRPr="1B3FBC9A">
        <w:rPr>
          <w:rFonts w:ascii="Calibri" w:eastAsia="Calibri" w:hAnsi="Calibri" w:cs="Calibri"/>
          <w:color w:val="000000" w:themeColor="text1"/>
        </w:rPr>
        <w:t xml:space="preserve"> plans </w:t>
      </w:r>
      <w:r w:rsidR="6A3BAC31" w:rsidRPr="437B76C9">
        <w:rPr>
          <w:rFonts w:ascii="Calibri" w:eastAsia="Calibri" w:hAnsi="Calibri" w:cs="Calibri"/>
          <w:color w:val="000000" w:themeColor="text1"/>
        </w:rPr>
        <w:t>don’t</w:t>
      </w:r>
      <w:r w:rsidR="6A3BAC31" w:rsidRPr="1B3FBC9A">
        <w:rPr>
          <w:rFonts w:ascii="Calibri" w:eastAsia="Calibri" w:hAnsi="Calibri" w:cs="Calibri"/>
          <w:color w:val="000000" w:themeColor="text1"/>
        </w:rPr>
        <w:t xml:space="preserve"> come close to addressing the </w:t>
      </w:r>
      <w:r w:rsidR="6A3BAC31" w:rsidRPr="437B76C9">
        <w:rPr>
          <w:rFonts w:ascii="Calibri" w:eastAsia="Calibri" w:hAnsi="Calibri" w:cs="Calibri"/>
          <w:color w:val="000000" w:themeColor="text1"/>
        </w:rPr>
        <w:t>problem.</w:t>
      </w:r>
      <w:r w:rsidRPr="61809047">
        <w:rPr>
          <w:rFonts w:ascii="Calibri" w:eastAsia="Calibri" w:hAnsi="Calibri" w:cs="Calibri"/>
          <w:color w:val="000000" w:themeColor="text1"/>
        </w:rPr>
        <w:t xml:space="preserve"> There is an urgent need to ease the pressure on these families to reduce poverty, improve living standards and allow more people to save for their family’s future.</w:t>
      </w:r>
    </w:p>
    <w:p w14:paraId="2DF3354F" w14:textId="2127B4BB" w:rsidR="00423F7D" w:rsidRPr="001D5F68" w:rsidRDefault="27DE167C" w:rsidP="2E342458">
      <w:pPr>
        <w:spacing w:after="160"/>
        <w:rPr>
          <w:rFonts w:ascii="Calibri" w:eastAsia="Calibri" w:hAnsi="Calibri"/>
          <w:b/>
          <w:color w:val="000000" w:themeColor="text1"/>
        </w:rPr>
      </w:pPr>
      <w:r w:rsidRPr="61809047">
        <w:rPr>
          <w:rStyle w:val="normaltextrun"/>
          <w:rFonts w:ascii="Calibri" w:eastAsia="Calibri" w:hAnsi="Calibri" w:cs="Calibri"/>
          <w:b/>
          <w:bCs/>
          <w:color w:val="000000" w:themeColor="text1"/>
          <w:lang w:val="en-US"/>
        </w:rPr>
        <w:t xml:space="preserve">Work is not a guaranteed route to being able to afford your rent, and this </w:t>
      </w:r>
      <w:r w:rsidR="190559C3" w:rsidRPr="2B766492">
        <w:rPr>
          <w:rStyle w:val="normaltextrun"/>
          <w:rFonts w:ascii="Calibri" w:eastAsia="Calibri" w:hAnsi="Calibri" w:cs="Calibri"/>
          <w:b/>
          <w:bCs/>
          <w:color w:val="000000" w:themeColor="text1"/>
          <w:lang w:val="en-US"/>
        </w:rPr>
        <w:t>affordability</w:t>
      </w:r>
      <w:r w:rsidRPr="49303D3E">
        <w:rPr>
          <w:rStyle w:val="normaltextrun"/>
          <w:rFonts w:ascii="Calibri" w:eastAsia="Calibri" w:hAnsi="Calibri" w:cs="Calibri"/>
          <w:b/>
          <w:bCs/>
          <w:color w:val="000000" w:themeColor="text1"/>
          <w:lang w:val="en-US"/>
        </w:rPr>
        <w:t xml:space="preserve"> </w:t>
      </w:r>
      <w:r w:rsidRPr="61809047">
        <w:rPr>
          <w:rStyle w:val="normaltextrun"/>
          <w:rFonts w:ascii="Calibri" w:eastAsia="Calibri" w:hAnsi="Calibri" w:cs="Calibri"/>
          <w:b/>
          <w:bCs/>
          <w:color w:val="000000" w:themeColor="text1"/>
          <w:lang w:val="en-US"/>
        </w:rPr>
        <w:t>crisis is hitting working families hard.</w:t>
      </w:r>
      <w:r w:rsidRPr="61809047">
        <w:rPr>
          <w:rStyle w:val="normaltextrun"/>
          <w:rFonts w:ascii="Calibri" w:eastAsia="Calibri" w:hAnsi="Calibri" w:cs="Calibri"/>
          <w:color w:val="000000" w:themeColor="text1"/>
          <w:lang w:val="en-US"/>
        </w:rPr>
        <w:t xml:space="preserve"> 748,000 families who cannot afford their rent have one or more adult in work, two-thirds of whom work full-time. </w:t>
      </w:r>
    </w:p>
    <w:p w14:paraId="63977177" w14:textId="234A537C" w:rsidR="00423F7D" w:rsidRPr="001D5F68" w:rsidRDefault="27DE167C" w:rsidP="2E342458">
      <w:pPr>
        <w:spacing w:after="160"/>
        <w:rPr>
          <w:rFonts w:ascii="Calibri" w:eastAsia="Calibri" w:hAnsi="Calibri"/>
          <w:color w:val="000000" w:themeColor="text1"/>
        </w:rPr>
      </w:pPr>
      <w:r w:rsidRPr="61809047">
        <w:rPr>
          <w:rFonts w:ascii="Calibri" w:eastAsia="Calibri" w:hAnsi="Calibri" w:cs="Calibri"/>
          <w:color w:val="000000" w:themeColor="text1"/>
          <w:lang w:val="en-US"/>
        </w:rPr>
        <w:t xml:space="preserve">Sky-high rents in London can be </w:t>
      </w:r>
      <w:r w:rsidR="005E6D0C">
        <w:rPr>
          <w:rFonts w:ascii="Calibri" w:eastAsia="Calibri" w:hAnsi="Calibri" w:cs="Calibri"/>
          <w:color w:val="000000" w:themeColor="text1"/>
          <w:lang w:val="en-US"/>
        </w:rPr>
        <w:t>devastating</w:t>
      </w:r>
      <w:r w:rsidR="006F0637" w:rsidRPr="61809047">
        <w:rPr>
          <w:rFonts w:ascii="Calibri" w:eastAsia="Calibri" w:hAnsi="Calibri" w:cs="Calibri"/>
          <w:color w:val="000000" w:themeColor="text1"/>
          <w:lang w:val="en-US"/>
        </w:rPr>
        <w:t xml:space="preserve"> </w:t>
      </w:r>
      <w:r w:rsidRPr="61809047">
        <w:rPr>
          <w:rFonts w:ascii="Calibri" w:eastAsia="Calibri" w:hAnsi="Calibri" w:cs="Calibri"/>
          <w:color w:val="000000" w:themeColor="text1"/>
          <w:lang w:val="en-US"/>
        </w:rPr>
        <w:t>but</w:t>
      </w:r>
      <w:r w:rsidRPr="61809047">
        <w:rPr>
          <w:rFonts w:ascii="Calibri" w:eastAsia="Calibri" w:hAnsi="Calibri" w:cs="Calibri"/>
          <w:b/>
          <w:bCs/>
          <w:color w:val="000000" w:themeColor="text1"/>
          <w:lang w:val="en-US"/>
        </w:rPr>
        <w:t xml:space="preserve"> this problem affects </w:t>
      </w:r>
      <w:r w:rsidR="49D78618" w:rsidRPr="006DDAD5">
        <w:rPr>
          <w:rFonts w:ascii="Calibri" w:eastAsia="Calibri" w:hAnsi="Calibri" w:cs="Calibri"/>
          <w:b/>
          <w:bCs/>
          <w:color w:val="000000" w:themeColor="text1"/>
          <w:lang w:val="en-US"/>
        </w:rPr>
        <w:t>all of England.</w:t>
      </w:r>
      <w:r w:rsidRPr="61809047">
        <w:rPr>
          <w:rFonts w:ascii="Calibri" w:eastAsia="Calibri" w:hAnsi="Calibri" w:cs="Calibri"/>
          <w:color w:val="000000" w:themeColor="text1"/>
          <w:lang w:val="en-US"/>
        </w:rPr>
        <w:t xml:space="preserve"> Private renters are more likely to be on low incomes</w:t>
      </w:r>
      <w:r w:rsidR="1D46DABC" w:rsidRPr="76EFC82B">
        <w:rPr>
          <w:rFonts w:ascii="Calibri" w:eastAsia="Calibri" w:hAnsi="Calibri" w:cs="Calibri"/>
          <w:color w:val="000000" w:themeColor="text1"/>
          <w:lang w:val="en-US"/>
        </w:rPr>
        <w:t xml:space="preserve"> in the North (55%) and Midlands (48%)</w:t>
      </w:r>
      <w:r w:rsidRPr="61809047">
        <w:rPr>
          <w:rFonts w:ascii="Calibri" w:eastAsia="Calibri" w:hAnsi="Calibri" w:cs="Calibri"/>
          <w:color w:val="000000" w:themeColor="text1"/>
          <w:lang w:val="en-US"/>
        </w:rPr>
        <w:t xml:space="preserve"> and</w:t>
      </w:r>
      <w:r w:rsidR="00DE460C">
        <w:rPr>
          <w:rFonts w:ascii="Calibri" w:eastAsia="Calibri" w:hAnsi="Calibri" w:cs="Calibri"/>
          <w:color w:val="000000" w:themeColor="text1"/>
          <w:lang w:val="en-US"/>
        </w:rPr>
        <w:t>, despite</w:t>
      </w:r>
      <w:r w:rsidR="1D46DABC" w:rsidRPr="5FD4BF36">
        <w:rPr>
          <w:rFonts w:ascii="Calibri" w:eastAsia="Calibri" w:hAnsi="Calibri" w:cs="Calibri"/>
          <w:color w:val="000000" w:themeColor="text1"/>
          <w:lang w:val="en-US"/>
        </w:rPr>
        <w:t xml:space="preserve"> rents </w:t>
      </w:r>
      <w:r w:rsidR="00DE460C">
        <w:rPr>
          <w:rFonts w:ascii="Calibri" w:eastAsia="Calibri" w:hAnsi="Calibri" w:cs="Calibri"/>
          <w:color w:val="000000" w:themeColor="text1"/>
          <w:lang w:val="en-US"/>
        </w:rPr>
        <w:t>being</w:t>
      </w:r>
      <w:r w:rsidRPr="1C48B299">
        <w:rPr>
          <w:rFonts w:ascii="Calibri" w:eastAsia="Calibri" w:hAnsi="Calibri" w:cs="Calibri"/>
          <w:color w:val="000000" w:themeColor="text1"/>
          <w:lang w:val="en-US"/>
        </w:rPr>
        <w:t xml:space="preserve"> </w:t>
      </w:r>
      <w:r w:rsidR="1D46DABC" w:rsidRPr="5FD4BF36">
        <w:rPr>
          <w:rFonts w:ascii="Calibri" w:eastAsia="Calibri" w:hAnsi="Calibri" w:cs="Calibri"/>
          <w:color w:val="000000" w:themeColor="text1"/>
          <w:lang w:val="en-US"/>
        </w:rPr>
        <w:t>cheaper</w:t>
      </w:r>
      <w:r w:rsidRPr="61809047">
        <w:rPr>
          <w:rFonts w:ascii="Calibri" w:eastAsia="Calibri" w:hAnsi="Calibri" w:cs="Calibri"/>
          <w:color w:val="000000" w:themeColor="text1"/>
          <w:lang w:val="en-US"/>
        </w:rPr>
        <w:t xml:space="preserve"> on </w:t>
      </w:r>
      <w:r w:rsidR="1D46DABC" w:rsidRPr="5FD4BF36">
        <w:rPr>
          <w:rFonts w:ascii="Calibri" w:eastAsia="Calibri" w:hAnsi="Calibri" w:cs="Calibri"/>
          <w:color w:val="000000" w:themeColor="text1"/>
          <w:lang w:val="en-US"/>
        </w:rPr>
        <w:t>average,</w:t>
      </w:r>
      <w:r w:rsidRPr="61809047">
        <w:rPr>
          <w:rFonts w:ascii="Calibri" w:eastAsia="Calibri" w:hAnsi="Calibri" w:cs="Calibri"/>
          <w:color w:val="000000" w:themeColor="text1"/>
          <w:lang w:val="en-US"/>
        </w:rPr>
        <w:t xml:space="preserve"> around 4</w:t>
      </w:r>
      <w:r w:rsidR="0002362C">
        <w:rPr>
          <w:rFonts w:ascii="Calibri" w:eastAsia="Calibri" w:hAnsi="Calibri" w:cs="Calibri"/>
          <w:color w:val="000000" w:themeColor="text1"/>
          <w:lang w:val="en-US"/>
        </w:rPr>
        <w:t>18</w:t>
      </w:r>
      <w:r w:rsidRPr="61809047">
        <w:rPr>
          <w:rFonts w:ascii="Calibri" w:eastAsia="Calibri" w:hAnsi="Calibri" w:cs="Calibri"/>
          <w:color w:val="000000" w:themeColor="text1"/>
          <w:lang w:val="en-US"/>
        </w:rPr>
        <w:t xml:space="preserve">,000 renters in these areas are paying rents they cannot afford. The Government will not fulfil its promise to improve the lives of people on the lowest incomes and ‘level up’ the country without a long-term plan to tackle this problem. </w:t>
      </w:r>
    </w:p>
    <w:p w14:paraId="701BD25C" w14:textId="3A00A5F8" w:rsidR="00423F7D" w:rsidRPr="001D5F68" w:rsidRDefault="27DE167C" w:rsidP="1D31C57F">
      <w:pPr>
        <w:spacing w:after="160"/>
        <w:rPr>
          <w:rFonts w:ascii="Calibri" w:eastAsia="Calibri" w:hAnsi="Calibri"/>
          <w:color w:val="000000" w:themeColor="text1"/>
        </w:rPr>
      </w:pPr>
      <w:proofErr w:type="gramStart"/>
      <w:r w:rsidRPr="61809047">
        <w:rPr>
          <w:rStyle w:val="normaltextrun"/>
          <w:rFonts w:ascii="Calibri" w:eastAsia="Calibri" w:hAnsi="Calibri" w:cs="Calibri"/>
          <w:color w:val="000000" w:themeColor="text1"/>
          <w:lang w:val="en-US"/>
        </w:rPr>
        <w:t>The majority of</w:t>
      </w:r>
      <w:proofErr w:type="gramEnd"/>
      <w:r w:rsidRPr="61809047">
        <w:rPr>
          <w:rStyle w:val="normaltextrun"/>
          <w:rFonts w:ascii="Calibri" w:eastAsia="Calibri" w:hAnsi="Calibri" w:cs="Calibri"/>
          <w:color w:val="000000" w:themeColor="text1"/>
          <w:lang w:val="en-US"/>
        </w:rPr>
        <w:t xml:space="preserve"> the Government’s policy responses </w:t>
      </w:r>
      <w:r w:rsidR="004F62CE">
        <w:t xml:space="preserve">– </w:t>
      </w:r>
      <w:r w:rsidR="00734DEA">
        <w:rPr>
          <w:rStyle w:val="normaltextrun"/>
          <w:rFonts w:ascii="Calibri" w:eastAsia="Calibri" w:hAnsi="Calibri" w:cs="Calibri"/>
          <w:color w:val="000000" w:themeColor="text1"/>
          <w:lang w:val="en-US"/>
        </w:rPr>
        <w:t>H</w:t>
      </w:r>
      <w:r w:rsidRPr="61809047">
        <w:rPr>
          <w:rStyle w:val="normaltextrun"/>
          <w:rFonts w:ascii="Calibri" w:eastAsia="Calibri" w:hAnsi="Calibri" w:cs="Calibri"/>
          <w:color w:val="000000" w:themeColor="text1"/>
          <w:lang w:val="en-US"/>
        </w:rPr>
        <w:t xml:space="preserve">ousing </w:t>
      </w:r>
      <w:r w:rsidR="004F62CE">
        <w:rPr>
          <w:rStyle w:val="normaltextrun"/>
          <w:rFonts w:ascii="Calibri" w:eastAsia="Calibri" w:hAnsi="Calibri" w:cs="Calibri"/>
          <w:color w:val="000000" w:themeColor="text1"/>
          <w:lang w:val="en-US"/>
        </w:rPr>
        <w:t>B</w:t>
      </w:r>
      <w:r w:rsidRPr="61809047">
        <w:rPr>
          <w:rStyle w:val="normaltextrun"/>
          <w:rFonts w:ascii="Calibri" w:eastAsia="Calibri" w:hAnsi="Calibri" w:cs="Calibri"/>
          <w:color w:val="000000" w:themeColor="text1"/>
          <w:lang w:val="en-US"/>
        </w:rPr>
        <w:t xml:space="preserve">enefit; </w:t>
      </w:r>
      <w:r w:rsidR="019B4395" w:rsidRPr="710C081C">
        <w:rPr>
          <w:rStyle w:val="normaltextrun"/>
          <w:rFonts w:ascii="Calibri" w:eastAsia="Calibri" w:hAnsi="Calibri" w:cs="Calibri"/>
          <w:color w:val="000000" w:themeColor="text1"/>
          <w:lang w:val="en-US"/>
        </w:rPr>
        <w:t xml:space="preserve">the </w:t>
      </w:r>
      <w:r w:rsidR="006B4A25">
        <w:rPr>
          <w:rStyle w:val="normaltextrun"/>
          <w:rFonts w:ascii="Calibri" w:eastAsia="Calibri" w:hAnsi="Calibri" w:cs="Calibri"/>
          <w:color w:val="000000" w:themeColor="text1"/>
          <w:lang w:val="en-US"/>
        </w:rPr>
        <w:t>a</w:t>
      </w:r>
      <w:r w:rsidR="006B4A25" w:rsidRPr="61809047">
        <w:rPr>
          <w:rStyle w:val="normaltextrun"/>
          <w:rFonts w:ascii="Calibri" w:eastAsia="Calibri" w:hAnsi="Calibri" w:cs="Calibri"/>
          <w:color w:val="000000" w:themeColor="text1"/>
          <w:lang w:val="en-US"/>
        </w:rPr>
        <w:t xml:space="preserve">ffordable </w:t>
      </w:r>
      <w:r w:rsidR="006B4A25">
        <w:rPr>
          <w:rStyle w:val="normaltextrun"/>
          <w:rFonts w:ascii="Calibri" w:eastAsia="Calibri" w:hAnsi="Calibri" w:cs="Calibri"/>
          <w:color w:val="000000" w:themeColor="text1"/>
          <w:lang w:val="en-US"/>
        </w:rPr>
        <w:t>r</w:t>
      </w:r>
      <w:r w:rsidR="006B4A25" w:rsidRPr="61809047">
        <w:rPr>
          <w:rStyle w:val="normaltextrun"/>
          <w:rFonts w:ascii="Calibri" w:eastAsia="Calibri" w:hAnsi="Calibri" w:cs="Calibri"/>
          <w:color w:val="000000" w:themeColor="text1"/>
          <w:lang w:val="en-US"/>
        </w:rPr>
        <w:t>ent</w:t>
      </w:r>
      <w:r w:rsidR="006B4A25" w:rsidRPr="710C081C">
        <w:rPr>
          <w:rStyle w:val="normaltextrun"/>
          <w:rFonts w:ascii="Calibri" w:eastAsia="Calibri" w:hAnsi="Calibri" w:cs="Calibri"/>
          <w:color w:val="000000" w:themeColor="text1"/>
          <w:lang w:val="en-US"/>
        </w:rPr>
        <w:t xml:space="preserve"> </w:t>
      </w:r>
      <w:r w:rsidR="0F9234E5" w:rsidRPr="710C081C">
        <w:rPr>
          <w:rStyle w:val="normaltextrun"/>
          <w:rFonts w:ascii="Calibri" w:eastAsia="Calibri" w:hAnsi="Calibri" w:cs="Calibri"/>
          <w:color w:val="000000" w:themeColor="text1"/>
          <w:lang w:val="en-US"/>
        </w:rPr>
        <w:t>scheme which lets properties at up to 80% of market rates</w:t>
      </w:r>
      <w:r w:rsidRPr="61809047">
        <w:rPr>
          <w:rStyle w:val="normaltextrun"/>
          <w:rFonts w:ascii="Calibri" w:eastAsia="Calibri" w:hAnsi="Calibri" w:cs="Calibri"/>
          <w:color w:val="000000" w:themeColor="text1"/>
          <w:lang w:val="en-US"/>
        </w:rPr>
        <w:t xml:space="preserve">; and homeownership products </w:t>
      </w:r>
      <w:r w:rsidR="4C2C028C" w:rsidRPr="710C081C">
        <w:rPr>
          <w:rStyle w:val="normaltextrun"/>
          <w:rFonts w:ascii="Calibri" w:eastAsia="Calibri" w:hAnsi="Calibri" w:cs="Calibri"/>
          <w:color w:val="000000" w:themeColor="text1"/>
          <w:lang w:val="en-US"/>
        </w:rPr>
        <w:t>like Help to Buy</w:t>
      </w:r>
      <w:r w:rsidR="00473C89">
        <w:rPr>
          <w:rStyle w:val="normaltextrun"/>
          <w:rFonts w:ascii="Calibri" w:eastAsia="Calibri" w:hAnsi="Calibri" w:cs="Calibri"/>
          <w:color w:val="000000" w:themeColor="text1"/>
          <w:lang w:val="en-US"/>
        </w:rPr>
        <w:t>, First Homes</w:t>
      </w:r>
      <w:r w:rsidR="4C2C028C" w:rsidRPr="710C081C">
        <w:rPr>
          <w:rStyle w:val="normaltextrun"/>
          <w:rFonts w:ascii="Calibri" w:eastAsia="Calibri" w:hAnsi="Calibri" w:cs="Calibri"/>
          <w:color w:val="000000" w:themeColor="text1"/>
          <w:lang w:val="en-US"/>
        </w:rPr>
        <w:t xml:space="preserve"> and the Mortgage Guarantee </w:t>
      </w:r>
      <w:r w:rsidR="00F954F3">
        <w:rPr>
          <w:rStyle w:val="normaltextrun"/>
          <w:rFonts w:ascii="Calibri" w:eastAsia="Calibri" w:hAnsi="Calibri" w:cs="Calibri"/>
          <w:color w:val="000000" w:themeColor="text1"/>
          <w:lang w:val="en-US"/>
        </w:rPr>
        <w:t>S</w:t>
      </w:r>
      <w:r w:rsidR="4C2C028C" w:rsidRPr="710C081C">
        <w:rPr>
          <w:rStyle w:val="normaltextrun"/>
          <w:rFonts w:ascii="Calibri" w:eastAsia="Calibri" w:hAnsi="Calibri" w:cs="Calibri"/>
          <w:color w:val="000000" w:themeColor="text1"/>
          <w:lang w:val="en-US"/>
        </w:rPr>
        <w:t xml:space="preserve">cheme </w:t>
      </w:r>
      <w:r w:rsidRPr="61809047">
        <w:rPr>
          <w:rStyle w:val="normaltextrun"/>
          <w:rFonts w:ascii="Calibri" w:eastAsia="Calibri" w:hAnsi="Calibri" w:cs="Calibri"/>
          <w:color w:val="000000" w:themeColor="text1"/>
          <w:lang w:val="en-US"/>
        </w:rPr>
        <w:t xml:space="preserve">– </w:t>
      </w:r>
      <w:r w:rsidRPr="61809047">
        <w:rPr>
          <w:rStyle w:val="normaltextrun"/>
          <w:rFonts w:ascii="Calibri" w:eastAsia="Calibri" w:hAnsi="Calibri" w:cs="Calibri"/>
          <w:b/>
          <w:bCs/>
          <w:color w:val="000000" w:themeColor="text1"/>
          <w:lang w:val="en-US"/>
        </w:rPr>
        <w:t xml:space="preserve">are either not working for this group, or only working for </w:t>
      </w:r>
      <w:r w:rsidR="68C2583C" w:rsidRPr="42402957">
        <w:rPr>
          <w:rStyle w:val="normaltextrun"/>
          <w:rFonts w:ascii="Calibri" w:eastAsia="Calibri" w:hAnsi="Calibri" w:cs="Calibri"/>
          <w:b/>
          <w:bCs/>
          <w:color w:val="000000" w:themeColor="text1"/>
          <w:lang w:val="en-US"/>
        </w:rPr>
        <w:t>a small proportion</w:t>
      </w:r>
      <w:r w:rsidRPr="61809047">
        <w:rPr>
          <w:rStyle w:val="normaltextrun"/>
          <w:rFonts w:ascii="Calibri" w:eastAsia="Calibri" w:hAnsi="Calibri" w:cs="Calibri"/>
          <w:b/>
          <w:bCs/>
          <w:color w:val="000000" w:themeColor="text1"/>
          <w:lang w:val="en-US"/>
        </w:rPr>
        <w:t xml:space="preserve"> of them.  </w:t>
      </w:r>
    </w:p>
    <w:p w14:paraId="73BD7E36" w14:textId="180BA349" w:rsidR="00423F7D" w:rsidRPr="001D5F68" w:rsidRDefault="27DE167C" w:rsidP="1D31C57F">
      <w:pPr>
        <w:spacing w:after="160"/>
        <w:rPr>
          <w:rFonts w:ascii="Calibri" w:eastAsia="Calibri" w:hAnsi="Calibri"/>
          <w:color w:val="000000" w:themeColor="text1"/>
        </w:rPr>
      </w:pPr>
      <w:r w:rsidRPr="61809047">
        <w:rPr>
          <w:rStyle w:val="normaltextrun"/>
          <w:rFonts w:ascii="Calibri" w:eastAsia="Calibri" w:hAnsi="Calibri" w:cs="Calibri"/>
          <w:color w:val="000000" w:themeColor="text1"/>
          <w:lang w:val="en-US"/>
        </w:rPr>
        <w:t>The Government’s ‘</w:t>
      </w:r>
      <w:r w:rsidR="006B4A25">
        <w:rPr>
          <w:rStyle w:val="normaltextrun"/>
          <w:rFonts w:ascii="Calibri" w:eastAsia="Calibri" w:hAnsi="Calibri" w:cs="Calibri"/>
          <w:color w:val="000000" w:themeColor="text1"/>
          <w:lang w:val="en-US"/>
        </w:rPr>
        <w:t>a</w:t>
      </w:r>
      <w:r w:rsidRPr="61809047">
        <w:rPr>
          <w:rStyle w:val="normaltextrun"/>
          <w:rFonts w:ascii="Calibri" w:eastAsia="Calibri" w:hAnsi="Calibri" w:cs="Calibri"/>
          <w:color w:val="000000" w:themeColor="text1"/>
          <w:lang w:val="en-US"/>
        </w:rPr>
        <w:t xml:space="preserve">ffordable </w:t>
      </w:r>
      <w:r w:rsidR="006B4A25">
        <w:rPr>
          <w:rStyle w:val="normaltextrun"/>
          <w:rFonts w:ascii="Calibri" w:eastAsia="Calibri" w:hAnsi="Calibri" w:cs="Calibri"/>
          <w:color w:val="000000" w:themeColor="text1"/>
          <w:lang w:val="en-US"/>
        </w:rPr>
        <w:t>r</w:t>
      </w:r>
      <w:r w:rsidRPr="61809047">
        <w:rPr>
          <w:rStyle w:val="normaltextrun"/>
          <w:rFonts w:ascii="Calibri" w:eastAsia="Calibri" w:hAnsi="Calibri" w:cs="Calibri"/>
          <w:color w:val="000000" w:themeColor="text1"/>
          <w:lang w:val="en-US"/>
        </w:rPr>
        <w:t xml:space="preserve">ent’ scheme can ease pressure on some families on low incomes; 25% of families currently paying rents they can’t afford would find this tenure affordable. However, </w:t>
      </w:r>
      <w:r w:rsidRPr="61809047">
        <w:rPr>
          <w:rStyle w:val="normaltextrun"/>
          <w:rFonts w:ascii="Calibri" w:eastAsia="Calibri" w:hAnsi="Calibri" w:cs="Calibri"/>
          <w:b/>
          <w:bCs/>
          <w:color w:val="000000" w:themeColor="text1"/>
          <w:lang w:val="en-US"/>
        </w:rPr>
        <w:t>this leaves three</w:t>
      </w:r>
      <w:r w:rsidR="006B4A25">
        <w:rPr>
          <w:rStyle w:val="normaltextrun"/>
          <w:rFonts w:ascii="Calibri" w:eastAsia="Calibri" w:hAnsi="Calibri" w:cs="Calibri"/>
          <w:b/>
          <w:bCs/>
          <w:color w:val="000000" w:themeColor="text1"/>
          <w:lang w:val="en-US"/>
        </w:rPr>
        <w:t>-</w:t>
      </w:r>
      <w:r w:rsidRPr="61809047">
        <w:rPr>
          <w:rStyle w:val="normaltextrun"/>
          <w:rFonts w:ascii="Calibri" w:eastAsia="Calibri" w:hAnsi="Calibri" w:cs="Calibri"/>
          <w:b/>
          <w:bCs/>
          <w:color w:val="000000" w:themeColor="text1"/>
          <w:lang w:val="en-US"/>
        </w:rPr>
        <w:t xml:space="preserve">quarters of this group unable to afford ‘affordable’ rents. </w:t>
      </w:r>
    </w:p>
    <w:p w14:paraId="0557F55B" w14:textId="1183D2FB" w:rsidR="00423F7D" w:rsidRPr="001D5F68" w:rsidRDefault="27DE167C" w:rsidP="7599B807">
      <w:pPr>
        <w:spacing w:after="160"/>
        <w:rPr>
          <w:rFonts w:ascii="Calibri" w:eastAsia="Calibri" w:hAnsi="Calibri"/>
          <w:color w:val="000000" w:themeColor="text1"/>
        </w:rPr>
      </w:pPr>
      <w:r w:rsidRPr="61809047">
        <w:rPr>
          <w:rStyle w:val="normaltextrun"/>
          <w:rFonts w:ascii="Calibri" w:eastAsia="Calibri" w:hAnsi="Calibri" w:cs="Calibri"/>
          <w:color w:val="000000" w:themeColor="text1"/>
          <w:lang w:val="en-US"/>
        </w:rPr>
        <w:t xml:space="preserve">The homeownership products that form the cornerstone of Government housing policy are </w:t>
      </w:r>
      <w:r w:rsidRPr="61809047">
        <w:rPr>
          <w:rStyle w:val="normaltextrun"/>
          <w:rFonts w:ascii="Calibri" w:eastAsia="Calibri" w:hAnsi="Calibri" w:cs="Calibri"/>
          <w:b/>
          <w:bCs/>
          <w:color w:val="000000" w:themeColor="text1"/>
          <w:lang w:val="en-US"/>
        </w:rPr>
        <w:t xml:space="preserve">out of reach for </w:t>
      </w:r>
      <w:proofErr w:type="gramStart"/>
      <w:r w:rsidRPr="61809047">
        <w:rPr>
          <w:rStyle w:val="normaltextrun"/>
          <w:rFonts w:ascii="Calibri" w:eastAsia="Calibri" w:hAnsi="Calibri" w:cs="Calibri"/>
          <w:b/>
          <w:bCs/>
          <w:color w:val="000000" w:themeColor="text1"/>
          <w:lang w:val="en-US"/>
        </w:rPr>
        <w:t>the majority of</w:t>
      </w:r>
      <w:proofErr w:type="gramEnd"/>
      <w:r w:rsidRPr="61809047">
        <w:rPr>
          <w:rStyle w:val="normaltextrun"/>
          <w:rFonts w:ascii="Calibri" w:eastAsia="Calibri" w:hAnsi="Calibri" w:cs="Calibri"/>
          <w:b/>
          <w:bCs/>
          <w:color w:val="000000" w:themeColor="text1"/>
          <w:lang w:val="en-US"/>
        </w:rPr>
        <w:t xml:space="preserve"> this group: </w:t>
      </w:r>
      <w:r w:rsidR="76F128F1" w:rsidRPr="1CADF427">
        <w:rPr>
          <w:rStyle w:val="normaltextrun"/>
          <w:rFonts w:ascii="Calibri" w:eastAsia="Calibri" w:hAnsi="Calibri" w:cs="Calibri"/>
          <w:color w:val="000000" w:themeColor="text1"/>
          <w:lang w:val="en-US"/>
        </w:rPr>
        <w:t>homes bought through Help to Buy would only be affordable to 2% of low-income private renters, and</w:t>
      </w:r>
      <w:r w:rsidR="76F128F1" w:rsidRPr="1CADF427">
        <w:rPr>
          <w:rStyle w:val="normaltextrun"/>
          <w:rFonts w:ascii="Calibri" w:eastAsia="Calibri" w:hAnsi="Calibri" w:cs="Calibri"/>
          <w:b/>
          <w:bCs/>
          <w:color w:val="000000" w:themeColor="text1"/>
          <w:lang w:val="en-US"/>
        </w:rPr>
        <w:t xml:space="preserve"> </w:t>
      </w:r>
      <w:r w:rsidRPr="61809047">
        <w:rPr>
          <w:rStyle w:val="normaltextrun"/>
          <w:rFonts w:ascii="Calibri" w:eastAsia="Calibri" w:hAnsi="Calibri" w:cs="Calibri"/>
          <w:color w:val="000000" w:themeColor="text1"/>
          <w:lang w:val="en-US"/>
        </w:rPr>
        <w:t>most of the current products</w:t>
      </w:r>
      <w:r w:rsidR="00872058">
        <w:rPr>
          <w:rStyle w:val="normaltextrun"/>
          <w:rFonts w:ascii="Calibri" w:eastAsia="Calibri" w:hAnsi="Calibri" w:cs="Calibri"/>
          <w:color w:val="000000" w:themeColor="text1"/>
          <w:lang w:val="en-US"/>
        </w:rPr>
        <w:t xml:space="preserve">, including </w:t>
      </w:r>
      <w:r w:rsidR="004B46A7">
        <w:rPr>
          <w:rStyle w:val="normaltextrun"/>
          <w:rFonts w:ascii="Calibri" w:eastAsia="Calibri" w:hAnsi="Calibri" w:cs="Calibri"/>
          <w:color w:val="000000" w:themeColor="text1"/>
          <w:lang w:val="en-US"/>
        </w:rPr>
        <w:t xml:space="preserve">the </w:t>
      </w:r>
      <w:r w:rsidR="006B4A25">
        <w:rPr>
          <w:rStyle w:val="normaltextrun"/>
          <w:rFonts w:ascii="Calibri" w:eastAsia="Calibri" w:hAnsi="Calibri" w:cs="Calibri"/>
          <w:color w:val="000000" w:themeColor="text1"/>
          <w:lang w:val="en-US"/>
        </w:rPr>
        <w:t xml:space="preserve">mortgage guarantee schemes </w:t>
      </w:r>
      <w:r w:rsidR="004B46A7">
        <w:rPr>
          <w:rStyle w:val="normaltextrun"/>
          <w:rFonts w:ascii="Calibri" w:eastAsia="Calibri" w:hAnsi="Calibri" w:cs="Calibri"/>
          <w:color w:val="000000" w:themeColor="text1"/>
          <w:lang w:val="en-US"/>
        </w:rPr>
        <w:t>and First Homes,</w:t>
      </w:r>
      <w:r w:rsidRPr="61809047">
        <w:rPr>
          <w:rStyle w:val="normaltextrun"/>
          <w:rFonts w:ascii="Calibri" w:eastAsia="Calibri" w:hAnsi="Calibri" w:cs="Calibri"/>
          <w:color w:val="000000" w:themeColor="text1"/>
          <w:lang w:val="en-US"/>
        </w:rPr>
        <w:t xml:space="preserve"> are </w:t>
      </w:r>
      <w:r w:rsidRPr="31506716">
        <w:rPr>
          <w:rStyle w:val="normaltextrun"/>
          <w:rFonts w:ascii="Calibri" w:eastAsia="Calibri" w:hAnsi="Calibri" w:cs="Calibri"/>
          <w:b/>
          <w:color w:val="000000" w:themeColor="text1"/>
          <w:lang w:val="en-US"/>
        </w:rPr>
        <w:t>unaffordable to nine in ten low-income renting families</w:t>
      </w:r>
      <w:r w:rsidRPr="61809047">
        <w:rPr>
          <w:rStyle w:val="normaltextrun"/>
          <w:rFonts w:ascii="Calibri" w:eastAsia="Calibri" w:hAnsi="Calibri" w:cs="Calibri"/>
          <w:color w:val="000000" w:themeColor="text1"/>
          <w:lang w:val="en-US"/>
        </w:rPr>
        <w:t>. These products work for people already on the cusp of homeownership, but there is a policy black hole for low-income renters.</w:t>
      </w:r>
      <w:r w:rsidR="44D8A7A2" w:rsidRPr="7599B807">
        <w:rPr>
          <w:rFonts w:ascii="Calibri" w:eastAsia="Calibri" w:hAnsi="Calibri" w:cs="Calibri"/>
          <w:color w:val="000000" w:themeColor="text1"/>
        </w:rPr>
        <w:t xml:space="preserve"> </w:t>
      </w:r>
    </w:p>
    <w:p w14:paraId="791784AB" w14:textId="7C3CAD65" w:rsidR="00423F7D" w:rsidRPr="001D5F68" w:rsidRDefault="44D8A7A2" w:rsidP="1D31C57F">
      <w:pPr>
        <w:spacing w:after="160"/>
        <w:rPr>
          <w:rFonts w:ascii="Calibri" w:eastAsia="Calibri" w:hAnsi="Calibri"/>
          <w:color w:val="000000" w:themeColor="text1"/>
        </w:rPr>
      </w:pPr>
      <w:r w:rsidRPr="7599B807">
        <w:rPr>
          <w:rFonts w:ascii="Calibri" w:eastAsia="Calibri" w:hAnsi="Calibri" w:cs="Calibri"/>
          <w:color w:val="000000" w:themeColor="text1"/>
        </w:rPr>
        <w:t>Housing benefit plays a vital role in helping low-income households with their housing costs, but years of cuts and freezes have undermined its effectiveness.</w:t>
      </w:r>
      <w:r w:rsidRPr="7599B807">
        <w:rPr>
          <w:rStyle w:val="normaltextrun"/>
          <w:rFonts w:ascii="Calibri" w:eastAsia="Calibri" w:hAnsi="Calibri" w:cs="Calibri"/>
          <w:color w:val="000000" w:themeColor="text1"/>
          <w:lang w:val="en-US"/>
        </w:rPr>
        <w:t xml:space="preserve"> Around half of the 956,000 families paying </w:t>
      </w:r>
      <w:proofErr w:type="gramStart"/>
      <w:r w:rsidRPr="7599B807">
        <w:rPr>
          <w:rStyle w:val="normaltextrun"/>
          <w:rFonts w:ascii="Calibri" w:eastAsia="Calibri" w:hAnsi="Calibri" w:cs="Calibri"/>
          <w:color w:val="000000" w:themeColor="text1"/>
          <w:lang w:val="en-US"/>
        </w:rPr>
        <w:t>rent</w:t>
      </w:r>
      <w:proofErr w:type="gramEnd"/>
      <w:r w:rsidRPr="7599B807">
        <w:rPr>
          <w:rStyle w:val="normaltextrun"/>
          <w:rFonts w:ascii="Calibri" w:eastAsia="Calibri" w:hAnsi="Calibri" w:cs="Calibri"/>
          <w:color w:val="000000" w:themeColor="text1"/>
          <w:lang w:val="en-US"/>
        </w:rPr>
        <w:t xml:space="preserve"> they can't afford receive </w:t>
      </w:r>
      <w:r w:rsidR="006B4A25">
        <w:rPr>
          <w:rStyle w:val="normaltextrun"/>
          <w:rFonts w:ascii="Calibri" w:eastAsia="Calibri" w:hAnsi="Calibri" w:cs="Calibri"/>
          <w:color w:val="000000" w:themeColor="text1"/>
          <w:lang w:val="en-US"/>
        </w:rPr>
        <w:t>H</w:t>
      </w:r>
      <w:r w:rsidRPr="7599B807">
        <w:rPr>
          <w:rStyle w:val="normaltextrun"/>
          <w:rFonts w:ascii="Calibri" w:eastAsia="Calibri" w:hAnsi="Calibri" w:cs="Calibri"/>
          <w:color w:val="000000" w:themeColor="text1"/>
          <w:lang w:val="en-US"/>
        </w:rPr>
        <w:t xml:space="preserve">ousing </w:t>
      </w:r>
      <w:r w:rsidR="006B4A25">
        <w:rPr>
          <w:rStyle w:val="normaltextrun"/>
          <w:rFonts w:ascii="Calibri" w:eastAsia="Calibri" w:hAnsi="Calibri" w:cs="Calibri"/>
          <w:color w:val="000000" w:themeColor="text1"/>
          <w:lang w:val="en-US"/>
        </w:rPr>
        <w:t>B</w:t>
      </w:r>
      <w:r w:rsidRPr="7599B807">
        <w:rPr>
          <w:rStyle w:val="normaltextrun"/>
          <w:rFonts w:ascii="Calibri" w:eastAsia="Calibri" w:hAnsi="Calibri" w:cs="Calibri"/>
          <w:color w:val="000000" w:themeColor="text1"/>
          <w:lang w:val="en-US"/>
        </w:rPr>
        <w:t xml:space="preserve">enefit but are still struggling. </w:t>
      </w:r>
      <w:r w:rsidRPr="7599B807">
        <w:rPr>
          <w:rStyle w:val="normaltextrun"/>
          <w:rFonts w:ascii="Calibri" w:eastAsia="Calibri" w:hAnsi="Calibri" w:cs="Calibri"/>
          <w:b/>
          <w:bCs/>
          <w:color w:val="000000" w:themeColor="text1"/>
          <w:lang w:val="en-US"/>
        </w:rPr>
        <w:t xml:space="preserve">By itself, </w:t>
      </w:r>
      <w:r w:rsidRPr="7599B807">
        <w:rPr>
          <w:rFonts w:ascii="Calibri" w:eastAsia="Calibri" w:hAnsi="Calibri" w:cs="Calibri"/>
          <w:b/>
          <w:bCs/>
          <w:color w:val="000000" w:themeColor="text1"/>
        </w:rPr>
        <w:t>subsidising high private rents through the benefits system is not a sustainable solution to this problem.</w:t>
      </w:r>
      <w:r w:rsidRPr="7599B807">
        <w:rPr>
          <w:rFonts w:ascii="Calibri" w:eastAsia="Calibri" w:hAnsi="Calibri" w:cs="Calibri"/>
          <w:color w:val="000000" w:themeColor="text1"/>
        </w:rPr>
        <w:t xml:space="preserve"> Housing </w:t>
      </w:r>
      <w:r w:rsidR="006B4A25">
        <w:rPr>
          <w:rFonts w:ascii="Calibri" w:eastAsia="Calibri" w:hAnsi="Calibri" w:cs="Calibri"/>
          <w:color w:val="000000" w:themeColor="text1"/>
        </w:rPr>
        <w:t>B</w:t>
      </w:r>
      <w:r w:rsidRPr="7599B807">
        <w:rPr>
          <w:rFonts w:ascii="Calibri" w:eastAsia="Calibri" w:hAnsi="Calibri" w:cs="Calibri"/>
          <w:color w:val="000000" w:themeColor="text1"/>
        </w:rPr>
        <w:t>enefit costs the state around £30 billion a year, a large proportion of which goes to private landlords.</w:t>
      </w:r>
    </w:p>
    <w:p w14:paraId="68BDCCFF" w14:textId="265E6D98" w:rsidR="0D86749D" w:rsidRDefault="0D86749D" w:rsidP="1D31C57F">
      <w:pPr>
        <w:spacing w:after="160"/>
        <w:rPr>
          <w:rFonts w:ascii="Calibri" w:eastAsia="Calibri" w:hAnsi="Calibri"/>
          <w:color w:val="000000" w:themeColor="text1"/>
        </w:rPr>
      </w:pPr>
      <w:r w:rsidRPr="576F5085">
        <w:rPr>
          <w:rFonts w:ascii="Calibri" w:eastAsia="Calibri" w:hAnsi="Calibri" w:cs="Calibri"/>
          <w:b/>
          <w:bCs/>
          <w:color w:val="000000" w:themeColor="text1"/>
          <w:lang w:val="en-US"/>
        </w:rPr>
        <w:t xml:space="preserve">The Government’s current ambitions to deliver 6,000 homes for social rent </w:t>
      </w:r>
      <w:r w:rsidR="006B4A25">
        <w:rPr>
          <w:rFonts w:ascii="Calibri" w:eastAsia="Calibri" w:hAnsi="Calibri" w:cs="Calibri"/>
          <w:b/>
          <w:bCs/>
          <w:color w:val="000000" w:themeColor="text1"/>
          <w:lang w:val="en-US"/>
        </w:rPr>
        <w:t>a</w:t>
      </w:r>
      <w:r w:rsidR="00BF4942">
        <w:rPr>
          <w:rFonts w:ascii="Calibri" w:eastAsia="Calibri" w:hAnsi="Calibri" w:cs="Calibri"/>
          <w:b/>
          <w:bCs/>
          <w:color w:val="000000" w:themeColor="text1"/>
          <w:lang w:val="en-US"/>
        </w:rPr>
        <w:t xml:space="preserve"> </w:t>
      </w:r>
      <w:r w:rsidRPr="576F5085">
        <w:rPr>
          <w:rFonts w:ascii="Calibri" w:eastAsia="Calibri" w:hAnsi="Calibri" w:cs="Calibri"/>
          <w:b/>
          <w:bCs/>
          <w:color w:val="000000" w:themeColor="text1"/>
          <w:lang w:val="en-US"/>
        </w:rPr>
        <w:t xml:space="preserve">year over five years through the Affordable Homes Programme </w:t>
      </w:r>
      <w:r w:rsidR="006B4A25">
        <w:rPr>
          <w:rFonts w:ascii="Calibri" w:eastAsia="Calibri" w:hAnsi="Calibri" w:cs="Calibri"/>
          <w:b/>
          <w:bCs/>
          <w:color w:val="000000" w:themeColor="text1"/>
          <w:lang w:val="en-US"/>
        </w:rPr>
        <w:t>is</w:t>
      </w:r>
      <w:r w:rsidR="006B4A25" w:rsidRPr="576F5085">
        <w:rPr>
          <w:rFonts w:ascii="Calibri" w:eastAsia="Calibri" w:hAnsi="Calibri" w:cs="Calibri"/>
          <w:b/>
          <w:bCs/>
          <w:color w:val="000000" w:themeColor="text1"/>
          <w:lang w:val="en-US"/>
        </w:rPr>
        <w:t xml:space="preserve"> </w:t>
      </w:r>
      <w:r w:rsidRPr="576F5085">
        <w:rPr>
          <w:rFonts w:ascii="Calibri" w:eastAsia="Calibri" w:hAnsi="Calibri" w:cs="Calibri"/>
          <w:b/>
          <w:bCs/>
          <w:color w:val="000000" w:themeColor="text1"/>
          <w:lang w:val="en-US"/>
        </w:rPr>
        <w:t xml:space="preserve">nowhere near </w:t>
      </w:r>
      <w:r w:rsidR="006B4A25">
        <w:rPr>
          <w:rFonts w:ascii="Calibri" w:eastAsia="Calibri" w:hAnsi="Calibri" w:cs="Calibri"/>
          <w:b/>
          <w:bCs/>
          <w:color w:val="000000" w:themeColor="text1"/>
          <w:lang w:val="en-US"/>
        </w:rPr>
        <w:lastRenderedPageBreak/>
        <w:t xml:space="preserve">ambitious </w:t>
      </w:r>
      <w:r w:rsidRPr="576F5085">
        <w:rPr>
          <w:rFonts w:ascii="Calibri" w:eastAsia="Calibri" w:hAnsi="Calibri" w:cs="Calibri"/>
          <w:b/>
          <w:bCs/>
          <w:color w:val="000000" w:themeColor="text1"/>
          <w:lang w:val="en-US"/>
        </w:rPr>
        <w:t>enough</w:t>
      </w:r>
      <w:r w:rsidRPr="576F5085">
        <w:rPr>
          <w:rFonts w:ascii="Calibri" w:eastAsia="Calibri" w:hAnsi="Calibri" w:cs="Calibri"/>
          <w:color w:val="000000" w:themeColor="text1"/>
          <w:lang w:val="en-US"/>
        </w:rPr>
        <w:t xml:space="preserve">. </w:t>
      </w:r>
      <w:r w:rsidR="00920BBA">
        <w:rPr>
          <w:rFonts w:ascii="Calibri" w:eastAsia="Calibri" w:hAnsi="Calibri" w:cs="Calibri"/>
          <w:color w:val="000000" w:themeColor="text1"/>
          <w:lang w:val="en-US"/>
        </w:rPr>
        <w:t xml:space="preserve">This </w:t>
      </w:r>
      <w:r w:rsidR="006B4A25">
        <w:rPr>
          <w:rFonts w:ascii="Calibri" w:eastAsia="Calibri" w:hAnsi="Calibri" w:cs="Calibri"/>
          <w:color w:val="000000" w:themeColor="text1"/>
          <w:lang w:val="en-US"/>
        </w:rPr>
        <w:t xml:space="preserve">number </w:t>
      </w:r>
      <w:r w:rsidR="00920BBA">
        <w:rPr>
          <w:rFonts w:ascii="Calibri" w:eastAsia="Calibri" w:hAnsi="Calibri" w:cs="Calibri"/>
          <w:color w:val="000000" w:themeColor="text1"/>
          <w:lang w:val="en-US"/>
        </w:rPr>
        <w:t>won’t even</w:t>
      </w:r>
      <w:r w:rsidRPr="576F5085">
        <w:rPr>
          <w:rFonts w:ascii="Calibri" w:eastAsia="Calibri" w:hAnsi="Calibri" w:cs="Calibri"/>
          <w:color w:val="000000" w:themeColor="text1"/>
          <w:lang w:val="en-US"/>
        </w:rPr>
        <w:t xml:space="preserve"> meet the needs of people currently on waiting lists; the people identified in this analysis do not stand to benefit from current plans.</w:t>
      </w:r>
    </w:p>
    <w:p w14:paraId="3C987093" w14:textId="5619456A" w:rsidR="00F4233A" w:rsidRDefault="00F4233A" w:rsidP="1D31C57F">
      <w:pPr>
        <w:spacing w:after="160"/>
        <w:rPr>
          <w:rFonts w:ascii="Calibri" w:eastAsia="Calibri" w:hAnsi="Calibri" w:cs="Calibri"/>
          <w:b/>
          <w:bCs/>
          <w:color w:val="000000" w:themeColor="text1"/>
        </w:rPr>
      </w:pPr>
      <w:r>
        <w:rPr>
          <w:rFonts w:ascii="Calibri" w:eastAsia="Calibri" w:hAnsi="Calibri" w:cs="Calibri"/>
          <w:b/>
          <w:bCs/>
          <w:color w:val="000000" w:themeColor="text1"/>
        </w:rPr>
        <w:t>Our recommendations:</w:t>
      </w:r>
    </w:p>
    <w:p w14:paraId="78E818A0" w14:textId="6D645186" w:rsidR="00423F7D" w:rsidRPr="001D5F68" w:rsidRDefault="27DE167C" w:rsidP="1D31C57F">
      <w:pPr>
        <w:spacing w:after="160"/>
        <w:rPr>
          <w:rFonts w:ascii="Calibri" w:eastAsia="Calibri" w:hAnsi="Calibri"/>
          <w:b/>
          <w:color w:val="000000" w:themeColor="text1"/>
        </w:rPr>
      </w:pPr>
      <w:r w:rsidRPr="61809047">
        <w:rPr>
          <w:rFonts w:ascii="Calibri" w:eastAsia="Calibri" w:hAnsi="Calibri" w:cs="Calibri"/>
          <w:b/>
          <w:bCs/>
          <w:color w:val="000000" w:themeColor="text1"/>
        </w:rPr>
        <w:t xml:space="preserve">The Government must step up its housebuilding efforts to reach its target of 300,000 homes </w:t>
      </w:r>
      <w:r w:rsidR="008C2205">
        <w:rPr>
          <w:rFonts w:ascii="Calibri" w:eastAsia="Calibri" w:hAnsi="Calibri" w:cs="Calibri"/>
          <w:b/>
          <w:bCs/>
          <w:color w:val="000000" w:themeColor="text1"/>
        </w:rPr>
        <w:t xml:space="preserve">a </w:t>
      </w:r>
      <w:r w:rsidRPr="61809047">
        <w:rPr>
          <w:rFonts w:ascii="Calibri" w:eastAsia="Calibri" w:hAnsi="Calibri" w:cs="Calibri"/>
          <w:b/>
          <w:bCs/>
          <w:color w:val="000000" w:themeColor="text1"/>
        </w:rPr>
        <w:t>year and must ensure that 30% of these are homes for social rent.</w:t>
      </w:r>
      <w:r w:rsidRPr="61809047">
        <w:rPr>
          <w:rFonts w:ascii="Calibri" w:eastAsia="Calibri" w:hAnsi="Calibri" w:cs="Calibri"/>
          <w:color w:val="000000" w:themeColor="text1"/>
        </w:rPr>
        <w:t xml:space="preserve"> In the near term, this would meet the needs of the 1.1 million households on the social housing waiting list, </w:t>
      </w:r>
      <w:r w:rsidR="003F2CA3">
        <w:rPr>
          <w:rFonts w:ascii="Calibri" w:eastAsia="Calibri" w:hAnsi="Calibri" w:cs="Calibri"/>
          <w:color w:val="000000" w:themeColor="text1"/>
        </w:rPr>
        <w:t>as well as</w:t>
      </w:r>
      <w:r w:rsidRPr="61809047">
        <w:rPr>
          <w:rFonts w:ascii="Calibri" w:eastAsia="Calibri" w:hAnsi="Calibri" w:cs="Calibri"/>
          <w:color w:val="000000" w:themeColor="text1"/>
        </w:rPr>
        <w:t xml:space="preserve"> people experiencing homelessness</w:t>
      </w:r>
      <w:r w:rsidR="008C2205">
        <w:rPr>
          <w:rFonts w:ascii="Calibri" w:eastAsia="Calibri" w:hAnsi="Calibri" w:cs="Calibri"/>
          <w:color w:val="000000" w:themeColor="text1"/>
        </w:rPr>
        <w:t>,</w:t>
      </w:r>
      <w:r w:rsidRPr="61809047">
        <w:rPr>
          <w:rFonts w:ascii="Calibri" w:eastAsia="Calibri" w:hAnsi="Calibri" w:cs="Calibri"/>
          <w:color w:val="000000" w:themeColor="text1"/>
        </w:rPr>
        <w:t xml:space="preserve"> and support the Government’s own aim to reduce homelessness and end rough sleeping this parliamentary term. Over the long term, it could lift 6</w:t>
      </w:r>
      <w:r w:rsidR="00960759">
        <w:rPr>
          <w:rFonts w:ascii="Calibri" w:eastAsia="Calibri" w:hAnsi="Calibri" w:cs="Calibri"/>
          <w:color w:val="000000" w:themeColor="text1"/>
        </w:rPr>
        <w:t>00</w:t>
      </w:r>
      <w:r w:rsidRPr="61809047">
        <w:rPr>
          <w:rFonts w:ascii="Calibri" w:eastAsia="Calibri" w:hAnsi="Calibri" w:cs="Calibri"/>
          <w:color w:val="000000" w:themeColor="text1"/>
        </w:rPr>
        <w:t>,000 people who are renting privately out of poverty</w:t>
      </w:r>
      <w:r w:rsidR="2793B672" w:rsidRPr="13278279">
        <w:rPr>
          <w:rFonts w:ascii="Calibri" w:eastAsia="Calibri" w:hAnsi="Calibri" w:cs="Calibri"/>
          <w:color w:val="000000" w:themeColor="text1"/>
        </w:rPr>
        <w:t xml:space="preserve">; </w:t>
      </w:r>
      <w:r w:rsidRPr="61809047">
        <w:rPr>
          <w:rFonts w:ascii="Calibri" w:eastAsia="Calibri" w:hAnsi="Calibri" w:cs="Calibri"/>
          <w:color w:val="000000" w:themeColor="text1"/>
        </w:rPr>
        <w:t xml:space="preserve">provide </w:t>
      </w:r>
      <w:r w:rsidR="008C2205">
        <w:rPr>
          <w:rFonts w:ascii="Calibri" w:eastAsia="Calibri" w:hAnsi="Calibri" w:cs="Calibri"/>
          <w:color w:val="000000" w:themeColor="text1"/>
        </w:rPr>
        <w:t xml:space="preserve">more than </w:t>
      </w:r>
      <w:r w:rsidR="00052BBC">
        <w:rPr>
          <w:rFonts w:ascii="Calibri" w:eastAsia="Calibri" w:hAnsi="Calibri" w:cs="Calibri"/>
          <w:color w:val="000000" w:themeColor="text1"/>
        </w:rPr>
        <w:t>half a million households</w:t>
      </w:r>
      <w:r w:rsidRPr="61809047">
        <w:rPr>
          <w:rFonts w:ascii="Calibri" w:eastAsia="Calibri" w:hAnsi="Calibri" w:cs="Calibri"/>
          <w:color w:val="000000" w:themeColor="text1"/>
        </w:rPr>
        <w:t xml:space="preserve"> with a home they can afford</w:t>
      </w:r>
      <w:r w:rsidR="6A2B03FD" w:rsidRPr="13278279">
        <w:rPr>
          <w:rFonts w:ascii="Calibri" w:eastAsia="Calibri" w:hAnsi="Calibri" w:cs="Calibri"/>
          <w:color w:val="000000" w:themeColor="text1"/>
        </w:rPr>
        <w:t>;</w:t>
      </w:r>
      <w:r w:rsidR="00B16FF0">
        <w:rPr>
          <w:rFonts w:ascii="Calibri" w:eastAsia="Calibri" w:hAnsi="Calibri" w:cs="Calibri"/>
          <w:color w:val="000000" w:themeColor="text1"/>
        </w:rPr>
        <w:t xml:space="preserve"> and </w:t>
      </w:r>
      <w:r w:rsidR="00A00AF9">
        <w:rPr>
          <w:rFonts w:ascii="Calibri" w:eastAsia="Calibri" w:hAnsi="Calibri" w:cs="Calibri"/>
          <w:color w:val="000000" w:themeColor="text1"/>
        </w:rPr>
        <w:t xml:space="preserve">ease </w:t>
      </w:r>
      <w:r w:rsidR="00534743">
        <w:rPr>
          <w:rFonts w:ascii="Calibri" w:eastAsia="Calibri" w:hAnsi="Calibri" w:cs="Calibri"/>
          <w:color w:val="000000" w:themeColor="text1"/>
        </w:rPr>
        <w:t xml:space="preserve">the pressures of high rents for </w:t>
      </w:r>
      <w:proofErr w:type="gramStart"/>
      <w:r w:rsidR="00534743">
        <w:rPr>
          <w:rFonts w:ascii="Calibri" w:eastAsia="Calibri" w:hAnsi="Calibri" w:cs="Calibri"/>
          <w:color w:val="000000" w:themeColor="text1"/>
        </w:rPr>
        <w:t>the majority of</w:t>
      </w:r>
      <w:proofErr w:type="gramEnd"/>
      <w:r w:rsidR="00534743">
        <w:rPr>
          <w:rFonts w:ascii="Calibri" w:eastAsia="Calibri" w:hAnsi="Calibri" w:cs="Calibri"/>
          <w:color w:val="000000" w:themeColor="text1"/>
        </w:rPr>
        <w:t xml:space="preserve"> the other half </w:t>
      </w:r>
      <w:r w:rsidR="008C2205">
        <w:rPr>
          <w:rFonts w:ascii="Calibri" w:eastAsia="Calibri" w:hAnsi="Calibri" w:cs="Calibri"/>
          <w:color w:val="000000" w:themeColor="text1"/>
        </w:rPr>
        <w:t xml:space="preserve">a </w:t>
      </w:r>
      <w:r w:rsidR="00534743">
        <w:rPr>
          <w:rFonts w:ascii="Calibri" w:eastAsia="Calibri" w:hAnsi="Calibri" w:cs="Calibri"/>
          <w:color w:val="000000" w:themeColor="text1"/>
        </w:rPr>
        <w:t xml:space="preserve">million </w:t>
      </w:r>
      <w:r w:rsidR="00DC5BF0">
        <w:rPr>
          <w:rFonts w:ascii="Calibri" w:eastAsia="Calibri" w:hAnsi="Calibri" w:cs="Calibri"/>
          <w:color w:val="000000" w:themeColor="text1"/>
        </w:rPr>
        <w:t>households paying rents they cannot afford</w:t>
      </w:r>
      <w:r w:rsidR="008C2205">
        <w:rPr>
          <w:rFonts w:ascii="Calibri" w:eastAsia="Calibri" w:hAnsi="Calibri" w:cs="Calibri"/>
          <w:color w:val="000000" w:themeColor="text1"/>
        </w:rPr>
        <w:t xml:space="preserve">, </w:t>
      </w:r>
      <w:r w:rsidR="0074368A">
        <w:rPr>
          <w:rFonts w:ascii="Calibri" w:eastAsia="Calibri" w:hAnsi="Calibri" w:cs="Calibri"/>
          <w:color w:val="000000" w:themeColor="text1"/>
        </w:rPr>
        <w:t xml:space="preserve">many of </w:t>
      </w:r>
      <w:r w:rsidR="005E0A63">
        <w:rPr>
          <w:rFonts w:ascii="Calibri" w:eastAsia="Calibri" w:hAnsi="Calibri" w:cs="Calibri"/>
          <w:color w:val="000000" w:themeColor="text1"/>
        </w:rPr>
        <w:t>whom</w:t>
      </w:r>
      <w:r w:rsidR="0074368A">
        <w:rPr>
          <w:rFonts w:ascii="Calibri" w:eastAsia="Calibri" w:hAnsi="Calibri" w:cs="Calibri"/>
          <w:color w:val="000000" w:themeColor="text1"/>
        </w:rPr>
        <w:t xml:space="preserve"> </w:t>
      </w:r>
      <w:r w:rsidR="005E0A63">
        <w:rPr>
          <w:rFonts w:ascii="Calibri" w:eastAsia="Calibri" w:hAnsi="Calibri" w:cs="Calibri"/>
          <w:color w:val="000000" w:themeColor="text1"/>
        </w:rPr>
        <w:t>will be on social housing waiting lists</w:t>
      </w:r>
      <w:r w:rsidRPr="61809047">
        <w:rPr>
          <w:rFonts w:ascii="Calibri" w:eastAsia="Calibri" w:hAnsi="Calibri" w:cs="Calibri"/>
          <w:color w:val="000000" w:themeColor="text1"/>
        </w:rPr>
        <w:t xml:space="preserve">. It will reduce the </w:t>
      </w:r>
      <w:r w:rsidR="008C2205">
        <w:rPr>
          <w:rFonts w:ascii="Calibri" w:eastAsia="Calibri" w:hAnsi="Calibri" w:cs="Calibri"/>
          <w:color w:val="000000" w:themeColor="text1"/>
        </w:rPr>
        <w:t>H</w:t>
      </w:r>
      <w:r w:rsidR="008C2205" w:rsidRPr="61809047">
        <w:rPr>
          <w:rFonts w:ascii="Calibri" w:eastAsia="Calibri" w:hAnsi="Calibri" w:cs="Calibri"/>
          <w:color w:val="000000" w:themeColor="text1"/>
        </w:rPr>
        <w:t xml:space="preserve">ousing </w:t>
      </w:r>
      <w:r w:rsidR="008C2205">
        <w:rPr>
          <w:rFonts w:ascii="Calibri" w:eastAsia="Calibri" w:hAnsi="Calibri" w:cs="Calibri"/>
          <w:color w:val="000000" w:themeColor="text1"/>
        </w:rPr>
        <w:t>B</w:t>
      </w:r>
      <w:r w:rsidR="008C2205" w:rsidRPr="61809047">
        <w:rPr>
          <w:rFonts w:ascii="Calibri" w:eastAsia="Calibri" w:hAnsi="Calibri" w:cs="Calibri"/>
          <w:color w:val="000000" w:themeColor="text1"/>
        </w:rPr>
        <w:t xml:space="preserve">enefit </w:t>
      </w:r>
      <w:r w:rsidRPr="61809047">
        <w:rPr>
          <w:rFonts w:ascii="Calibri" w:eastAsia="Calibri" w:hAnsi="Calibri" w:cs="Calibri"/>
          <w:color w:val="000000" w:themeColor="text1"/>
        </w:rPr>
        <w:t>bill and support the delivery of better quality, more energy-efficient homes that better meet the needs of families on low incomes. It would also increase access to the most successful affordable home-ownership scheme available to low-income renters England:</w:t>
      </w:r>
      <w:r w:rsidR="009D6B8A">
        <w:rPr>
          <w:rFonts w:ascii="Calibri" w:eastAsia="Calibri" w:hAnsi="Calibri" w:cs="Calibri"/>
          <w:color w:val="000000" w:themeColor="text1"/>
        </w:rPr>
        <w:t xml:space="preserve"> </w:t>
      </w:r>
      <w:r w:rsidRPr="61809047">
        <w:rPr>
          <w:rFonts w:ascii="Calibri" w:eastAsia="Calibri" w:hAnsi="Calibri" w:cs="Calibri"/>
          <w:color w:val="000000" w:themeColor="text1"/>
        </w:rPr>
        <w:t xml:space="preserve">Right to Buy. </w:t>
      </w:r>
    </w:p>
    <w:p w14:paraId="69C077C2" w14:textId="50095664" w:rsidR="004C2AA7" w:rsidRDefault="27DE167C" w:rsidP="68B8A549">
      <w:pPr>
        <w:rPr>
          <w:rFonts w:ascii="Calibri" w:eastAsia="Calibri" w:hAnsi="Calibri" w:cs="Calibri"/>
          <w:color w:val="000000" w:themeColor="text1"/>
          <w:lang w:val="en-US"/>
        </w:rPr>
      </w:pPr>
      <w:r w:rsidRPr="61809047">
        <w:rPr>
          <w:rFonts w:ascii="Calibri" w:eastAsia="Calibri" w:hAnsi="Calibri" w:cs="Calibri"/>
          <w:color w:val="000000" w:themeColor="text1"/>
          <w:lang w:val="en-US"/>
        </w:rPr>
        <w:t>With much greater scale of ambition, we can begin to deliver homes people can genuinely afford; lift people out of poverty; and strengthen the proven pathway to affordable homeownership through social housing</w:t>
      </w:r>
      <w:r w:rsidR="59B89231" w:rsidRPr="2884EC7D">
        <w:rPr>
          <w:rFonts w:ascii="Calibri" w:eastAsia="Calibri" w:hAnsi="Calibri" w:cs="Calibri"/>
          <w:color w:val="000000" w:themeColor="text1"/>
          <w:lang w:val="en-US"/>
        </w:rPr>
        <w:t>, as well</w:t>
      </w:r>
      <w:r w:rsidR="59B89231" w:rsidRPr="545CF27F">
        <w:rPr>
          <w:rFonts w:ascii="Calibri" w:eastAsia="Calibri" w:hAnsi="Calibri" w:cs="Calibri"/>
          <w:color w:val="000000" w:themeColor="text1"/>
          <w:lang w:val="en-US"/>
        </w:rPr>
        <w:t xml:space="preserve"> as supporting our economic </w:t>
      </w:r>
      <w:r w:rsidR="59B89231" w:rsidRPr="58FAAF4C">
        <w:rPr>
          <w:rFonts w:ascii="Calibri" w:eastAsia="Calibri" w:hAnsi="Calibri" w:cs="Calibri"/>
          <w:color w:val="000000" w:themeColor="text1"/>
          <w:lang w:val="en-US"/>
        </w:rPr>
        <w:t>recovery</w:t>
      </w:r>
      <w:r w:rsidRPr="61809047">
        <w:rPr>
          <w:rFonts w:ascii="Calibri" w:eastAsia="Calibri" w:hAnsi="Calibri" w:cs="Calibri"/>
          <w:color w:val="000000" w:themeColor="text1"/>
          <w:lang w:val="en-US"/>
        </w:rPr>
        <w:t xml:space="preserve">. </w:t>
      </w:r>
    </w:p>
    <w:p w14:paraId="22FD23D7" w14:textId="77777777" w:rsidR="00CD6A0C" w:rsidRDefault="00CD6A0C" w:rsidP="68B8A549">
      <w:pPr>
        <w:rPr>
          <w:rFonts w:ascii="Calibri" w:eastAsia="Calibri" w:hAnsi="Calibri" w:cs="Calibri"/>
          <w:color w:val="000000" w:themeColor="text1"/>
          <w:lang w:val="en-US"/>
        </w:rPr>
      </w:pPr>
    </w:p>
    <w:p w14:paraId="7F95DE12" w14:textId="23B5651C" w:rsidR="00B37388" w:rsidRPr="00B37388" w:rsidRDefault="00CD6A0C" w:rsidP="00B37388">
      <w:pPr>
        <w:rPr>
          <w:rFonts w:ascii="Calibri" w:eastAsia="Calibri" w:hAnsi="Calibri" w:cs="Calibri"/>
          <w:color w:val="000000" w:themeColor="text1"/>
          <w:lang w:val="en-US"/>
        </w:rPr>
      </w:pPr>
      <w:r>
        <w:rPr>
          <w:rFonts w:ascii="Calibri" w:eastAsia="Calibri" w:hAnsi="Calibri" w:cs="Calibri"/>
          <w:color w:val="000000" w:themeColor="text1"/>
          <w:lang w:val="en-US"/>
        </w:rPr>
        <w:t>To do this,</w:t>
      </w:r>
      <w:r w:rsidR="008C2205">
        <w:rPr>
          <w:rFonts w:ascii="Calibri" w:eastAsia="Calibri" w:hAnsi="Calibri" w:cs="Calibri"/>
          <w:color w:val="000000" w:themeColor="text1"/>
          <w:lang w:val="en-US"/>
        </w:rPr>
        <w:t xml:space="preserve"> the</w:t>
      </w:r>
      <w:r>
        <w:rPr>
          <w:rFonts w:ascii="Calibri" w:eastAsia="Calibri" w:hAnsi="Calibri" w:cs="Calibri"/>
          <w:color w:val="000000" w:themeColor="text1"/>
          <w:lang w:val="en-US"/>
        </w:rPr>
        <w:t xml:space="preserve"> Government must commit </w:t>
      </w:r>
      <w:r w:rsidR="008C2205">
        <w:rPr>
          <w:rFonts w:ascii="Calibri" w:eastAsia="Calibri" w:hAnsi="Calibri" w:cs="Calibri"/>
          <w:color w:val="000000" w:themeColor="text1"/>
          <w:lang w:val="en-US"/>
        </w:rPr>
        <w:t>to</w:t>
      </w:r>
      <w:r w:rsidR="008C2205" w:rsidRPr="00B37388">
        <w:rPr>
          <w:rFonts w:ascii="Calibri" w:eastAsia="Calibri" w:hAnsi="Calibri" w:cs="Calibri"/>
          <w:color w:val="000000" w:themeColor="text1"/>
          <w:lang w:val="en-US"/>
        </w:rPr>
        <w:t xml:space="preserve"> </w:t>
      </w:r>
      <w:r w:rsidR="00B37388" w:rsidRPr="00B37388">
        <w:rPr>
          <w:rFonts w:ascii="Calibri" w:eastAsia="Calibri" w:hAnsi="Calibri" w:cs="Calibri"/>
          <w:color w:val="000000" w:themeColor="text1"/>
          <w:lang w:val="en-US"/>
        </w:rPr>
        <w:t xml:space="preserve">30% of its annual target of 300,000 homes </w:t>
      </w:r>
      <w:r w:rsidR="008C2205">
        <w:rPr>
          <w:rFonts w:ascii="Calibri" w:eastAsia="Calibri" w:hAnsi="Calibri" w:cs="Calibri"/>
          <w:color w:val="000000" w:themeColor="text1"/>
          <w:lang w:val="en-US"/>
        </w:rPr>
        <w:t>being</w:t>
      </w:r>
      <w:r w:rsidR="00B37388" w:rsidRPr="00B37388">
        <w:rPr>
          <w:rFonts w:ascii="Calibri" w:eastAsia="Calibri" w:hAnsi="Calibri" w:cs="Calibri"/>
          <w:color w:val="000000" w:themeColor="text1"/>
          <w:lang w:val="en-US"/>
        </w:rPr>
        <w:t xml:space="preserve"> for social rent that are affordable to people on the lowest incomes. </w:t>
      </w:r>
    </w:p>
    <w:p w14:paraId="1EFD35F1" w14:textId="0860012F" w:rsidR="004C2AA7" w:rsidRDefault="004C2AA7" w:rsidP="68B8A549">
      <w:pPr>
        <w:rPr>
          <w:rFonts w:ascii="Calibri" w:eastAsia="Calibri" w:hAnsi="Calibri" w:cs="Calibri"/>
          <w:color w:val="000000" w:themeColor="text1"/>
          <w:lang w:val="en-US"/>
        </w:rPr>
      </w:pPr>
    </w:p>
    <w:p w14:paraId="6FA555A4" w14:textId="2DDC6D9A" w:rsidR="00986E50" w:rsidRDefault="004D6916" w:rsidP="68B8A549">
      <w:pPr>
        <w:rPr>
          <w:rFonts w:ascii="Calibri" w:eastAsia="Calibri" w:hAnsi="Calibri" w:cs="Calibri"/>
          <w:color w:val="000000" w:themeColor="text1"/>
          <w:lang w:val="en-US"/>
        </w:rPr>
      </w:pPr>
      <w:r w:rsidRPr="004D6916">
        <w:rPr>
          <w:rFonts w:ascii="Calibri" w:eastAsia="Calibri" w:hAnsi="Calibri" w:cs="Calibri"/>
          <w:color w:val="000000" w:themeColor="text1"/>
          <w:lang w:val="en-US"/>
        </w:rPr>
        <w:t>Delivering</w:t>
      </w:r>
      <w:r w:rsidRPr="00131934">
        <w:rPr>
          <w:rFonts w:ascii="Calibri" w:eastAsia="Calibri" w:hAnsi="Calibri" w:cs="Calibri"/>
          <w:color w:val="000000" w:themeColor="text1"/>
          <w:lang w:val="en-US"/>
        </w:rPr>
        <w:t xml:space="preserve"> this will require a</w:t>
      </w:r>
      <w:r w:rsidR="006A7DF6">
        <w:rPr>
          <w:rFonts w:ascii="Calibri" w:eastAsia="Calibri" w:hAnsi="Calibri" w:cs="Calibri"/>
          <w:color w:val="000000" w:themeColor="text1"/>
          <w:lang w:val="en-US"/>
        </w:rPr>
        <w:t>n increase in grant funding on top of what has already been committed in the current Affordable Homes Programme.</w:t>
      </w:r>
      <w:r w:rsidR="27DE167C">
        <w:rPr>
          <w:rFonts w:ascii="Calibri" w:eastAsia="Calibri" w:hAnsi="Calibri" w:cs="Calibri"/>
          <w:b/>
          <w:color w:val="000000" w:themeColor="text1"/>
          <w:lang w:val="en-US"/>
        </w:rPr>
        <w:t xml:space="preserve"> </w:t>
      </w:r>
      <w:r w:rsidR="27DE167C" w:rsidRPr="61809047">
        <w:rPr>
          <w:rFonts w:ascii="Calibri" w:eastAsia="Calibri" w:hAnsi="Calibri" w:cs="Calibri"/>
          <w:b/>
          <w:bCs/>
          <w:color w:val="000000" w:themeColor="text1"/>
          <w:lang w:val="en-US"/>
        </w:rPr>
        <w:t xml:space="preserve">An ongoing annual </w:t>
      </w:r>
      <w:r w:rsidR="00355D6C">
        <w:rPr>
          <w:rFonts w:ascii="Calibri" w:eastAsia="Calibri" w:hAnsi="Calibri" w:cs="Calibri"/>
          <w:b/>
          <w:bCs/>
          <w:color w:val="000000" w:themeColor="text1"/>
          <w:lang w:val="en-US"/>
        </w:rPr>
        <w:t>capital</w:t>
      </w:r>
      <w:r w:rsidR="27DE167C" w:rsidRPr="61809047">
        <w:rPr>
          <w:rFonts w:ascii="Calibri" w:eastAsia="Calibri" w:hAnsi="Calibri" w:cs="Calibri"/>
          <w:b/>
          <w:bCs/>
          <w:color w:val="000000" w:themeColor="text1"/>
          <w:lang w:val="en-US"/>
        </w:rPr>
        <w:t xml:space="preserve"> investment of an </w:t>
      </w:r>
      <w:r w:rsidR="27DE167C" w:rsidRPr="00131934">
        <w:rPr>
          <w:rFonts w:ascii="Calibri" w:eastAsia="Calibri" w:hAnsi="Calibri" w:cs="Calibri"/>
          <w:b/>
          <w:color w:val="000000" w:themeColor="text1"/>
          <w:lang w:val="en-US"/>
        </w:rPr>
        <w:t>extra</w:t>
      </w:r>
      <w:r w:rsidR="27DE167C" w:rsidRPr="61809047">
        <w:rPr>
          <w:rFonts w:ascii="Calibri" w:eastAsia="Calibri" w:hAnsi="Calibri" w:cs="Calibri"/>
          <w:b/>
          <w:bCs/>
          <w:color w:val="000000" w:themeColor="text1"/>
          <w:lang w:val="en-US"/>
        </w:rPr>
        <w:t xml:space="preserve"> £</w:t>
      </w:r>
      <w:r w:rsidR="007D41D4">
        <w:rPr>
          <w:rFonts w:ascii="Calibri" w:eastAsia="Calibri" w:hAnsi="Calibri" w:cs="Calibri"/>
          <w:b/>
          <w:bCs/>
          <w:color w:val="000000" w:themeColor="text1"/>
          <w:lang w:val="en-US"/>
        </w:rPr>
        <w:t>1</w:t>
      </w:r>
      <w:r w:rsidR="00E87880">
        <w:rPr>
          <w:rFonts w:ascii="Calibri" w:eastAsia="Calibri" w:hAnsi="Calibri" w:cs="Calibri"/>
          <w:b/>
          <w:bCs/>
          <w:color w:val="000000" w:themeColor="text1"/>
          <w:lang w:val="en-US"/>
        </w:rPr>
        <w:t>1</w:t>
      </w:r>
      <w:r w:rsidR="00E51ADC">
        <w:rPr>
          <w:rFonts w:ascii="Calibri" w:eastAsia="Calibri" w:hAnsi="Calibri" w:cs="Calibri"/>
          <w:b/>
          <w:bCs/>
          <w:color w:val="000000" w:themeColor="text1"/>
          <w:lang w:val="en-US"/>
        </w:rPr>
        <w:t xml:space="preserve"> to £</w:t>
      </w:r>
      <w:r w:rsidR="27DE167C" w:rsidRPr="61809047">
        <w:rPr>
          <w:rFonts w:ascii="Calibri" w:eastAsia="Calibri" w:hAnsi="Calibri" w:cs="Calibri"/>
          <w:b/>
          <w:bCs/>
          <w:color w:val="000000" w:themeColor="text1"/>
          <w:lang w:val="en-US"/>
        </w:rPr>
        <w:t>1</w:t>
      </w:r>
      <w:r w:rsidR="00E87880">
        <w:rPr>
          <w:rFonts w:ascii="Calibri" w:eastAsia="Calibri" w:hAnsi="Calibri" w:cs="Calibri"/>
          <w:b/>
          <w:bCs/>
          <w:color w:val="000000" w:themeColor="text1"/>
          <w:lang w:val="en-US"/>
        </w:rPr>
        <w:t>4</w:t>
      </w:r>
      <w:r w:rsidR="27DE167C" w:rsidRPr="61809047">
        <w:rPr>
          <w:rFonts w:ascii="Calibri" w:eastAsia="Calibri" w:hAnsi="Calibri" w:cs="Calibri"/>
          <w:b/>
          <w:bCs/>
          <w:color w:val="000000" w:themeColor="text1"/>
          <w:lang w:val="en-US"/>
        </w:rPr>
        <w:t xml:space="preserve"> billion in the Affordable Homes Programme would deliver 90,000 homes for social rent </w:t>
      </w:r>
      <w:r w:rsidR="008C2205">
        <w:rPr>
          <w:rFonts w:ascii="Calibri" w:eastAsia="Calibri" w:hAnsi="Calibri" w:cs="Calibri"/>
          <w:b/>
          <w:bCs/>
          <w:color w:val="000000" w:themeColor="text1"/>
          <w:lang w:val="en-US"/>
        </w:rPr>
        <w:t>a</w:t>
      </w:r>
      <w:r w:rsidR="008C2205" w:rsidRPr="61809047">
        <w:rPr>
          <w:rFonts w:ascii="Calibri" w:eastAsia="Calibri" w:hAnsi="Calibri" w:cs="Calibri"/>
          <w:b/>
          <w:bCs/>
          <w:color w:val="000000" w:themeColor="text1"/>
          <w:lang w:val="en-US"/>
        </w:rPr>
        <w:t xml:space="preserve"> </w:t>
      </w:r>
      <w:r w:rsidR="27DE167C" w:rsidRPr="61809047">
        <w:rPr>
          <w:rFonts w:ascii="Calibri" w:eastAsia="Calibri" w:hAnsi="Calibri" w:cs="Calibri"/>
          <w:b/>
          <w:bCs/>
          <w:color w:val="000000" w:themeColor="text1"/>
          <w:lang w:val="en-US"/>
        </w:rPr>
        <w:t>year</w:t>
      </w:r>
      <w:r w:rsidR="27DE167C" w:rsidRPr="61809047">
        <w:rPr>
          <w:rFonts w:ascii="Calibri" w:eastAsia="Calibri" w:hAnsi="Calibri" w:cs="Calibri"/>
          <w:color w:val="000000" w:themeColor="text1"/>
          <w:lang w:val="en-US"/>
        </w:rPr>
        <w:t xml:space="preserve"> – funding that the Government should commit to at this </w:t>
      </w:r>
      <w:r w:rsidR="008C2205">
        <w:rPr>
          <w:rFonts w:ascii="Calibri" w:eastAsia="Calibri" w:hAnsi="Calibri" w:cs="Calibri"/>
          <w:color w:val="000000" w:themeColor="text1"/>
          <w:lang w:val="en-US"/>
        </w:rPr>
        <w:t>a</w:t>
      </w:r>
      <w:r w:rsidR="008C2205" w:rsidRPr="61809047">
        <w:rPr>
          <w:rFonts w:ascii="Calibri" w:eastAsia="Calibri" w:hAnsi="Calibri" w:cs="Calibri"/>
          <w:color w:val="000000" w:themeColor="text1"/>
          <w:lang w:val="en-US"/>
        </w:rPr>
        <w:t xml:space="preserve">utumn’s </w:t>
      </w:r>
      <w:r w:rsidR="27DE167C" w:rsidRPr="61809047">
        <w:rPr>
          <w:rFonts w:ascii="Calibri" w:eastAsia="Calibri" w:hAnsi="Calibri" w:cs="Calibri"/>
          <w:color w:val="000000" w:themeColor="text1"/>
          <w:lang w:val="en-US"/>
        </w:rPr>
        <w:t xml:space="preserve">Comprehensive Spending Review. </w:t>
      </w:r>
      <w:r w:rsidR="00415042">
        <w:rPr>
          <w:rFonts w:ascii="Calibri" w:eastAsia="Calibri" w:hAnsi="Calibri" w:cs="Calibri"/>
          <w:color w:val="000000" w:themeColor="text1"/>
          <w:lang w:val="en-US"/>
        </w:rPr>
        <w:t xml:space="preserve">This spending is needed over 15 </w:t>
      </w:r>
      <w:r w:rsidR="0053090C">
        <w:rPr>
          <w:rFonts w:ascii="Calibri" w:eastAsia="Calibri" w:hAnsi="Calibri" w:cs="Calibri"/>
          <w:color w:val="000000" w:themeColor="text1"/>
          <w:lang w:val="en-US"/>
        </w:rPr>
        <w:t>years</w:t>
      </w:r>
      <w:r w:rsidR="00415042">
        <w:rPr>
          <w:rFonts w:ascii="Calibri" w:eastAsia="Calibri" w:hAnsi="Calibri" w:cs="Calibri"/>
          <w:color w:val="000000" w:themeColor="text1"/>
          <w:lang w:val="en-US"/>
        </w:rPr>
        <w:t xml:space="preserve"> to meet the country’s demand, </w:t>
      </w:r>
      <w:r w:rsidR="0053090C">
        <w:rPr>
          <w:rFonts w:ascii="Calibri" w:eastAsia="Calibri" w:hAnsi="Calibri" w:cs="Calibri"/>
          <w:color w:val="000000" w:themeColor="text1"/>
          <w:lang w:val="en-US"/>
        </w:rPr>
        <w:t xml:space="preserve">following a period of low investment, </w:t>
      </w:r>
      <w:r w:rsidR="00415042">
        <w:rPr>
          <w:rFonts w:ascii="Calibri" w:eastAsia="Calibri" w:hAnsi="Calibri" w:cs="Calibri"/>
          <w:color w:val="000000" w:themeColor="text1"/>
          <w:lang w:val="en-US"/>
        </w:rPr>
        <w:t xml:space="preserve">but now is the time to commit to that </w:t>
      </w:r>
      <w:r w:rsidR="0053090C">
        <w:rPr>
          <w:rFonts w:ascii="Calibri" w:eastAsia="Calibri" w:hAnsi="Calibri" w:cs="Calibri"/>
          <w:color w:val="000000" w:themeColor="text1"/>
          <w:lang w:val="en-US"/>
        </w:rPr>
        <w:t>spending</w:t>
      </w:r>
      <w:r w:rsidR="00415042">
        <w:rPr>
          <w:rFonts w:ascii="Calibri" w:eastAsia="Calibri" w:hAnsi="Calibri" w:cs="Calibri"/>
          <w:color w:val="000000" w:themeColor="text1"/>
          <w:lang w:val="en-US"/>
        </w:rPr>
        <w:t xml:space="preserve"> as borrowing costs remain historically low</w:t>
      </w:r>
      <w:r w:rsidR="00CC19D8">
        <w:rPr>
          <w:rFonts w:ascii="Calibri" w:eastAsia="Calibri" w:hAnsi="Calibri" w:cs="Calibri"/>
          <w:color w:val="000000" w:themeColor="text1"/>
          <w:lang w:val="en-US"/>
        </w:rPr>
        <w:t xml:space="preserve">. </w:t>
      </w:r>
      <w:r w:rsidR="00744EED">
        <w:rPr>
          <w:rFonts w:ascii="Calibri" w:eastAsia="Calibri" w:hAnsi="Calibri" w:cs="Calibri"/>
          <w:color w:val="000000" w:themeColor="text1"/>
          <w:lang w:val="en-US"/>
        </w:rPr>
        <w:t xml:space="preserve">The precise figure will depend on </w:t>
      </w:r>
      <w:r w:rsidR="00EA6014">
        <w:rPr>
          <w:rFonts w:ascii="Calibri" w:eastAsia="Calibri" w:hAnsi="Calibri" w:cs="Calibri"/>
          <w:color w:val="000000" w:themeColor="text1"/>
          <w:lang w:val="en-US"/>
        </w:rPr>
        <w:t>whether the</w:t>
      </w:r>
      <w:r w:rsidR="00744EED">
        <w:rPr>
          <w:rFonts w:ascii="Calibri" w:eastAsia="Calibri" w:hAnsi="Calibri" w:cs="Calibri"/>
          <w:color w:val="000000" w:themeColor="text1"/>
          <w:lang w:val="en-US"/>
        </w:rPr>
        <w:t xml:space="preserve"> planning system can deliver an increase in the supply of homes for social rent through developer contributions.</w:t>
      </w:r>
      <w:r w:rsidR="00245D45">
        <w:rPr>
          <w:rFonts w:ascii="Calibri" w:eastAsia="Calibri" w:hAnsi="Calibri" w:cs="Calibri"/>
          <w:color w:val="000000" w:themeColor="text1"/>
          <w:lang w:val="en-US"/>
        </w:rPr>
        <w:t xml:space="preserve"> </w:t>
      </w:r>
    </w:p>
    <w:p w14:paraId="2B629A60" w14:textId="77777777" w:rsidR="00986E50" w:rsidRDefault="00986E50" w:rsidP="68B8A549">
      <w:pPr>
        <w:rPr>
          <w:rFonts w:ascii="Calibri" w:eastAsia="Calibri" w:hAnsi="Calibri" w:cs="Calibri"/>
          <w:color w:val="000000" w:themeColor="text1"/>
          <w:lang w:val="en-US"/>
        </w:rPr>
      </w:pPr>
    </w:p>
    <w:p w14:paraId="7CD8E739" w14:textId="70C6600A" w:rsidR="00423F7D" w:rsidRPr="001D5F68" w:rsidRDefault="00986E50" w:rsidP="68B8A549">
      <w:pPr>
        <w:rPr>
          <w:rFonts w:ascii="Calibri" w:eastAsia="Calibri" w:hAnsi="Calibri"/>
          <w:color w:val="000000" w:themeColor="text1"/>
        </w:rPr>
      </w:pPr>
      <w:r>
        <w:t xml:space="preserve">An increase on this scale </w:t>
      </w:r>
      <w:r w:rsidR="74BBD26D">
        <w:t>will</w:t>
      </w:r>
      <w:r>
        <w:t xml:space="preserve"> not be accomplished overnight – given lead</w:t>
      </w:r>
      <w:r w:rsidR="001C4491">
        <w:t>-</w:t>
      </w:r>
      <w:r>
        <w:t xml:space="preserve">in times for housing developments – so the </w:t>
      </w:r>
      <w:r w:rsidR="70441D9A">
        <w:t>G</w:t>
      </w:r>
      <w:r>
        <w:t>overnment should use the spending review to set a clear intent in relation to both the target for new social homes and the level of public investment it will build up to over the coming years to get there (as the public finances continue to be repaired post-Covid)</w:t>
      </w:r>
      <w:r w:rsidR="00516C20">
        <w:t xml:space="preserve">. </w:t>
      </w:r>
      <w:r w:rsidR="00A15DA4">
        <w:br/>
      </w:r>
    </w:p>
    <w:p w14:paraId="31FB5A2D" w14:textId="77777777" w:rsidR="00B37388" w:rsidRPr="001D5F68" w:rsidRDefault="00B37388" w:rsidP="68B8A549">
      <w:pPr>
        <w:rPr>
          <w:rFonts w:ascii="Calibri" w:eastAsia="Calibri" w:hAnsi="Calibri"/>
          <w:color w:val="000000" w:themeColor="text1"/>
        </w:rPr>
      </w:pPr>
    </w:p>
    <w:p w14:paraId="66099FAB" w14:textId="6FCF69AB" w:rsidR="00304266" w:rsidRDefault="00304266">
      <w:pPr>
        <w:spacing w:after="200" w:line="276" w:lineRule="auto"/>
        <w:rPr>
          <w:rFonts w:eastAsiaTheme="majorEastAsia" w:cstheme="majorBidi"/>
          <w:strike/>
          <w:color w:val="CE0058"/>
          <w:sz w:val="36"/>
          <w:szCs w:val="36"/>
        </w:rPr>
      </w:pPr>
    </w:p>
    <w:p w14:paraId="36C36D7E" w14:textId="257944EA" w:rsidR="00432372" w:rsidRDefault="008C2205" w:rsidP="00FD661B">
      <w:pPr>
        <w:ind w:left="360"/>
      </w:pPr>
      <w:r>
        <w:rPr>
          <w:noProof/>
        </w:rPr>
        <w:lastRenderedPageBreak/>
        <mc:AlternateContent>
          <mc:Choice Requires="wpg">
            <w:drawing>
              <wp:anchor distT="0" distB="0" distL="114300" distR="114300" simplePos="0" relativeHeight="251658243" behindDoc="0" locked="0" layoutInCell="1" allowOverlap="1" wp14:anchorId="001C3407" wp14:editId="363B7405">
                <wp:simplePos x="0" y="0"/>
                <wp:positionH relativeFrom="column">
                  <wp:posOffset>-664499</wp:posOffset>
                </wp:positionH>
                <wp:positionV relativeFrom="paragraph">
                  <wp:posOffset>335395</wp:posOffset>
                </wp:positionV>
                <wp:extent cx="6753860" cy="7207885"/>
                <wp:effectExtent l="0" t="0" r="8890" b="12065"/>
                <wp:wrapNone/>
                <wp:docPr id="8" name="Group 8"/>
                <wp:cNvGraphicFramePr/>
                <a:graphic xmlns:a="http://schemas.openxmlformats.org/drawingml/2006/main">
                  <a:graphicData uri="http://schemas.microsoft.com/office/word/2010/wordprocessingGroup">
                    <wpg:wgp>
                      <wpg:cNvGrpSpPr/>
                      <wpg:grpSpPr>
                        <a:xfrm>
                          <a:off x="0" y="0"/>
                          <a:ext cx="6753860" cy="7207885"/>
                          <a:chOff x="0" y="0"/>
                          <a:chExt cx="6754398" cy="7208264"/>
                        </a:xfrm>
                      </wpg:grpSpPr>
                      <wpg:grpSp>
                        <wpg:cNvPr id="1163120001" name="Group 1163120001"/>
                        <wpg:cNvGrpSpPr/>
                        <wpg:grpSpPr>
                          <a:xfrm>
                            <a:off x="0" y="0"/>
                            <a:ext cx="6754398" cy="7208264"/>
                            <a:chOff x="0" y="0"/>
                            <a:chExt cx="6754398" cy="7208264"/>
                          </a:xfrm>
                        </wpg:grpSpPr>
                        <wps:wsp>
                          <wps:cNvPr id="64" name="Rectangle 64"/>
                          <wps:cNvSpPr/>
                          <wps:spPr>
                            <a:xfrm>
                              <a:off x="0" y="0"/>
                              <a:ext cx="6708775" cy="7198241"/>
                            </a:xfrm>
                            <a:prstGeom prst="rect">
                              <a:avLst/>
                            </a:prstGeom>
                            <a:solidFill>
                              <a:schemeClr val="bg1">
                                <a:lumMod val="95000"/>
                              </a:schemeClr>
                            </a:solidFill>
                            <a:ln w="25400" cap="flat" cmpd="sng" algn="ctr">
                              <a:solidFill>
                                <a:schemeClr val="tx1">
                                  <a:lumMod val="65000"/>
                                  <a:lumOff val="35000"/>
                                </a:schemeClr>
                              </a:solidFill>
                              <a:prstDash val="solid"/>
                            </a:ln>
                            <a:effectLst/>
                          </wps:spPr>
                          <wps:txbx>
                            <w:txbxContent>
                              <w:p w14:paraId="74791F46" w14:textId="77777777" w:rsidR="00171BEB" w:rsidRDefault="009466C3" w:rsidP="009466C3">
                                <w:pPr>
                                  <w:jc w:val="center"/>
                                  <w:rPr>
                                    <w:color w:val="000000" w:themeColor="text1"/>
                                  </w:rPr>
                                </w:pPr>
                                <w:r>
                                  <w:rPr>
                                    <w:color w:val="000000" w:themeColor="text1"/>
                                    <w:sz w:val="14"/>
                                    <w:szCs w:val="14"/>
                                  </w:rPr>
                                  <w:t xml:space="preserve"> </w:t>
                                </w:r>
                              </w:p>
                              <w:p w14:paraId="65B1BE75" w14:textId="77777777" w:rsidR="009466C3" w:rsidRPr="00DB639A" w:rsidRDefault="009466C3" w:rsidP="009466C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2"/>
                          <wpg:cNvGrpSpPr/>
                          <wpg:grpSpPr>
                            <a:xfrm>
                              <a:off x="21265" y="138222"/>
                              <a:ext cx="6733133" cy="7070042"/>
                              <a:chOff x="0" y="-21266"/>
                              <a:chExt cx="6733133" cy="7070042"/>
                            </a:xfrm>
                          </wpg:grpSpPr>
                          <wps:wsp>
                            <wps:cNvPr id="106" name="Text Box 2"/>
                            <wps:cNvSpPr txBox="1">
                              <a:spLocks noChangeArrowheads="1"/>
                            </wps:cNvSpPr>
                            <wps:spPr bwMode="auto">
                              <a:xfrm>
                                <a:off x="31806" y="4731026"/>
                                <a:ext cx="6635750" cy="2317750"/>
                              </a:xfrm>
                              <a:prstGeom prst="rect">
                                <a:avLst/>
                              </a:prstGeom>
                              <a:noFill/>
                              <a:ln w="9525">
                                <a:noFill/>
                                <a:miter lim="800000"/>
                                <a:headEnd/>
                                <a:tailEnd/>
                              </a:ln>
                            </wps:spPr>
                            <wps:txbx>
                              <w:txbxContent>
                                <w:p w14:paraId="6EE47C6C" w14:textId="696B37C3" w:rsidR="003E685D" w:rsidRDefault="00FB12B1" w:rsidP="00B45F38">
                                  <w:r>
                                    <w:t xml:space="preserve">This briefing primarily considers </w:t>
                                  </w:r>
                                  <w:r w:rsidR="00FF70B5">
                                    <w:t>housing affordability for low-inco</w:t>
                                  </w:r>
                                  <w:r w:rsidR="002479C2">
                                    <w:t>me private renters</w:t>
                                  </w:r>
                                  <w:r w:rsidR="00E427AF">
                                    <w:t xml:space="preserve"> – </w:t>
                                  </w:r>
                                  <w:r w:rsidR="002479C2">
                                    <w:t xml:space="preserve">those in the bottom 40% of incomes. </w:t>
                                  </w:r>
                                </w:p>
                                <w:p w14:paraId="4E8626FB" w14:textId="77777777" w:rsidR="003E685D" w:rsidRDefault="003E685D" w:rsidP="00B45F38"/>
                                <w:p w14:paraId="0B924CD2" w14:textId="757015CD" w:rsidR="00B45F38" w:rsidRDefault="00B45F38" w:rsidP="00B45F38">
                                  <w:r w:rsidRPr="00C6469B">
                                    <w:t xml:space="preserve">For the purpose of our briefing, we consider the </w:t>
                                  </w:r>
                                  <w:r>
                                    <w:t>2.68</w:t>
                                  </w:r>
                                  <w:r w:rsidR="00E427AF">
                                    <w:t xml:space="preserve"> </w:t>
                                  </w:r>
                                  <w:r>
                                    <w:t>m</w:t>
                                  </w:r>
                                  <w:r w:rsidR="00E427AF">
                                    <w:t>illion</w:t>
                                  </w:r>
                                  <w:r>
                                    <w:t xml:space="preserve"> private-renting households in middle- to high-incomes (top 60% of incomes) to have affordable rents. For these renters, the rents they pay </w:t>
                                  </w:r>
                                  <w:r w:rsidRPr="00C6469B">
                                    <w:t>are more likely to reflect choice than necessity and are less likely to result in financial strain for the household. However, we acknowledge many in this group may still feel the strain of high housing costs.</w:t>
                                  </w:r>
                                </w:p>
                                <w:p w14:paraId="0699BB68" w14:textId="77777777" w:rsidR="00AC5D18" w:rsidRDefault="00AC5D18" w:rsidP="00B45F38"/>
                                <w:p w14:paraId="52B73137" w14:textId="77777777" w:rsidR="00B45F38" w:rsidRDefault="00AC5D18" w:rsidP="00B45F38">
                                  <w:r>
                                    <w:t xml:space="preserve">See methodology note for further detail and worked examples. </w:t>
                                  </w:r>
                                </w:p>
                                <w:p w14:paraId="58E7D9CE" w14:textId="7FDB4014" w:rsidR="00552764" w:rsidRPr="00F95352" w:rsidRDefault="00F95352" w:rsidP="00B45F38">
                                  <w:r>
                                    <w:t xml:space="preserve">*Rents disproportionately high relative to incomes means </w:t>
                                  </w:r>
                                  <w:r w:rsidRPr="00884498">
                                    <w:rPr>
                                      <w:i/>
                                      <w:iCs/>
                                    </w:rPr>
                                    <w:t>gross</w:t>
                                  </w:r>
                                  <w:r>
                                    <w:t xml:space="preserve"> rents (before </w:t>
                                  </w:r>
                                  <w:r w:rsidR="00E427AF">
                                    <w:t>H</w:t>
                                  </w:r>
                                  <w:r>
                                    <w:t xml:space="preserve">ousing </w:t>
                                  </w:r>
                                  <w:r w:rsidR="00E427AF">
                                    <w:t>B</w:t>
                                  </w:r>
                                  <w:r>
                                    <w:t xml:space="preserve">enefit) are more than 30% of </w:t>
                                  </w:r>
                                  <w:r>
                                    <w:rPr>
                                      <w:i/>
                                      <w:iCs/>
                                    </w:rPr>
                                    <w:t xml:space="preserve">net </w:t>
                                  </w:r>
                                  <w:r>
                                    <w:t xml:space="preserve">incomes (after </w:t>
                                  </w:r>
                                  <w:r w:rsidR="00E427AF">
                                    <w:t>H</w:t>
                                  </w:r>
                                  <w:r>
                                    <w:t xml:space="preserve">ousing </w:t>
                                  </w:r>
                                  <w:r w:rsidR="00E427AF">
                                    <w:t>B</w:t>
                                  </w:r>
                                  <w:r>
                                    <w:t xml:space="preserve">enefit). </w:t>
                                  </w:r>
                                </w:p>
                              </w:txbxContent>
                            </wps:txbx>
                            <wps:bodyPr rot="0" vert="horz" wrap="square" lIns="91440" tIns="45720" rIns="91440" bIns="45720" anchor="t" anchorCtr="0">
                              <a:noAutofit/>
                            </wps:bodyPr>
                          </wps:wsp>
                          <wpg:grpSp>
                            <wpg:cNvPr id="118" name="Group 118"/>
                            <wpg:cNvGrpSpPr/>
                            <wpg:grpSpPr>
                              <a:xfrm>
                                <a:off x="0" y="-21266"/>
                                <a:ext cx="6733133" cy="4818416"/>
                                <a:chOff x="0" y="-33141"/>
                                <a:chExt cx="6733424" cy="4818468"/>
                              </a:xfrm>
                            </wpg:grpSpPr>
                            <wpg:grpSp>
                              <wpg:cNvPr id="114" name="Group 114"/>
                              <wpg:cNvGrpSpPr/>
                              <wpg:grpSpPr>
                                <a:xfrm>
                                  <a:off x="0" y="-33141"/>
                                  <a:ext cx="6733424" cy="2822962"/>
                                  <a:chOff x="0" y="-33141"/>
                                  <a:chExt cx="6733424" cy="2822962"/>
                                </a:xfrm>
                              </wpg:grpSpPr>
                              <wpg:grpSp>
                                <wpg:cNvPr id="113" name="Group 113"/>
                                <wpg:cNvGrpSpPr/>
                                <wpg:grpSpPr>
                                  <a:xfrm>
                                    <a:off x="242993" y="1508509"/>
                                    <a:ext cx="6464902" cy="1281312"/>
                                    <a:chOff x="-6389" y="35969"/>
                                    <a:chExt cx="6464902" cy="1281312"/>
                                  </a:xfrm>
                                </wpg:grpSpPr>
                                <wpg:grpSp>
                                  <wpg:cNvPr id="52" name="Group 52"/>
                                  <wpg:cNvGrpSpPr/>
                                  <wpg:grpSpPr>
                                    <a:xfrm>
                                      <a:off x="-6389" y="35969"/>
                                      <a:ext cx="4665980" cy="1281312"/>
                                      <a:chOff x="338828" y="73417"/>
                                      <a:chExt cx="4666615" cy="1164174"/>
                                    </a:xfrm>
                                  </wpg:grpSpPr>
                                  <wps:wsp>
                                    <wps:cNvPr id="47" name="Rectangle 47"/>
                                    <wps:cNvSpPr/>
                                    <wps:spPr>
                                      <a:xfrm>
                                        <a:off x="356258" y="73417"/>
                                        <a:ext cx="4595495" cy="1080654"/>
                                      </a:xfrm>
                                      <a:prstGeom prst="rect">
                                        <a:avLst/>
                                      </a:prstGeom>
                                      <a:solidFill>
                                        <a:schemeClr val="bg1">
                                          <a:lumMod val="95000"/>
                                        </a:schemeClr>
                                      </a:solidFill>
                                      <a:ln w="25400" cap="flat" cmpd="sng" algn="ctr">
                                        <a:solidFill>
                                          <a:srgbClr val="CE0058"/>
                                        </a:solidFill>
                                        <a:prstDash val="solid"/>
                                      </a:ln>
                                      <a:effectLst/>
                                    </wps:spPr>
                                    <wps:txbx>
                                      <w:txbxContent>
                                        <w:p w14:paraId="519B90F9" w14:textId="77777777" w:rsidR="0080266D" w:rsidRPr="00DB639A" w:rsidRDefault="0080266D" w:rsidP="0080266D">
                                          <w:pPr>
                                            <w:jc w:val="center"/>
                                            <w:rPr>
                                              <w:color w:val="000000" w:themeColor="text1"/>
                                            </w:rPr>
                                          </w:pPr>
                                          <w:r>
                                            <w:rPr>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2"/>
                                    <wps:cNvSpPr txBox="1">
                                      <a:spLocks noChangeArrowheads="1"/>
                                    </wps:cNvSpPr>
                                    <wps:spPr bwMode="auto">
                                      <a:xfrm>
                                        <a:off x="338828" y="73444"/>
                                        <a:ext cx="4666615" cy="1164147"/>
                                      </a:xfrm>
                                      <a:prstGeom prst="rect">
                                        <a:avLst/>
                                      </a:prstGeom>
                                      <a:noFill/>
                                      <a:ln w="9525">
                                        <a:noFill/>
                                        <a:miter lim="800000"/>
                                        <a:headEnd/>
                                        <a:tailEnd/>
                                      </a:ln>
                                    </wps:spPr>
                                    <wps:txbx>
                                      <w:txbxContent>
                                        <w:p w14:paraId="581571D4" w14:textId="00BF72E0" w:rsidR="00432372" w:rsidRDefault="00432372" w:rsidP="00AF3C65">
                                          <w:r w:rsidRPr="00432372">
                                            <w:rPr>
                                              <w:b/>
                                              <w:bCs/>
                                            </w:rPr>
                                            <w:t>Unaffordability p</w:t>
                                          </w:r>
                                          <w:r w:rsidRPr="00432372">
                                            <w:rPr>
                                              <w:b/>
                                            </w:rPr>
                                            <w:t>ressures</w:t>
                                          </w:r>
                                          <w:r>
                                            <w:t xml:space="preserve">: private renters </w:t>
                                          </w:r>
                                          <w:r w:rsidR="00835169">
                                            <w:t>i</w:t>
                                          </w:r>
                                          <w:r>
                                            <w:t xml:space="preserve">n the bottom 40% of incomes who spend </w:t>
                                          </w:r>
                                          <w:r w:rsidRPr="00432372">
                                            <w:rPr>
                                              <w:i/>
                                            </w:rPr>
                                            <w:t xml:space="preserve">less </w:t>
                                          </w:r>
                                          <w:r w:rsidRPr="00144A5C">
                                            <w:rPr>
                                              <w:i/>
                                              <w:iCs/>
                                            </w:rPr>
                                            <w:t xml:space="preserve">than </w:t>
                                          </w:r>
                                          <w:r>
                                            <w:t xml:space="preserve">30% of their income on rent (after </w:t>
                                          </w:r>
                                          <w:r w:rsidR="00E427AF">
                                            <w:t>H</w:t>
                                          </w:r>
                                          <w:r>
                                            <w:t xml:space="preserve">ousing </w:t>
                                          </w:r>
                                          <w:r w:rsidR="00E427AF">
                                            <w:t>B</w:t>
                                          </w:r>
                                          <w:r>
                                            <w:t>enefit), but for whom rents are disproportionately high relative to incomes</w:t>
                                          </w:r>
                                          <w:r w:rsidR="00F95352">
                                            <w:t>*</w:t>
                                          </w:r>
                                          <w:r>
                                            <w:t xml:space="preserve">, while incomes are so low that many will find it difficult to cover the rest of their rent; </w:t>
                                          </w:r>
                                          <w:r>
                                            <w:t xml:space="preserve">the vast majority of this group are in poverty after housing costs. </w:t>
                                          </w:r>
                                        </w:p>
                                        <w:p w14:paraId="49BCB5E5" w14:textId="77777777" w:rsidR="00432372" w:rsidRDefault="00432372" w:rsidP="00432372"/>
                                      </w:txbxContent>
                                    </wps:txbx>
                                    <wps:bodyPr rot="0" vert="horz" wrap="square" lIns="91440" tIns="45720" rIns="91440" bIns="45720" anchor="t" anchorCtr="0">
                                      <a:noAutofit/>
                                    </wps:bodyPr>
                                  </wps:wsp>
                                </wpg:grpSp>
                                <wpg:grpSp>
                                  <wpg:cNvPr id="112" name="Group 112"/>
                                  <wpg:cNvGrpSpPr/>
                                  <wpg:grpSpPr>
                                    <a:xfrm>
                                      <a:off x="4667002" y="71252"/>
                                      <a:ext cx="1791511" cy="1080135"/>
                                      <a:chOff x="0" y="0"/>
                                      <a:chExt cx="1791511" cy="1080135"/>
                                    </a:xfrm>
                                  </wpg:grpSpPr>
                                  <wps:wsp>
                                    <wps:cNvPr id="53" name="Right Brace 53"/>
                                    <wps:cNvSpPr/>
                                    <wps:spPr>
                                      <a:xfrm>
                                        <a:off x="0" y="0"/>
                                        <a:ext cx="93980" cy="1080135"/>
                                      </a:xfrm>
                                      <a:prstGeom prst="rightBrace">
                                        <a:avLst/>
                                      </a:prstGeom>
                                      <a:ln w="19050">
                                        <a:solidFill>
                                          <a:srgbClr val="CE0058"/>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 name="Group 62"/>
                                    <wpg:cNvGrpSpPr/>
                                    <wpg:grpSpPr>
                                      <a:xfrm>
                                        <a:off x="201471" y="143270"/>
                                        <a:ext cx="1590040" cy="818296"/>
                                        <a:chOff x="-12477" y="107623"/>
                                        <a:chExt cx="1590674" cy="818791"/>
                                      </a:xfrm>
                                    </wpg:grpSpPr>
                                    <wps:wsp>
                                      <wps:cNvPr id="60" name="Rectangle 60"/>
                                      <wps:cNvSpPr/>
                                      <wps:spPr>
                                        <a:xfrm>
                                          <a:off x="11870" y="142504"/>
                                          <a:ext cx="1472096" cy="759531"/>
                                        </a:xfrm>
                                        <a:prstGeom prst="rect">
                                          <a:avLst/>
                                        </a:prstGeom>
                                        <a:solidFill>
                                          <a:schemeClr val="bg1">
                                            <a:lumMod val="95000"/>
                                          </a:schemeClr>
                                        </a:solidFill>
                                        <a:ln w="25400" cap="flat" cmpd="sng" algn="ctr">
                                          <a:solidFill>
                                            <a:srgbClr val="CE0058"/>
                                          </a:solidFill>
                                          <a:prstDash val="solid"/>
                                        </a:ln>
                                        <a:effectLst/>
                                      </wps:spPr>
                                      <wps:txbx>
                                        <w:txbxContent>
                                          <w:p w14:paraId="679AF0E6" w14:textId="77777777" w:rsidR="0067661B" w:rsidRPr="00DB639A" w:rsidRDefault="0067661B" w:rsidP="0067661B">
                                            <w:pPr>
                                              <w:jc w:val="center"/>
                                              <w:rPr>
                                                <w:color w:val="000000" w:themeColor="text1"/>
                                              </w:rPr>
                                            </w:pPr>
                                            <w:r>
                                              <w:rPr>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2"/>
                                      <wps:cNvSpPr txBox="1">
                                        <a:spLocks noChangeArrowheads="1"/>
                                      </wps:cNvSpPr>
                                      <wps:spPr bwMode="auto">
                                        <a:xfrm>
                                          <a:off x="-12477" y="107623"/>
                                          <a:ext cx="1590674" cy="818791"/>
                                        </a:xfrm>
                                        <a:prstGeom prst="rect">
                                          <a:avLst/>
                                        </a:prstGeom>
                                        <a:noFill/>
                                        <a:ln w="9525">
                                          <a:noFill/>
                                          <a:miter lim="800000"/>
                                          <a:headEnd/>
                                          <a:tailEnd/>
                                        </a:ln>
                                      </wps:spPr>
                                      <wps:txbx>
                                        <w:txbxContent>
                                          <w:p w14:paraId="3E18982C" w14:textId="42B63F04" w:rsidR="0067661B" w:rsidRPr="00432372" w:rsidRDefault="0067661B" w:rsidP="0067661B">
                                            <w:r>
                                              <w:rPr>
                                                <w:b/>
                                                <w:bCs/>
                                              </w:rPr>
                                              <w:t xml:space="preserve">341,000 households, </w:t>
                                            </w:r>
                                            <w:r>
                                              <w:t xml:space="preserve">all of whom receive some </w:t>
                                            </w:r>
                                            <w:r w:rsidR="008C2205">
                                              <w:t>H</w:t>
                                            </w:r>
                                            <w:r>
                                              <w:t xml:space="preserve">ousing </w:t>
                                            </w:r>
                                            <w:r w:rsidR="008C2205">
                                              <w:t>B</w:t>
                                            </w:r>
                                            <w:r>
                                              <w:t>enefit</w:t>
                                            </w:r>
                                          </w:p>
                                        </w:txbxContent>
                                      </wps:txbx>
                                      <wps:bodyPr rot="0" vert="horz" wrap="square" lIns="91440" tIns="45720" rIns="91440" bIns="45720" anchor="t" anchorCtr="0">
                                        <a:noAutofit/>
                                      </wps:bodyPr>
                                    </wps:wsp>
                                  </wpg:grpSp>
                                </wpg:grpSp>
                              </wpg:grpSp>
                              <wpg:grpSp>
                                <wpg:cNvPr id="111" name="Group 111"/>
                                <wpg:cNvGrpSpPr/>
                                <wpg:grpSpPr>
                                  <a:xfrm>
                                    <a:off x="0" y="-33141"/>
                                    <a:ext cx="6733424" cy="2090955"/>
                                    <a:chOff x="0" y="-33141"/>
                                    <a:chExt cx="6733424" cy="2090955"/>
                                  </a:xfrm>
                                </wpg:grpSpPr>
                                <wps:wsp>
                                  <wps:cNvPr id="49" name="Right Brace 49"/>
                                  <wps:cNvSpPr/>
                                  <wps:spPr>
                                    <a:xfrm>
                                      <a:off x="4928261" y="795646"/>
                                      <a:ext cx="82544" cy="546027"/>
                                    </a:xfrm>
                                    <a:prstGeom prst="rightBrace">
                                      <a:avLst/>
                                    </a:prstGeom>
                                    <a:ln w="19050">
                                      <a:solidFill>
                                        <a:srgbClr val="512D6D"/>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 name="Group 59"/>
                                  <wpg:cNvGrpSpPr/>
                                  <wpg:grpSpPr>
                                    <a:xfrm>
                                      <a:off x="5142015" y="736270"/>
                                      <a:ext cx="1591409" cy="1321544"/>
                                      <a:chOff x="0" y="0"/>
                                      <a:chExt cx="1591522" cy="1321721"/>
                                    </a:xfrm>
                                  </wpg:grpSpPr>
                                  <wps:wsp>
                                    <wps:cNvPr id="57" name="Rectangle 57"/>
                                    <wps:cNvSpPr/>
                                    <wps:spPr>
                                      <a:xfrm>
                                        <a:off x="0" y="0"/>
                                        <a:ext cx="1472540" cy="902525"/>
                                      </a:xfrm>
                                      <a:prstGeom prst="rect">
                                        <a:avLst/>
                                      </a:prstGeom>
                                      <a:solidFill>
                                        <a:schemeClr val="bg1">
                                          <a:lumMod val="95000"/>
                                        </a:schemeClr>
                                      </a:solidFill>
                                      <a:ln w="25400" cap="flat" cmpd="sng" algn="ctr">
                                        <a:solidFill>
                                          <a:srgbClr val="512D6D"/>
                                        </a:solidFill>
                                        <a:prstDash val="solid"/>
                                      </a:ln>
                                      <a:effectLst/>
                                    </wps:spPr>
                                    <wps:txbx>
                                      <w:txbxContent>
                                        <w:p w14:paraId="5092AA0C" w14:textId="77777777" w:rsidR="00432372" w:rsidRPr="00DB639A" w:rsidRDefault="00432372" w:rsidP="00432372">
                                          <w:pPr>
                                            <w:jc w:val="center"/>
                                            <w:rPr>
                                              <w:color w:val="000000" w:themeColor="text1"/>
                                            </w:rPr>
                                          </w:pPr>
                                          <w:r>
                                            <w:rPr>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229" y="39656"/>
                                        <a:ext cx="1591293" cy="1282065"/>
                                      </a:xfrm>
                                      <a:prstGeom prst="rect">
                                        <a:avLst/>
                                      </a:prstGeom>
                                      <a:noFill/>
                                      <a:ln w="9525">
                                        <a:noFill/>
                                        <a:miter lim="800000"/>
                                        <a:headEnd/>
                                        <a:tailEnd/>
                                      </a:ln>
                                    </wps:spPr>
                                    <wps:txbx>
                                      <w:txbxContent>
                                        <w:p w14:paraId="259274F0" w14:textId="5EAF9582" w:rsidR="00432372" w:rsidRPr="00432372" w:rsidRDefault="00432372" w:rsidP="00432372">
                                          <w:r>
                                            <w:rPr>
                                              <w:b/>
                                              <w:bCs/>
                                            </w:rPr>
                                            <w:t xml:space="preserve">624,000 households, </w:t>
                                          </w:r>
                                          <w:r>
                                            <w:t xml:space="preserve">including 185,000 who receive some </w:t>
                                          </w:r>
                                          <w:r w:rsidR="008C2205">
                                            <w:t>H</w:t>
                                          </w:r>
                                          <w:r>
                                            <w:t xml:space="preserve">ousing </w:t>
                                          </w:r>
                                          <w:r w:rsidR="008C2205">
                                            <w:t>B</w:t>
                                          </w:r>
                                          <w:r>
                                            <w:t>enefit</w:t>
                                          </w:r>
                                        </w:p>
                                      </w:txbxContent>
                                    </wps:txbx>
                                    <wps:bodyPr rot="0" vert="horz" wrap="square" lIns="91440" tIns="45720" rIns="91440" bIns="45720" anchor="t" anchorCtr="0">
                                      <a:noAutofit/>
                                    </wps:bodyPr>
                                  </wps:wsp>
                                </wpg:grpSp>
                                <wpg:grpSp>
                                  <wpg:cNvPr id="110" name="Group 110"/>
                                  <wpg:cNvGrpSpPr/>
                                  <wpg:grpSpPr>
                                    <a:xfrm>
                                      <a:off x="0" y="-33141"/>
                                      <a:ext cx="6635750" cy="1580286"/>
                                      <a:chOff x="0" y="-33150"/>
                                      <a:chExt cx="6635750" cy="1580694"/>
                                    </a:xfrm>
                                  </wpg:grpSpPr>
                                  <wps:wsp>
                                    <wps:cNvPr id="1824727703" name="Rectangle 65"/>
                                    <wps:cNvSpPr/>
                                    <wps:spPr>
                                      <a:xfrm>
                                        <a:off x="273132" y="736270"/>
                                        <a:ext cx="4595495" cy="664845"/>
                                      </a:xfrm>
                                      <a:prstGeom prst="rect">
                                        <a:avLst/>
                                      </a:prstGeom>
                                      <a:solidFill>
                                        <a:schemeClr val="bg1">
                                          <a:lumMod val="95000"/>
                                        </a:schemeClr>
                                      </a:solidFill>
                                      <a:ln w="25400" cap="flat" cmpd="sng" algn="ctr">
                                        <a:solidFill>
                                          <a:srgbClr val="512D6D"/>
                                        </a:solidFill>
                                        <a:prstDash val="solid"/>
                                      </a:ln>
                                      <a:effectLst/>
                                    </wps:spPr>
                                    <wps:txbx>
                                      <w:txbxContent>
                                        <w:p w14:paraId="7E9CE836" w14:textId="77777777" w:rsidR="005A49F6" w:rsidRPr="00DB639A" w:rsidRDefault="005A49F6" w:rsidP="005A49F6">
                                          <w:pPr>
                                            <w:jc w:val="center"/>
                                            <w:rPr>
                                              <w:color w:val="000000" w:themeColor="text1"/>
                                            </w:rPr>
                                          </w:pPr>
                                          <w:r>
                                            <w:rPr>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610991" name="Text Box 2"/>
                                    <wps:cNvSpPr txBox="1">
                                      <a:spLocks noChangeArrowheads="1"/>
                                    </wps:cNvSpPr>
                                    <wps:spPr bwMode="auto">
                                      <a:xfrm>
                                        <a:off x="236385" y="752524"/>
                                        <a:ext cx="4666615" cy="795020"/>
                                      </a:xfrm>
                                      <a:prstGeom prst="rect">
                                        <a:avLst/>
                                      </a:prstGeom>
                                      <a:noFill/>
                                      <a:ln w="9525">
                                        <a:noFill/>
                                        <a:miter lim="800000"/>
                                        <a:headEnd/>
                                        <a:tailEnd/>
                                      </a:ln>
                                    </wps:spPr>
                                    <wps:txbx>
                                      <w:txbxContent>
                                        <w:p w14:paraId="64855554" w14:textId="581E48DA" w:rsidR="00432372" w:rsidRDefault="00432372" w:rsidP="00AF3C65">
                                          <w:r w:rsidRPr="00921B7A">
                                            <w:rPr>
                                              <w:b/>
                                              <w:bCs/>
                                            </w:rPr>
                                            <w:t>Unaffordable rents</w:t>
                                          </w:r>
                                          <w:r>
                                            <w:t xml:space="preserve">: private renters who are in the bottom 40% of incomes and who spend more than 30% of their income on rents (after </w:t>
                                          </w:r>
                                          <w:r w:rsidR="008C2205">
                                            <w:t>H</w:t>
                                          </w:r>
                                          <w:r w:rsidRPr="00F4233A">
                                            <w:rPr>
                                              <w:vanish/>
                                            </w:rPr>
                                            <w:t>h</w:t>
                                          </w:r>
                                          <w:r>
                                            <w:t xml:space="preserve">ousing </w:t>
                                          </w:r>
                                          <w:r w:rsidR="008C2205">
                                            <w:t>B</w:t>
                                          </w:r>
                                          <w:r>
                                            <w:t xml:space="preserve">enefit), a widely used definition of housing affordability. </w:t>
                                          </w:r>
                                        </w:p>
                                        <w:p w14:paraId="6A275F24" w14:textId="77777777" w:rsidR="00432372" w:rsidRDefault="00432372"/>
                                      </w:txbxContent>
                                    </wps:txbx>
                                    <wps:bodyPr rot="0" vert="horz" wrap="square" lIns="91440" tIns="45720" rIns="91440" bIns="45720" anchor="t" anchorCtr="0">
                                      <a:noAutofit/>
                                    </wps:bodyPr>
                                  </wps:wsp>
                                  <wps:wsp>
                                    <wps:cNvPr id="108" name="Text Box 2"/>
                                    <wps:cNvSpPr txBox="1">
                                      <a:spLocks noChangeArrowheads="1"/>
                                    </wps:cNvSpPr>
                                    <wps:spPr bwMode="auto">
                                      <a:xfrm>
                                        <a:off x="0" y="-33150"/>
                                        <a:ext cx="6635750" cy="759460"/>
                                      </a:xfrm>
                                      <a:prstGeom prst="rect">
                                        <a:avLst/>
                                      </a:prstGeom>
                                      <a:noFill/>
                                      <a:ln w="9525">
                                        <a:noFill/>
                                        <a:miter lim="800000"/>
                                        <a:headEnd/>
                                        <a:tailEnd/>
                                      </a:ln>
                                    </wps:spPr>
                                    <wps:txbx>
                                      <w:txbxContent>
                                        <w:p w14:paraId="0379C9F0" w14:textId="77777777" w:rsidR="003E685D" w:rsidRPr="00AF3C65" w:rsidRDefault="00140FE8" w:rsidP="003E685D">
                                          <w:pPr>
                                            <w:rPr>
                                              <w:b/>
                                              <w:bCs/>
                                            </w:rPr>
                                          </w:pPr>
                                          <w:r>
                                            <w:rPr>
                                              <w:b/>
                                              <w:bCs/>
                                            </w:rPr>
                                            <w:t>Our definitions of affordability</w:t>
                                          </w:r>
                                        </w:p>
                                        <w:p w14:paraId="7244B834" w14:textId="06C033AD" w:rsidR="003E685D" w:rsidRDefault="003E685D" w:rsidP="003E685D">
                                          <w:r>
                                            <w:t>Throughout</w:t>
                                          </w:r>
                                          <w:r w:rsidR="00F4233A">
                                            <w:t xml:space="preserve"> </w:t>
                                          </w:r>
                                          <w:r>
                                            <w:t xml:space="preserve">this briefing we refer to </w:t>
                                          </w:r>
                                          <w:r>
                                            <w:rPr>
                                              <w:i/>
                                              <w:iCs/>
                                            </w:rPr>
                                            <w:t xml:space="preserve">households who are paying rents they cannot afford, </w:t>
                                          </w:r>
                                          <w:r>
                                            <w:t>which, unless otherwise stated, refers to renters who fall into either of the following two groups</w:t>
                                          </w:r>
                                          <w:r w:rsidR="00140AC2">
                                            <w:t>:</w:t>
                                          </w:r>
                                        </w:p>
                                      </w:txbxContent>
                                    </wps:txbx>
                                    <wps:bodyPr rot="0" vert="horz" wrap="square" lIns="91440" tIns="45720" rIns="91440" bIns="45720" anchor="t" anchorCtr="0">
                                      <a:noAutofit/>
                                    </wps:bodyPr>
                                  </wps:wsp>
                                </wpg:grpSp>
                              </wpg:grpSp>
                            </wpg:grpSp>
                            <wpg:grpSp>
                              <wpg:cNvPr id="117" name="Group 117"/>
                              <wpg:cNvGrpSpPr/>
                              <wpg:grpSpPr>
                                <a:xfrm>
                                  <a:off x="23750" y="2695698"/>
                                  <a:ext cx="6692611" cy="2089629"/>
                                  <a:chOff x="0" y="0"/>
                                  <a:chExt cx="6692611" cy="2089629"/>
                                </a:xfrm>
                              </wpg:grpSpPr>
                              <wpg:grpSp>
                                <wpg:cNvPr id="71" name="Group 71"/>
                                <wpg:cNvGrpSpPr/>
                                <wpg:grpSpPr>
                                  <a:xfrm>
                                    <a:off x="203179" y="261858"/>
                                    <a:ext cx="4665213" cy="925830"/>
                                    <a:chOff x="-22457" y="-23185"/>
                                    <a:chExt cx="4666098" cy="926824"/>
                                  </a:xfrm>
                                </wpg:grpSpPr>
                                <wps:wsp>
                                  <wps:cNvPr id="69" name="Rectangle 69"/>
                                  <wps:cNvSpPr/>
                                  <wps:spPr>
                                    <a:xfrm>
                                      <a:off x="0" y="-1"/>
                                      <a:ext cx="4594860" cy="796502"/>
                                    </a:xfrm>
                                    <a:prstGeom prst="rect">
                                      <a:avLst/>
                                    </a:prstGeom>
                                    <a:solidFill>
                                      <a:schemeClr val="bg1">
                                        <a:lumMod val="95000"/>
                                      </a:schemeClr>
                                    </a:solidFill>
                                    <a:ln w="25400" cap="flat" cmpd="sng" algn="ctr">
                                      <a:solidFill>
                                        <a:srgbClr val="DAE3F3"/>
                                      </a:solidFill>
                                      <a:prstDash val="solid"/>
                                    </a:ln>
                                    <a:effectLst/>
                                  </wps:spPr>
                                  <wps:txbx>
                                    <w:txbxContent>
                                      <w:p w14:paraId="515B8FB0" w14:textId="77777777" w:rsidR="00144A5C" w:rsidRPr="00DB639A" w:rsidRDefault="00144A5C" w:rsidP="00144A5C">
                                        <w:pPr>
                                          <w:jc w:val="center"/>
                                          <w:rPr>
                                            <w:color w:val="000000" w:themeColor="text1"/>
                                          </w:rPr>
                                        </w:pPr>
                                        <w:r>
                                          <w:rPr>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2"/>
                                  <wps:cNvSpPr txBox="1">
                                    <a:spLocks noChangeArrowheads="1"/>
                                  </wps:cNvSpPr>
                                  <wps:spPr bwMode="auto">
                                    <a:xfrm>
                                      <a:off x="-22457" y="-23185"/>
                                      <a:ext cx="4666098" cy="926824"/>
                                    </a:xfrm>
                                    <a:prstGeom prst="rect">
                                      <a:avLst/>
                                    </a:prstGeom>
                                    <a:noFill/>
                                    <a:ln w="9525">
                                      <a:noFill/>
                                      <a:miter lim="800000"/>
                                      <a:headEnd/>
                                      <a:tailEnd/>
                                    </a:ln>
                                  </wps:spPr>
                                  <wps:txbx>
                                    <w:txbxContent>
                                      <w:p w14:paraId="40A422E3" w14:textId="5374FF8B" w:rsidR="00144A5C" w:rsidRDefault="00144A5C" w:rsidP="00144A5C">
                                        <w:r w:rsidRPr="00921B7A">
                                          <w:rPr>
                                            <w:b/>
                                            <w:bCs/>
                                          </w:rPr>
                                          <w:t>Affordable</w:t>
                                        </w:r>
                                        <w:r>
                                          <w:t>:</w:t>
                                        </w:r>
                                        <w:r w:rsidR="00835169">
                                          <w:t xml:space="preserve"> private renters in the bottom 40% of incomes whose</w:t>
                                        </w:r>
                                        <w:r>
                                          <w:t xml:space="preserve"> rents are covered by </w:t>
                                        </w:r>
                                        <w:r w:rsidR="00E427AF">
                                          <w:t>H</w:t>
                                        </w:r>
                                        <w:r>
                                          <w:t xml:space="preserve">ousing </w:t>
                                        </w:r>
                                        <w:r w:rsidR="00E427AF">
                                          <w:t>B</w:t>
                                        </w:r>
                                        <w:r>
                                          <w:t xml:space="preserve">enefit. </w:t>
                                        </w:r>
                                        <w:r w:rsidR="006F3A4F">
                                          <w:t>However, t</w:t>
                                        </w:r>
                                        <w:r>
                                          <w:t>his group is particularly vulnerable to changes in adequacy and coverage of social security benefits</w:t>
                                        </w:r>
                                        <w:r w:rsidR="006F3A4F">
                                          <w:t>.</w:t>
                                        </w:r>
                                      </w:p>
                                    </w:txbxContent>
                                  </wps:txbx>
                                  <wps:bodyPr rot="0" vert="horz" wrap="square" lIns="91440" tIns="45720" rIns="91440" bIns="45720" anchor="t" anchorCtr="0">
                                    <a:noAutofit/>
                                  </wps:bodyPr>
                                </wps:wsp>
                              </wpg:grpSp>
                              <wpg:grpSp>
                                <wpg:cNvPr id="75" name="Group 75"/>
                                <wpg:cNvGrpSpPr/>
                                <wpg:grpSpPr>
                                  <a:xfrm>
                                    <a:off x="4892634" y="296883"/>
                                    <a:ext cx="1777687" cy="847698"/>
                                    <a:chOff x="-59445" y="0"/>
                                    <a:chExt cx="1779734" cy="850851"/>
                                  </a:xfrm>
                                </wpg:grpSpPr>
                                <wps:wsp>
                                  <wps:cNvPr id="72" name="Rectangle 72"/>
                                  <wps:cNvSpPr/>
                                  <wps:spPr>
                                    <a:xfrm>
                                      <a:off x="166255" y="0"/>
                                      <a:ext cx="1471295" cy="758825"/>
                                    </a:xfrm>
                                    <a:prstGeom prst="rect">
                                      <a:avLst/>
                                    </a:prstGeom>
                                    <a:solidFill>
                                      <a:schemeClr val="bg1">
                                        <a:lumMod val="95000"/>
                                      </a:schemeClr>
                                    </a:solidFill>
                                    <a:ln w="25400" cap="flat" cmpd="sng" algn="ctr">
                                      <a:solidFill>
                                        <a:srgbClr val="DAE3F3"/>
                                      </a:solidFill>
                                      <a:prstDash val="solid"/>
                                    </a:ln>
                                    <a:effectLst/>
                                  </wps:spPr>
                                  <wps:txbx>
                                    <w:txbxContent>
                                      <w:p w14:paraId="73DB3108" w14:textId="77777777" w:rsidR="006F3A4F" w:rsidRPr="00DB639A" w:rsidRDefault="006F3A4F" w:rsidP="006F3A4F">
                                        <w:pPr>
                                          <w:jc w:val="center"/>
                                          <w:rPr>
                                            <w:color w:val="000000" w:themeColor="text1"/>
                                          </w:rPr>
                                        </w:pPr>
                                        <w:r>
                                          <w:rPr>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ight Brace 73"/>
                                  <wps:cNvSpPr/>
                                  <wps:spPr>
                                    <a:xfrm>
                                      <a:off x="-59445" y="59376"/>
                                      <a:ext cx="81915" cy="545465"/>
                                    </a:xfrm>
                                    <a:prstGeom prst="rightBrace">
                                      <a:avLst/>
                                    </a:prstGeom>
                                    <a:ln w="19050">
                                      <a:solidFill>
                                        <a:srgbClr val="DAE3F3"/>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2"/>
                                  <wps:cNvSpPr txBox="1">
                                    <a:spLocks noChangeArrowheads="1"/>
                                  </wps:cNvSpPr>
                                  <wps:spPr bwMode="auto">
                                    <a:xfrm>
                                      <a:off x="129792" y="31453"/>
                                      <a:ext cx="1590497" cy="819398"/>
                                    </a:xfrm>
                                    <a:prstGeom prst="rect">
                                      <a:avLst/>
                                    </a:prstGeom>
                                    <a:noFill/>
                                    <a:ln w="9525">
                                      <a:noFill/>
                                      <a:miter lim="800000"/>
                                      <a:headEnd/>
                                      <a:tailEnd/>
                                    </a:ln>
                                  </wps:spPr>
                                  <wps:txbx>
                                    <w:txbxContent>
                                      <w:p w14:paraId="3AF5068E" w14:textId="1D380E34" w:rsidR="006F3A4F" w:rsidRPr="00A57ABA" w:rsidRDefault="00C22BBC" w:rsidP="006F3A4F">
                                        <w:pPr>
                                          <w:rPr>
                                            <w:i/>
                                            <w:iCs/>
                                          </w:rPr>
                                        </w:pPr>
                                        <w:r>
                                          <w:rPr>
                                            <w:b/>
                                            <w:bCs/>
                                          </w:rPr>
                                          <w:t>274</w:t>
                                        </w:r>
                                        <w:r w:rsidR="006F3A4F">
                                          <w:rPr>
                                            <w:b/>
                                            <w:bCs/>
                                          </w:rPr>
                                          <w:t>,000 households</w:t>
                                        </w:r>
                                        <w:r>
                                          <w:rPr>
                                            <w:b/>
                                            <w:bCs/>
                                          </w:rPr>
                                          <w:t>,</w:t>
                                        </w:r>
                                        <w:r>
                                          <w:t xml:space="preserve"> all have rents covered by </w:t>
                                        </w:r>
                                        <w:r w:rsidR="00E427AF">
                                          <w:t>H</w:t>
                                        </w:r>
                                        <w:r>
                                          <w:t xml:space="preserve">ousing </w:t>
                                        </w:r>
                                        <w:r w:rsidR="00E427AF">
                                          <w:t>B</w:t>
                                        </w:r>
                                        <w:r>
                                          <w:t>enefit</w:t>
                                        </w:r>
                                      </w:p>
                                    </w:txbxContent>
                                  </wps:txbx>
                                  <wps:bodyPr rot="0" vert="horz" wrap="square" lIns="91440" tIns="45720" rIns="91440" bIns="45720" anchor="t" anchorCtr="0">
                                    <a:noAutofit/>
                                  </wps:bodyPr>
                                </wps:wsp>
                              </wpg:grpSp>
                              <wpg:grpSp>
                                <wpg:cNvPr id="116" name="Group 116"/>
                                <wpg:cNvGrpSpPr/>
                                <wpg:grpSpPr>
                                  <a:xfrm>
                                    <a:off x="220304" y="1145951"/>
                                    <a:ext cx="4664904" cy="878071"/>
                                    <a:chOff x="-134324" y="-1324571"/>
                                    <a:chExt cx="4665345" cy="878205"/>
                                  </a:xfrm>
                                </wpg:grpSpPr>
                                <wps:wsp>
                                  <wps:cNvPr id="85" name="Rectangle 85"/>
                                  <wps:cNvSpPr/>
                                  <wps:spPr>
                                    <a:xfrm>
                                      <a:off x="-130630" y="-1271106"/>
                                      <a:ext cx="4593590" cy="795770"/>
                                    </a:xfrm>
                                    <a:prstGeom prst="rect">
                                      <a:avLst/>
                                    </a:prstGeom>
                                    <a:solidFill>
                                      <a:schemeClr val="bg1">
                                        <a:lumMod val="95000"/>
                                      </a:schemeClr>
                                    </a:solidFill>
                                    <a:ln w="25400" cap="flat" cmpd="sng" algn="ctr">
                                      <a:solidFill>
                                        <a:srgbClr val="49B5CB"/>
                                      </a:solidFill>
                                      <a:prstDash val="solid"/>
                                    </a:ln>
                                    <a:effectLst/>
                                  </wps:spPr>
                                  <wps:txbx>
                                    <w:txbxContent>
                                      <w:p w14:paraId="650938CB" w14:textId="77777777" w:rsidR="0076200E" w:rsidRPr="00DB639A" w:rsidRDefault="0076200E" w:rsidP="0076200E">
                                        <w:pPr>
                                          <w:jc w:val="center"/>
                                          <w:rPr>
                                            <w:color w:val="000000" w:themeColor="text1"/>
                                          </w:rPr>
                                        </w:pPr>
                                        <w:r>
                                          <w:rPr>
                                            <w:color w:val="000000" w:themeColor="text1"/>
                                            <w:sz w:val="14"/>
                                            <w:szCs w:val="14"/>
                                          </w:rPr>
                                          <w:t xml:space="preserve"> </w:t>
                                        </w:r>
                                      </w:p>
                                      <w:p w14:paraId="2DD4C154" w14:textId="77777777" w:rsidR="0076200E" w:rsidRDefault="007620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 Box 2"/>
                                  <wps:cNvSpPr txBox="1">
                                    <a:spLocks noChangeArrowheads="1"/>
                                  </wps:cNvSpPr>
                                  <wps:spPr bwMode="auto">
                                    <a:xfrm>
                                      <a:off x="-134324" y="-1324571"/>
                                      <a:ext cx="4665345" cy="878205"/>
                                    </a:xfrm>
                                    <a:prstGeom prst="rect">
                                      <a:avLst/>
                                    </a:prstGeom>
                                    <a:noFill/>
                                    <a:ln w="9525">
                                      <a:noFill/>
                                      <a:miter lim="800000"/>
                                      <a:headEnd/>
                                      <a:tailEnd/>
                                    </a:ln>
                                  </wps:spPr>
                                  <wps:txbx>
                                    <w:txbxContent>
                                      <w:p w14:paraId="56097779" w14:textId="77777777" w:rsidR="00C22BBC" w:rsidRDefault="00C22BBC" w:rsidP="00C22BBC">
                                        <w:r w:rsidRPr="00921B7A">
                                          <w:rPr>
                                            <w:b/>
                                            <w:bCs/>
                                          </w:rPr>
                                          <w:t>Affordable</w:t>
                                        </w:r>
                                        <w:r>
                                          <w:t xml:space="preserve">: </w:t>
                                        </w:r>
                                        <w:r w:rsidR="00B53CDD">
                                          <w:t xml:space="preserve">private renters </w:t>
                                        </w:r>
                                        <w:r w:rsidR="00835169">
                                          <w:t>in the bottom 40% of incomes</w:t>
                                        </w:r>
                                        <w:r w:rsidR="00300E9E">
                                          <w:t xml:space="preserve"> whose</w:t>
                                        </w:r>
                                        <w:r w:rsidR="00835169">
                                          <w:t xml:space="preserve"> </w:t>
                                        </w:r>
                                        <w:r>
                                          <w:t xml:space="preserve">rents </w:t>
                                        </w:r>
                                        <w:r w:rsidR="00932A5A">
                                          <w:t xml:space="preserve">are </w:t>
                                        </w:r>
                                        <w:r w:rsidR="00932A5A" w:rsidRPr="00AF3C65">
                                          <w:rPr>
                                            <w:i/>
                                            <w:iCs/>
                                          </w:rPr>
                                          <w:t>less than</w:t>
                                        </w:r>
                                        <w:r w:rsidR="00932A5A">
                                          <w:t xml:space="preserve"> 30% of incomes, </w:t>
                                        </w:r>
                                        <w:r w:rsidR="00467E53" w:rsidRPr="00AF3C65">
                                          <w:rPr>
                                            <w:i/>
                                            <w:iCs/>
                                          </w:rPr>
                                          <w:t>and</w:t>
                                        </w:r>
                                        <w:r w:rsidR="00467E53">
                                          <w:t xml:space="preserve"> rents aren’t disproportionately high relative to incomes</w:t>
                                        </w:r>
                                        <w:r w:rsidR="00F95352">
                                          <w:t>*</w:t>
                                        </w:r>
                                        <w:r w:rsidR="00467E53">
                                          <w:t xml:space="preserve">. </w:t>
                                        </w:r>
                                        <w:r w:rsidR="00300E9E">
                                          <w:t>However, m</w:t>
                                        </w:r>
                                        <w:r w:rsidR="0076200E">
                                          <w:t>any in this group (just under half) are still in poverty after housing costs.</w:t>
                                        </w:r>
                                      </w:p>
                                    </w:txbxContent>
                                  </wps:txbx>
                                  <wps:bodyPr rot="0" vert="horz" wrap="square" lIns="91440" tIns="45720" rIns="91440" bIns="45720" anchor="t" anchorCtr="0">
                                    <a:noAutofit/>
                                  </wps:bodyPr>
                                </wps:wsp>
                              </wpg:grpSp>
                              <wps:wsp>
                                <wps:cNvPr id="89" name="Right Brace 89"/>
                                <wps:cNvSpPr/>
                                <wps:spPr>
                                  <a:xfrm>
                                    <a:off x="4904510" y="1223159"/>
                                    <a:ext cx="58981" cy="712520"/>
                                  </a:xfrm>
                                  <a:prstGeom prst="rightBrace">
                                    <a:avLst/>
                                  </a:prstGeom>
                                  <a:ln w="19050">
                                    <a:solidFill>
                                      <a:srgbClr val="49B5CB"/>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 name="Group 97"/>
                                <wpg:cNvGrpSpPr/>
                                <wpg:grpSpPr>
                                  <a:xfrm>
                                    <a:off x="5102571" y="1187637"/>
                                    <a:ext cx="1590040" cy="901992"/>
                                    <a:chOff x="32549" y="-15299"/>
                                    <a:chExt cx="1590040" cy="902525"/>
                                  </a:xfrm>
                                </wpg:grpSpPr>
                                <wps:wsp>
                                  <wps:cNvPr id="90" name="Rectangle 90"/>
                                  <wps:cNvSpPr/>
                                  <wps:spPr>
                                    <a:xfrm>
                                      <a:off x="47501" y="-1"/>
                                      <a:ext cx="1471295" cy="795520"/>
                                    </a:xfrm>
                                    <a:prstGeom prst="rect">
                                      <a:avLst/>
                                    </a:prstGeom>
                                    <a:solidFill>
                                      <a:schemeClr val="bg1">
                                        <a:lumMod val="95000"/>
                                      </a:schemeClr>
                                    </a:solidFill>
                                    <a:ln w="25400" cap="flat" cmpd="sng" algn="ctr">
                                      <a:solidFill>
                                        <a:srgbClr val="49B5CB"/>
                                      </a:solidFill>
                                      <a:prstDash val="solid"/>
                                    </a:ln>
                                    <a:effectLst/>
                                  </wps:spPr>
                                  <wps:txbx>
                                    <w:txbxContent>
                                      <w:p w14:paraId="4439537E" w14:textId="77777777" w:rsidR="000F24CB" w:rsidRPr="00DB639A" w:rsidRDefault="000F24CB" w:rsidP="000F24CB">
                                        <w:pPr>
                                          <w:jc w:val="center"/>
                                          <w:rPr>
                                            <w:color w:val="000000" w:themeColor="text1"/>
                                          </w:rPr>
                                        </w:pPr>
                                        <w:r>
                                          <w:rPr>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2"/>
                                  <wps:cNvSpPr txBox="1">
                                    <a:spLocks noChangeArrowheads="1"/>
                                  </wps:cNvSpPr>
                                  <wps:spPr bwMode="auto">
                                    <a:xfrm>
                                      <a:off x="32549" y="-15299"/>
                                      <a:ext cx="1590040" cy="902525"/>
                                    </a:xfrm>
                                    <a:prstGeom prst="rect">
                                      <a:avLst/>
                                    </a:prstGeom>
                                    <a:noFill/>
                                    <a:ln w="9525">
                                      <a:noFill/>
                                      <a:miter lim="800000"/>
                                      <a:headEnd/>
                                      <a:tailEnd/>
                                    </a:ln>
                                  </wps:spPr>
                                  <wps:txbx>
                                    <w:txbxContent>
                                      <w:p w14:paraId="6644F03F" w14:textId="23A3A5D9" w:rsidR="000F24CB" w:rsidRPr="00A57ABA" w:rsidRDefault="00BC20B7" w:rsidP="000F24CB">
                                        <w:pPr>
                                          <w:rPr>
                                            <w:i/>
                                            <w:iCs/>
                                          </w:rPr>
                                        </w:pPr>
                                        <w:r>
                                          <w:rPr>
                                            <w:b/>
                                            <w:bCs/>
                                          </w:rPr>
                                          <w:t>525,</w:t>
                                        </w:r>
                                        <w:r w:rsidR="000F24CB">
                                          <w:rPr>
                                            <w:b/>
                                            <w:bCs/>
                                          </w:rPr>
                                          <w:t>000 households,</w:t>
                                        </w:r>
                                        <w:r w:rsidR="000F24CB">
                                          <w:t xml:space="preserve"> </w:t>
                                        </w:r>
                                        <w:r w:rsidR="00BE14F7">
                                          <w:t xml:space="preserve">including 218,000 who receive some </w:t>
                                        </w:r>
                                        <w:r w:rsidR="00E427AF">
                                          <w:t>H</w:t>
                                        </w:r>
                                        <w:r w:rsidR="00BE14F7">
                                          <w:t xml:space="preserve">ousing </w:t>
                                        </w:r>
                                        <w:r w:rsidR="00E427AF">
                                          <w:t>B</w:t>
                                        </w:r>
                                        <w:r w:rsidR="00BE14F7">
                                          <w:t>enefit</w:t>
                                        </w:r>
                                      </w:p>
                                    </w:txbxContent>
                                  </wps:txbx>
                                  <wps:bodyPr rot="0" vert="horz" wrap="square" lIns="91440" tIns="45720" rIns="91440" bIns="45720" anchor="t" anchorCtr="0">
                                    <a:noAutofit/>
                                  </wps:bodyPr>
                                </wps:wsp>
                              </wpg:grpSp>
                              <wps:wsp>
                                <wps:cNvPr id="109" name="Text Box 2"/>
                                <wps:cNvSpPr txBox="1">
                                  <a:spLocks noChangeArrowheads="1"/>
                                </wps:cNvSpPr>
                                <wps:spPr bwMode="auto">
                                  <a:xfrm>
                                    <a:off x="0" y="0"/>
                                    <a:ext cx="6635750" cy="365860"/>
                                  </a:xfrm>
                                  <a:prstGeom prst="rect">
                                    <a:avLst/>
                                  </a:prstGeom>
                                  <a:noFill/>
                                  <a:ln w="9525">
                                    <a:noFill/>
                                    <a:miter lim="800000"/>
                                    <a:headEnd/>
                                    <a:tailEnd/>
                                  </a:ln>
                                </wps:spPr>
                                <wps:txbx>
                                  <w:txbxContent>
                                    <w:p w14:paraId="7DC19B2B" w14:textId="77777777" w:rsidR="003E685D" w:rsidRPr="003E685D" w:rsidRDefault="003E685D" w:rsidP="003E685D">
                                      <w:r w:rsidRPr="00AF3C65">
                                        <w:t xml:space="preserve">We define rents as being affordable </w:t>
                                      </w:r>
                                      <w:r w:rsidR="00057CEB">
                                        <w:t>for the following groups</w:t>
                                      </w:r>
                                      <w:r w:rsidRPr="00AF3C65">
                                        <w:t>:</w:t>
                                      </w:r>
                                    </w:p>
                                  </w:txbxContent>
                                </wps:txbx>
                                <wps:bodyPr rot="0" vert="horz" wrap="square" lIns="91440" tIns="45720" rIns="91440" bIns="45720" anchor="t" anchorCtr="0">
                                  <a:noAutofit/>
                                </wps:bodyPr>
                              </wps:wsp>
                            </wpg:grpSp>
                          </wpg:grpSp>
                        </wpg:grpSp>
                      </wpg:grpSp>
                      <wps:wsp>
                        <wps:cNvPr id="1163120010" name="TextBox 370"/>
                        <wps:cNvSpPr txBox="1"/>
                        <wps:spPr>
                          <a:xfrm>
                            <a:off x="95250" y="6981825"/>
                            <a:ext cx="5943570" cy="21526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76AAB3F" w14:textId="77777777" w:rsidR="000F5276" w:rsidRPr="000F5276" w:rsidRDefault="000F5276" w:rsidP="000F5276">
                              <w:pPr>
                                <w:rPr>
                                  <w:rFonts w:hAnsi="Calibri" w:cstheme="minorBidi"/>
                                  <w:color w:val="000000" w:themeColor="text1"/>
                                  <w:sz w:val="16"/>
                                  <w:szCs w:val="16"/>
                                </w:rPr>
                              </w:pPr>
                              <w:r w:rsidRPr="000F5276">
                                <w:rPr>
                                  <w:rFonts w:hAnsi="Calibri" w:cstheme="minorBidi"/>
                                  <w:color w:val="000000" w:themeColor="text1"/>
                                  <w:sz w:val="16"/>
                                  <w:szCs w:val="16"/>
                                </w:rPr>
                                <w:t xml:space="preserve">Source: JRF analysis using Family Resources Survey 2019/20 and IPPR Tax and Benefit model. Incomes and prices </w:t>
                              </w:r>
                              <w:r w:rsidRPr="000F5276">
                                <w:rPr>
                                  <w:rFonts w:hAnsi="Calibri" w:cstheme="minorBidi"/>
                                  <w:color w:val="000000" w:themeColor="text1"/>
                                  <w:sz w:val="16"/>
                                  <w:szCs w:val="16"/>
                                </w:rPr>
                                <w:t xml:space="preserve">at April 2021. </w:t>
                              </w:r>
                            </w:p>
                          </w:txbxContent>
                        </wps:txbx>
                        <wps:bodyPr vertOverflow="clip" horzOverflow="clip" wrap="square" rtlCol="0" anchor="t">
                          <a:spAutoFit/>
                        </wps:bodyPr>
                      </wps:wsp>
                    </wpg:wgp>
                  </a:graphicData>
                </a:graphic>
              </wp:anchor>
            </w:drawing>
          </mc:Choice>
          <mc:Fallback>
            <w:pict>
              <v:group w14:anchorId="001C3407" id="Group 8" o:spid="_x0000_s1026" style="position:absolute;left:0;text-align:left;margin-left:-52.3pt;margin-top:26.4pt;width:531.8pt;height:567.55pt;z-index:251658243" coordsize="67543,72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">
                <v:group id="Group 1163120001" o:spid="_x0000_s1027" style="position:absolute;width:67543;height:72082" coordsize="67543,7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">
                  <v:rect id="Rectangle 64" o:spid="_x0000_s1028" style="position:absolute;width:67087;height:7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" fillcolor="#f2f2f2 [3052]" strokecolor="#5a5a5a [2109]" strokeweight="2pt">
                    <v:textbox>
                      <w:txbxContent>
                        <w:p w14:paraId="74791F46" w14:textId="77777777" w:rsidR="00171BEB" w:rsidRDefault="009466C3" w:rsidP="009466C3">
                          <w:pPr>
                            <w:jc w:val="center"/>
                            <w:rPr>
                              <w:color w:val="000000" w:themeColor="text1"/>
                            </w:rPr>
                          </w:pPr>
                          <w:r>
                            <w:rPr>
                              <w:color w:val="000000" w:themeColor="text1"/>
                              <w:sz w:val="14"/>
                              <w:szCs w:val="14"/>
                            </w:rPr>
                            <w:t xml:space="preserve"> </w:t>
                          </w:r>
                        </w:p>
                        <w:p w14:paraId="65B1BE75" w14:textId="77777777" w:rsidR="009466C3" w:rsidRPr="00DB639A" w:rsidRDefault="009466C3" w:rsidP="009466C3">
                          <w:pPr>
                            <w:jc w:val="center"/>
                            <w:rPr>
                              <w:color w:val="000000" w:themeColor="text1"/>
                            </w:rPr>
                          </w:pPr>
                        </w:p>
                      </w:txbxContent>
                    </v:textbox>
                  </v:rect>
                  <v:group id="Group 2" o:spid="_x0000_s1029" style="position:absolute;left:212;top:1382;width:67331;height:70700" coordorigin=",-212" coordsize="67331,7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Text Box 2" o:spid="_x0000_s1030" type="#_x0000_t202" style="position:absolute;left:318;top:47310;width:66357;height:2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6EE47C6C" w14:textId="696B37C3" w:rsidR="003E685D" w:rsidRDefault="00FB12B1" w:rsidP="00B45F38">
                            <w:r>
                              <w:t xml:space="preserve">This briefing primarily considers </w:t>
                            </w:r>
                            <w:r w:rsidR="00FF70B5">
                              <w:t>housing affordability for low-inco</w:t>
                            </w:r>
                            <w:r w:rsidR="002479C2">
                              <w:t>me private renters</w:t>
                            </w:r>
                            <w:r w:rsidR="00E427AF">
                              <w:t xml:space="preserve"> – </w:t>
                            </w:r>
                            <w:r w:rsidR="002479C2">
                              <w:t xml:space="preserve">those in the bottom 40% of incomes. </w:t>
                            </w:r>
                          </w:p>
                          <w:p w14:paraId="4E8626FB" w14:textId="77777777" w:rsidR="003E685D" w:rsidRDefault="003E685D" w:rsidP="00B45F38"/>
                          <w:p w14:paraId="0B924CD2" w14:textId="757015CD" w:rsidR="00B45F38" w:rsidRDefault="00B45F38" w:rsidP="00B45F38">
                            <w:proofErr w:type="gramStart"/>
                            <w:r w:rsidRPr="00C6469B">
                              <w:t>For the purpose of</w:t>
                            </w:r>
                            <w:proofErr w:type="gramEnd"/>
                            <w:r w:rsidRPr="00C6469B">
                              <w:t xml:space="preserve"> our briefing, we consider the </w:t>
                            </w:r>
                            <w:r>
                              <w:t>2.68</w:t>
                            </w:r>
                            <w:r w:rsidR="00E427AF">
                              <w:t xml:space="preserve"> </w:t>
                            </w:r>
                            <w:r>
                              <w:t>m</w:t>
                            </w:r>
                            <w:r w:rsidR="00E427AF">
                              <w:t>illion</w:t>
                            </w:r>
                            <w:r>
                              <w:t xml:space="preserve"> private-renting households in middle- to high-incomes (top 60% of incomes) to have affordable rents. For these renters, the rents they pay </w:t>
                            </w:r>
                            <w:r w:rsidRPr="00C6469B">
                              <w:t>are more likely to reflect choice than necessity and are less likely to result in financial strain for the household. However, we acknowledge many in this group may still feel the strain of high housing costs.</w:t>
                            </w:r>
                          </w:p>
                          <w:p w14:paraId="0699BB68" w14:textId="77777777" w:rsidR="00AC5D18" w:rsidRDefault="00AC5D18" w:rsidP="00B45F38"/>
                          <w:p w14:paraId="52B73137" w14:textId="77777777" w:rsidR="00B45F38" w:rsidRDefault="00AC5D18" w:rsidP="00B45F38">
                            <w:r>
                              <w:t xml:space="preserve">See methodology note for further detail and worked examples. </w:t>
                            </w:r>
                          </w:p>
                          <w:p w14:paraId="58E7D9CE" w14:textId="7FDB4014" w:rsidR="00552764" w:rsidRPr="00F95352" w:rsidRDefault="00F95352" w:rsidP="00B45F38">
                            <w:r>
                              <w:t xml:space="preserve">*Rents disproportionately high relative to incomes means </w:t>
                            </w:r>
                            <w:r w:rsidRPr="00884498">
                              <w:rPr>
                                <w:i/>
                                <w:iCs/>
                              </w:rPr>
                              <w:t>gross</w:t>
                            </w:r>
                            <w:r>
                              <w:t xml:space="preserve"> rents (before </w:t>
                            </w:r>
                            <w:r w:rsidR="00E427AF">
                              <w:t>H</w:t>
                            </w:r>
                            <w:r>
                              <w:t xml:space="preserve">ousing </w:t>
                            </w:r>
                            <w:r w:rsidR="00E427AF">
                              <w:t>B</w:t>
                            </w:r>
                            <w:r>
                              <w:t xml:space="preserve">enefit) are more than 30% of </w:t>
                            </w:r>
                            <w:r>
                              <w:rPr>
                                <w:i/>
                                <w:iCs/>
                              </w:rPr>
                              <w:t xml:space="preserve">net </w:t>
                            </w:r>
                            <w:r>
                              <w:t xml:space="preserve">incomes (after </w:t>
                            </w:r>
                            <w:r w:rsidR="00E427AF">
                              <w:t>H</w:t>
                            </w:r>
                            <w:r>
                              <w:t xml:space="preserve">ousing </w:t>
                            </w:r>
                            <w:r w:rsidR="00E427AF">
                              <w:t>B</w:t>
                            </w:r>
                            <w:r>
                              <w:t xml:space="preserve">enefit). </w:t>
                            </w:r>
                          </w:p>
                        </w:txbxContent>
                      </v:textbox>
                    </v:shape>
                    <v:group id="Group 118" o:spid="_x0000_s1031" style="position:absolute;top:-212;width:67331;height:48183" coordorigin=",-331" coordsize="67334,4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14" o:spid="_x0000_s1032" style="position:absolute;top:-331;width:67334;height:28229" coordorigin=",-331" coordsize="67334,2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 113" o:spid="_x0000_s1033" style="position:absolute;left:2429;top:15085;width:64649;height:12813" coordorigin="-63,359" coordsize="64649,1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52" o:spid="_x0000_s1034" style="position:absolute;left:-63;top:359;width:46658;height:12813" coordorigin="3388,734" coordsize="46666,1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47" o:spid="_x0000_s1035" style="position:absolute;left:3562;top:734;width:45955;height:10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" fillcolor="#f2f2f2 [3052]" strokecolor="#ce0058" strokeweight="2pt">
                              <v:textbox>
                                <w:txbxContent>
                                  <w:p w14:paraId="519B90F9" w14:textId="77777777" w:rsidR="0080266D" w:rsidRPr="00DB639A" w:rsidRDefault="0080266D" w:rsidP="0080266D">
                                    <w:pPr>
                                      <w:jc w:val="center"/>
                                      <w:rPr>
                                        <w:color w:val="000000" w:themeColor="text1"/>
                                      </w:rPr>
                                    </w:pPr>
                                    <w:r>
                                      <w:rPr>
                                        <w:color w:val="000000" w:themeColor="text1"/>
                                        <w:sz w:val="14"/>
                                        <w:szCs w:val="14"/>
                                      </w:rPr>
                                      <w:t xml:space="preserve"> </w:t>
                                    </w:r>
                                  </w:p>
                                </w:txbxContent>
                              </v:textbox>
                            </v:rect>
                            <v:shape id="Text Box 2" o:spid="_x0000_s1036" type="#_x0000_t202" style="position:absolute;left:3388;top:734;width:46666;height:1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581571D4" w14:textId="00BF72E0" w:rsidR="00432372" w:rsidRDefault="00432372" w:rsidP="00AF3C65">
                                    <w:r w:rsidRPr="00432372">
                                      <w:rPr>
                                        <w:b/>
                                        <w:bCs/>
                                      </w:rPr>
                                      <w:t>Unaffordability p</w:t>
                                    </w:r>
                                    <w:r w:rsidRPr="00432372">
                                      <w:rPr>
                                        <w:b/>
                                      </w:rPr>
                                      <w:t>ressures</w:t>
                                    </w:r>
                                    <w:r>
                                      <w:t xml:space="preserve">: private renters </w:t>
                                    </w:r>
                                    <w:r w:rsidR="00835169">
                                      <w:t>i</w:t>
                                    </w:r>
                                    <w:r>
                                      <w:t xml:space="preserve">n the bottom 40% of incomes who spend </w:t>
                                    </w:r>
                                    <w:r w:rsidRPr="00432372">
                                      <w:rPr>
                                        <w:i/>
                                      </w:rPr>
                                      <w:t xml:space="preserve">less </w:t>
                                    </w:r>
                                    <w:r w:rsidRPr="00144A5C">
                                      <w:rPr>
                                        <w:i/>
                                        <w:iCs/>
                                      </w:rPr>
                                      <w:t xml:space="preserve">than </w:t>
                                    </w:r>
                                    <w:r>
                                      <w:t xml:space="preserve">30% of their income on rent (after </w:t>
                                    </w:r>
                                    <w:r w:rsidR="00E427AF">
                                      <w:t>H</w:t>
                                    </w:r>
                                    <w:r>
                                      <w:t xml:space="preserve">ousing </w:t>
                                    </w:r>
                                    <w:r w:rsidR="00E427AF">
                                      <w:t>B</w:t>
                                    </w:r>
                                    <w:r>
                                      <w:t>enefit), but for whom rents are disproportionately high relative to incomes</w:t>
                                    </w:r>
                                    <w:r w:rsidR="00F95352">
                                      <w:t>*</w:t>
                                    </w:r>
                                    <w:r>
                                      <w:t xml:space="preserve">, while incomes are so low that many will find it difficult to cover the rest of their rent; </w:t>
                                    </w:r>
                                    <w:proofErr w:type="gramStart"/>
                                    <w:r>
                                      <w:t>the vast majority of</w:t>
                                    </w:r>
                                    <w:proofErr w:type="gramEnd"/>
                                    <w:r>
                                      <w:t xml:space="preserve"> this group are in poverty after housing costs. </w:t>
                                    </w:r>
                                  </w:p>
                                  <w:p w14:paraId="49BCB5E5" w14:textId="77777777" w:rsidR="00432372" w:rsidRDefault="00432372" w:rsidP="00432372"/>
                                </w:txbxContent>
                              </v:textbox>
                            </v:shape>
                          </v:group>
                          <v:group id="Group 112" o:spid="_x0000_s1037" style="position:absolute;left:46670;top:712;width:17915;height:10801" coordsize="17915,1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3" o:spid="_x0000_s1038" type="#_x0000_t88" style="position:absolute;width:939;height:1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" adj="157" strokecolor="#ce0058" strokeweight="1.5pt"/>
                            <v:group id="Group 62" o:spid="_x0000_s1039" style="position:absolute;left:2014;top:1432;width:15901;height:8183" coordorigin="-124,1076" coordsize="15906,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60" o:spid="_x0000_s1040" style="position:absolute;left:118;top:1425;width:14721;height:7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" fillcolor="#f2f2f2 [3052]" strokecolor="#ce0058" strokeweight="2pt">
                                <v:textbox>
                                  <w:txbxContent>
                                    <w:p w14:paraId="679AF0E6" w14:textId="77777777" w:rsidR="0067661B" w:rsidRPr="00DB639A" w:rsidRDefault="0067661B" w:rsidP="0067661B">
                                      <w:pPr>
                                        <w:jc w:val="center"/>
                                        <w:rPr>
                                          <w:color w:val="000000" w:themeColor="text1"/>
                                        </w:rPr>
                                      </w:pPr>
                                      <w:r>
                                        <w:rPr>
                                          <w:color w:val="000000" w:themeColor="text1"/>
                                          <w:sz w:val="14"/>
                                          <w:szCs w:val="14"/>
                                        </w:rPr>
                                        <w:t xml:space="preserve"> </w:t>
                                      </w:r>
                                    </w:p>
                                  </w:txbxContent>
                                </v:textbox>
                              </v:rect>
                              <v:shape id="Text Box 2" o:spid="_x0000_s1041" type="#_x0000_t202" style="position:absolute;left:-124;top:1076;width:15905;height:8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3E18982C" w14:textId="42B63F04" w:rsidR="0067661B" w:rsidRPr="00432372" w:rsidRDefault="0067661B" w:rsidP="0067661B">
                                      <w:r>
                                        <w:rPr>
                                          <w:b/>
                                          <w:bCs/>
                                        </w:rPr>
                                        <w:t xml:space="preserve">341,000 households, </w:t>
                                      </w:r>
                                      <w:r>
                                        <w:t xml:space="preserve">all of whom receive some </w:t>
                                      </w:r>
                                      <w:r w:rsidR="008C2205">
                                        <w:t>H</w:t>
                                      </w:r>
                                      <w:r>
                                        <w:t xml:space="preserve">ousing </w:t>
                                      </w:r>
                                      <w:r w:rsidR="008C2205">
                                        <w:t>B</w:t>
                                      </w:r>
                                      <w:r>
                                        <w:t>enefit</w:t>
                                      </w:r>
                                    </w:p>
                                  </w:txbxContent>
                                </v:textbox>
                              </v:shape>
                            </v:group>
                          </v:group>
                        </v:group>
                        <v:group id="Group 111" o:spid="_x0000_s1042" style="position:absolute;top:-331;width:67334;height:20909" coordorigin=",-331" coordsize="67334,2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Right Brace 49" o:spid="_x0000_s1043" type="#_x0000_t88" style="position:absolute;left:49282;top:7956;width:826;height:5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" adj="272" strokecolor="#512d6d" strokeweight="1.5pt"/>
                          <v:group id="Group 59" o:spid="_x0000_s1044" style="position:absolute;left:51420;top:7362;width:15914;height:13216" coordsize="15915,1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57" o:spid="_x0000_s1045" style="position:absolute;width:14725;height:9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" fillcolor="#f2f2f2 [3052]" strokecolor="#512d6d" strokeweight="2pt">
                              <v:textbox>
                                <w:txbxContent>
                                  <w:p w14:paraId="5092AA0C" w14:textId="77777777" w:rsidR="00432372" w:rsidRPr="00DB639A" w:rsidRDefault="00432372" w:rsidP="00432372">
                                    <w:pPr>
                                      <w:jc w:val="center"/>
                                      <w:rPr>
                                        <w:color w:val="000000" w:themeColor="text1"/>
                                      </w:rPr>
                                    </w:pPr>
                                    <w:r>
                                      <w:rPr>
                                        <w:color w:val="000000" w:themeColor="text1"/>
                                        <w:sz w:val="14"/>
                                        <w:szCs w:val="14"/>
                                      </w:rPr>
                                      <w:t xml:space="preserve"> </w:t>
                                    </w:r>
                                  </w:p>
                                </w:txbxContent>
                              </v:textbox>
                            </v:rect>
                            <v:shape id="Text Box 2" o:spid="_x0000_s1046" type="#_x0000_t202" style="position:absolute;left:2;top:396;width:15913;height:1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259274F0" w14:textId="5EAF9582" w:rsidR="00432372" w:rsidRPr="00432372" w:rsidRDefault="00432372" w:rsidP="00432372">
                                    <w:r>
                                      <w:rPr>
                                        <w:b/>
                                        <w:bCs/>
                                      </w:rPr>
                                      <w:t xml:space="preserve">624,000 households, </w:t>
                                    </w:r>
                                    <w:r>
                                      <w:t xml:space="preserve">including 185,000 who receive some </w:t>
                                    </w:r>
                                    <w:r w:rsidR="008C2205">
                                      <w:t>H</w:t>
                                    </w:r>
                                    <w:r>
                                      <w:t xml:space="preserve">ousing </w:t>
                                    </w:r>
                                    <w:r w:rsidR="008C2205">
                                      <w:t>B</w:t>
                                    </w:r>
                                    <w:r>
                                      <w:t>enefit</w:t>
                                    </w:r>
                                  </w:p>
                                </w:txbxContent>
                              </v:textbox>
                            </v:shape>
                          </v:group>
                          <v:group id="Group 110" o:spid="_x0000_s1047" style="position:absolute;top:-331;width:66357;height:15802" coordorigin=",-331" coordsize="66357,1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65" o:spid="_x0000_s1048" style="position:absolute;left:2731;top:7362;width:45955;height:6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" fillcolor="#f2f2f2 [3052]" strokecolor="#512d6d" strokeweight="2pt">
                              <v:textbox>
                                <w:txbxContent>
                                  <w:p w14:paraId="7E9CE836" w14:textId="77777777" w:rsidR="005A49F6" w:rsidRPr="00DB639A" w:rsidRDefault="005A49F6" w:rsidP="005A49F6">
                                    <w:pPr>
                                      <w:jc w:val="center"/>
                                      <w:rPr>
                                        <w:color w:val="000000" w:themeColor="text1"/>
                                      </w:rPr>
                                    </w:pPr>
                                    <w:r>
                                      <w:rPr>
                                        <w:color w:val="000000" w:themeColor="text1"/>
                                        <w:sz w:val="14"/>
                                        <w:szCs w:val="14"/>
                                      </w:rPr>
                                      <w:t xml:space="preserve"> </w:t>
                                    </w:r>
                                  </w:p>
                                </w:txbxContent>
                              </v:textbox>
                            </v:rect>
                            <v:shape id="Text Box 2" o:spid="_x0000_s1049" type="#_x0000_t202" style="position:absolute;left:2363;top:7525;width:46667;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" filled="f" stroked="f">
                              <v:textbox>
                                <w:txbxContent>
                                  <w:p w14:paraId="64855554" w14:textId="581E48DA" w:rsidR="00432372" w:rsidRDefault="00432372" w:rsidP="00AF3C65">
                                    <w:r w:rsidRPr="00921B7A">
                                      <w:rPr>
                                        <w:b/>
                                        <w:bCs/>
                                      </w:rPr>
                                      <w:t>Unaffordable rents</w:t>
                                    </w:r>
                                    <w:r>
                                      <w:t xml:space="preserve">: private renters who are in the bottom 40% of incomes and who spend more than 30% of their income on rents (after </w:t>
                                    </w:r>
                                    <w:r w:rsidR="008C2205">
                                      <w:t>H</w:t>
                                    </w:r>
                                    <w:r w:rsidRPr="00F4233A">
                                      <w:rPr>
                                        <w:vanish/>
                                      </w:rPr>
                                      <w:t>h</w:t>
                                    </w:r>
                                    <w:r>
                                      <w:t xml:space="preserve">ousing </w:t>
                                    </w:r>
                                    <w:r w:rsidR="008C2205">
                                      <w:t>B</w:t>
                                    </w:r>
                                    <w:r>
                                      <w:t xml:space="preserve">enefit), a widely used definition of housing affordability. </w:t>
                                    </w:r>
                                  </w:p>
                                  <w:p w14:paraId="6A275F24" w14:textId="77777777" w:rsidR="00432372" w:rsidRDefault="00432372"/>
                                </w:txbxContent>
                              </v:textbox>
                            </v:shape>
                            <v:shape id="Text Box 2" o:spid="_x0000_s1050" type="#_x0000_t202" style="position:absolute;top:-331;width:66357;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0379C9F0" w14:textId="77777777" w:rsidR="003E685D" w:rsidRPr="00AF3C65" w:rsidRDefault="00140FE8" w:rsidP="003E685D">
                                    <w:pPr>
                                      <w:rPr>
                                        <w:b/>
                                        <w:bCs/>
                                      </w:rPr>
                                    </w:pPr>
                                    <w:r>
                                      <w:rPr>
                                        <w:b/>
                                        <w:bCs/>
                                      </w:rPr>
                                      <w:t>Our definitions of affordability</w:t>
                                    </w:r>
                                  </w:p>
                                  <w:p w14:paraId="7244B834" w14:textId="06C033AD" w:rsidR="003E685D" w:rsidRDefault="003E685D" w:rsidP="003E685D">
                                    <w:r>
                                      <w:t>Throughout</w:t>
                                    </w:r>
                                    <w:r w:rsidR="00F4233A">
                                      <w:t xml:space="preserve"> </w:t>
                                    </w:r>
                                    <w:r>
                                      <w:t xml:space="preserve">this briefing we refer to </w:t>
                                    </w:r>
                                    <w:r>
                                      <w:rPr>
                                        <w:i/>
                                        <w:iCs/>
                                      </w:rPr>
                                      <w:t xml:space="preserve">households who are paying rents they cannot afford, </w:t>
                                    </w:r>
                                    <w:r>
                                      <w:t>which, unless otherwise stated, refers to renters who fall into either of the following two groups</w:t>
                                    </w:r>
                                    <w:r w:rsidR="00140AC2">
                                      <w:t>:</w:t>
                                    </w:r>
                                  </w:p>
                                </w:txbxContent>
                              </v:textbox>
                            </v:shape>
                          </v:group>
                        </v:group>
                      </v:group>
                      <v:group id="Group 117" o:spid="_x0000_s1051" style="position:absolute;left:237;top:26956;width:66926;height:20897" coordsize="66926,20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71" o:spid="_x0000_s1052" style="position:absolute;left:2031;top:2618;width:46652;height:9258" coordorigin="-224,-231" coordsize="46660,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69" o:spid="_x0000_s1053" style="position:absolute;width:45948;height:7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" fillcolor="#f2f2f2 [3052]" strokecolor="#dae3f3" strokeweight="2pt">
                            <v:textbox>
                              <w:txbxContent>
                                <w:p w14:paraId="515B8FB0" w14:textId="77777777" w:rsidR="00144A5C" w:rsidRPr="00DB639A" w:rsidRDefault="00144A5C" w:rsidP="00144A5C">
                                  <w:pPr>
                                    <w:jc w:val="center"/>
                                    <w:rPr>
                                      <w:color w:val="000000" w:themeColor="text1"/>
                                    </w:rPr>
                                  </w:pPr>
                                  <w:r>
                                    <w:rPr>
                                      <w:color w:val="000000" w:themeColor="text1"/>
                                      <w:sz w:val="14"/>
                                      <w:szCs w:val="14"/>
                                    </w:rPr>
                                    <w:t xml:space="preserve"> </w:t>
                                  </w:r>
                                </w:p>
                              </w:txbxContent>
                            </v:textbox>
                          </v:rect>
                          <v:shape id="Text Box 2" o:spid="_x0000_s1054" type="#_x0000_t202" style="position:absolute;left:-224;top:-231;width:46660;height:9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40A422E3" w14:textId="5374FF8B" w:rsidR="00144A5C" w:rsidRDefault="00144A5C" w:rsidP="00144A5C">
                                  <w:r w:rsidRPr="00921B7A">
                                    <w:rPr>
                                      <w:b/>
                                      <w:bCs/>
                                    </w:rPr>
                                    <w:t>Affordable</w:t>
                                  </w:r>
                                  <w:r>
                                    <w:t>:</w:t>
                                  </w:r>
                                  <w:r w:rsidR="00835169">
                                    <w:t xml:space="preserve"> private renters in the bottom 40% of incomes whose</w:t>
                                  </w:r>
                                  <w:r>
                                    <w:t xml:space="preserve"> rents are covered by </w:t>
                                  </w:r>
                                  <w:r w:rsidR="00E427AF">
                                    <w:t>H</w:t>
                                  </w:r>
                                  <w:r>
                                    <w:t xml:space="preserve">ousing </w:t>
                                  </w:r>
                                  <w:r w:rsidR="00E427AF">
                                    <w:t>B</w:t>
                                  </w:r>
                                  <w:r>
                                    <w:t xml:space="preserve">enefit. </w:t>
                                  </w:r>
                                  <w:r w:rsidR="006F3A4F">
                                    <w:t>However, t</w:t>
                                  </w:r>
                                  <w:r>
                                    <w:t>his group is particularly vulnerable to changes in adequacy and coverage of social security benefits</w:t>
                                  </w:r>
                                  <w:r w:rsidR="006F3A4F">
                                    <w:t>.</w:t>
                                  </w:r>
                                </w:p>
                              </w:txbxContent>
                            </v:textbox>
                          </v:shape>
                        </v:group>
                        <v:group id="Group 75" o:spid="_x0000_s1055" style="position:absolute;left:48926;top:2968;width:17777;height:8477" coordorigin="-594" coordsize="17797,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2" o:spid="_x0000_s1056" style="position:absolute;left:1662;width:14713;height:7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" fillcolor="#f2f2f2 [3052]" strokecolor="#dae3f3" strokeweight="2pt">
                            <v:textbox>
                              <w:txbxContent>
                                <w:p w14:paraId="73DB3108" w14:textId="77777777" w:rsidR="006F3A4F" w:rsidRPr="00DB639A" w:rsidRDefault="006F3A4F" w:rsidP="006F3A4F">
                                  <w:pPr>
                                    <w:jc w:val="center"/>
                                    <w:rPr>
                                      <w:color w:val="000000" w:themeColor="text1"/>
                                    </w:rPr>
                                  </w:pPr>
                                  <w:r>
                                    <w:rPr>
                                      <w:color w:val="000000" w:themeColor="text1"/>
                                      <w:sz w:val="14"/>
                                      <w:szCs w:val="14"/>
                                    </w:rPr>
                                    <w:t xml:space="preserve"> </w:t>
                                  </w:r>
                                </w:p>
                              </w:txbxContent>
                            </v:textbox>
                          </v:rect>
                          <v:shape id="Right Brace 73" o:spid="_x0000_s1057" type="#_x0000_t88" style="position:absolute;left:-594;top:593;width:818;height:5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" adj="270" strokecolor="#dae3f3" strokeweight="1.5pt"/>
                          <v:shape id="Text Box 2" o:spid="_x0000_s1058" type="#_x0000_t202" style="position:absolute;left:1297;top:314;width:15905;height:8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3AF5068E" w14:textId="1D380E34" w:rsidR="006F3A4F" w:rsidRPr="00A57ABA" w:rsidRDefault="00C22BBC" w:rsidP="006F3A4F">
                                  <w:pPr>
                                    <w:rPr>
                                      <w:i/>
                                      <w:iCs/>
                                    </w:rPr>
                                  </w:pPr>
                                  <w:r>
                                    <w:rPr>
                                      <w:b/>
                                      <w:bCs/>
                                    </w:rPr>
                                    <w:t>274</w:t>
                                  </w:r>
                                  <w:r w:rsidR="006F3A4F">
                                    <w:rPr>
                                      <w:b/>
                                      <w:bCs/>
                                    </w:rPr>
                                    <w:t>,000 households</w:t>
                                  </w:r>
                                  <w:r>
                                    <w:rPr>
                                      <w:b/>
                                      <w:bCs/>
                                    </w:rPr>
                                    <w:t>,</w:t>
                                  </w:r>
                                  <w:r>
                                    <w:t xml:space="preserve"> all have rents covered by </w:t>
                                  </w:r>
                                  <w:r w:rsidR="00E427AF">
                                    <w:t>H</w:t>
                                  </w:r>
                                  <w:r>
                                    <w:t xml:space="preserve">ousing </w:t>
                                  </w:r>
                                  <w:r w:rsidR="00E427AF">
                                    <w:t>B</w:t>
                                  </w:r>
                                  <w:r>
                                    <w:t>enefit</w:t>
                                  </w:r>
                                </w:p>
                              </w:txbxContent>
                            </v:textbox>
                          </v:shape>
                        </v:group>
                        <v:group id="Group 116" o:spid="_x0000_s1059" style="position:absolute;left:2203;top:11459;width:46649;height:8781" coordorigin="-1343,-13245" coordsize="46653,8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ect id="Rectangle 85" o:spid="_x0000_s1060" style="position:absolute;left:-1306;top:-12711;width:45935;height:7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" fillcolor="#f2f2f2 [3052]" strokecolor="#49b5cb" strokeweight="2pt">
                            <v:textbox>
                              <w:txbxContent>
                                <w:p w14:paraId="650938CB" w14:textId="77777777" w:rsidR="0076200E" w:rsidRPr="00DB639A" w:rsidRDefault="0076200E" w:rsidP="0076200E">
                                  <w:pPr>
                                    <w:jc w:val="center"/>
                                    <w:rPr>
                                      <w:color w:val="000000" w:themeColor="text1"/>
                                    </w:rPr>
                                  </w:pPr>
                                  <w:r>
                                    <w:rPr>
                                      <w:color w:val="000000" w:themeColor="text1"/>
                                      <w:sz w:val="14"/>
                                      <w:szCs w:val="14"/>
                                    </w:rPr>
                                    <w:t xml:space="preserve"> </w:t>
                                  </w:r>
                                </w:p>
                                <w:p w14:paraId="2DD4C154" w14:textId="77777777" w:rsidR="0076200E" w:rsidRDefault="0076200E"/>
                              </w:txbxContent>
                            </v:textbox>
                          </v:rect>
                          <v:shape id="Text Box 2" o:spid="_x0000_s1061" type="#_x0000_t202" style="position:absolute;left:-1343;top:-13245;width:46653;height:8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56097779" w14:textId="77777777" w:rsidR="00C22BBC" w:rsidRDefault="00C22BBC" w:rsidP="00C22BBC">
                                  <w:r w:rsidRPr="00921B7A">
                                    <w:rPr>
                                      <w:b/>
                                      <w:bCs/>
                                    </w:rPr>
                                    <w:t>Affordable</w:t>
                                  </w:r>
                                  <w:r>
                                    <w:t xml:space="preserve">: </w:t>
                                  </w:r>
                                  <w:r w:rsidR="00B53CDD">
                                    <w:t xml:space="preserve">private renters </w:t>
                                  </w:r>
                                  <w:r w:rsidR="00835169">
                                    <w:t>in the bottom 40% of incomes</w:t>
                                  </w:r>
                                  <w:r w:rsidR="00300E9E">
                                    <w:t xml:space="preserve"> whose</w:t>
                                  </w:r>
                                  <w:r w:rsidR="00835169">
                                    <w:t xml:space="preserve"> </w:t>
                                  </w:r>
                                  <w:r>
                                    <w:t xml:space="preserve">rents </w:t>
                                  </w:r>
                                  <w:r w:rsidR="00932A5A">
                                    <w:t xml:space="preserve">are </w:t>
                                  </w:r>
                                  <w:r w:rsidR="00932A5A" w:rsidRPr="00AF3C65">
                                    <w:rPr>
                                      <w:i/>
                                      <w:iCs/>
                                    </w:rPr>
                                    <w:t>less than</w:t>
                                  </w:r>
                                  <w:r w:rsidR="00932A5A">
                                    <w:t xml:space="preserve"> 30% of incomes, </w:t>
                                  </w:r>
                                  <w:r w:rsidR="00467E53" w:rsidRPr="00AF3C65">
                                    <w:rPr>
                                      <w:i/>
                                      <w:iCs/>
                                    </w:rPr>
                                    <w:t>and</w:t>
                                  </w:r>
                                  <w:r w:rsidR="00467E53">
                                    <w:t xml:space="preserve"> rents aren’t disproportionately high relative to incomes</w:t>
                                  </w:r>
                                  <w:r w:rsidR="00F95352">
                                    <w:t>*</w:t>
                                  </w:r>
                                  <w:r w:rsidR="00467E53">
                                    <w:t xml:space="preserve">. </w:t>
                                  </w:r>
                                  <w:r w:rsidR="00300E9E">
                                    <w:t>However, m</w:t>
                                  </w:r>
                                  <w:r w:rsidR="0076200E">
                                    <w:t>any in this group (just under half) are still in poverty after housing costs.</w:t>
                                  </w:r>
                                </w:p>
                              </w:txbxContent>
                            </v:textbox>
                          </v:shape>
                        </v:group>
                        <v:shape id="Right Brace 89" o:spid="_x0000_s1062" type="#_x0000_t88" style="position:absolute;left:49045;top:12231;width:589;height:7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" adj="149" strokecolor="#49b5cb" strokeweight="1.5pt"/>
                        <v:group id="Group 97" o:spid="_x0000_s1063" style="position:absolute;left:51025;top:11876;width:15901;height:9020" coordorigin="325,-152" coordsize="15900,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90" o:spid="_x0000_s1064" style="position:absolute;left:475;width:14712;height:7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" fillcolor="#f2f2f2 [3052]" strokecolor="#49b5cb" strokeweight="2pt">
                            <v:textbox>
                              <w:txbxContent>
                                <w:p w14:paraId="4439537E" w14:textId="77777777" w:rsidR="000F24CB" w:rsidRPr="00DB639A" w:rsidRDefault="000F24CB" w:rsidP="000F24CB">
                                  <w:pPr>
                                    <w:jc w:val="center"/>
                                    <w:rPr>
                                      <w:color w:val="000000" w:themeColor="text1"/>
                                    </w:rPr>
                                  </w:pPr>
                                  <w:r>
                                    <w:rPr>
                                      <w:color w:val="000000" w:themeColor="text1"/>
                                      <w:sz w:val="14"/>
                                      <w:szCs w:val="14"/>
                                    </w:rPr>
                                    <w:t xml:space="preserve"> </w:t>
                                  </w:r>
                                </w:p>
                              </w:txbxContent>
                            </v:textbox>
                          </v:rect>
                          <v:shape id="Text Box 2" o:spid="_x0000_s1065" type="#_x0000_t202" style="position:absolute;left:325;top:-152;width:15900;height:9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644F03F" w14:textId="23A3A5D9" w:rsidR="000F24CB" w:rsidRPr="00A57ABA" w:rsidRDefault="00BC20B7" w:rsidP="000F24CB">
                                  <w:pPr>
                                    <w:rPr>
                                      <w:i/>
                                      <w:iCs/>
                                    </w:rPr>
                                  </w:pPr>
                                  <w:r>
                                    <w:rPr>
                                      <w:b/>
                                      <w:bCs/>
                                    </w:rPr>
                                    <w:t>525,</w:t>
                                  </w:r>
                                  <w:r w:rsidR="000F24CB">
                                    <w:rPr>
                                      <w:b/>
                                      <w:bCs/>
                                    </w:rPr>
                                    <w:t>000 households,</w:t>
                                  </w:r>
                                  <w:r w:rsidR="000F24CB">
                                    <w:t xml:space="preserve"> </w:t>
                                  </w:r>
                                  <w:r w:rsidR="00BE14F7">
                                    <w:t xml:space="preserve">including 218,000 who receive some </w:t>
                                  </w:r>
                                  <w:r w:rsidR="00E427AF">
                                    <w:t>H</w:t>
                                  </w:r>
                                  <w:r w:rsidR="00BE14F7">
                                    <w:t xml:space="preserve">ousing </w:t>
                                  </w:r>
                                  <w:r w:rsidR="00E427AF">
                                    <w:t>B</w:t>
                                  </w:r>
                                  <w:r w:rsidR="00BE14F7">
                                    <w:t>enefit</w:t>
                                  </w:r>
                                </w:p>
                              </w:txbxContent>
                            </v:textbox>
                          </v:shape>
                        </v:group>
                        <v:shape id="Text Box 2" o:spid="_x0000_s1066" type="#_x0000_t202" style="position:absolute;width:66357;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7DC19B2B" w14:textId="77777777" w:rsidR="003E685D" w:rsidRPr="003E685D" w:rsidRDefault="003E685D" w:rsidP="003E685D">
                                <w:r w:rsidRPr="00AF3C65">
                                  <w:t xml:space="preserve">We define rents as being affordable </w:t>
                                </w:r>
                                <w:r w:rsidR="00057CEB">
                                  <w:t>for the following groups</w:t>
                                </w:r>
                                <w:r w:rsidRPr="00AF3C65">
                                  <w:t>:</w:t>
                                </w:r>
                              </w:p>
                            </w:txbxContent>
                          </v:textbox>
                        </v:shape>
                      </v:group>
                    </v:group>
                  </v:group>
                </v:group>
                <v:shape id="TextBox 370" o:spid="_x0000_s1067" type="#_x0000_t202" style="position:absolute;left:952;top:69818;width:59436;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" filled="f" stroked="f">
                  <v:textbox style="mso-fit-shape-to-text:t">
                    <w:txbxContent>
                      <w:p w14:paraId="076AAB3F" w14:textId="77777777" w:rsidR="000F5276" w:rsidRPr="000F5276" w:rsidRDefault="000F5276" w:rsidP="000F5276">
                        <w:pPr>
                          <w:rPr>
                            <w:rFonts w:hAnsi="Calibri" w:cstheme="minorBidi"/>
                            <w:color w:val="000000" w:themeColor="text1"/>
                            <w:sz w:val="16"/>
                            <w:szCs w:val="16"/>
                          </w:rPr>
                        </w:pPr>
                        <w:r w:rsidRPr="000F5276">
                          <w:rPr>
                            <w:rFonts w:hAnsi="Calibri" w:cstheme="minorBidi"/>
                            <w:color w:val="000000" w:themeColor="text1"/>
                            <w:sz w:val="16"/>
                            <w:szCs w:val="16"/>
                          </w:rPr>
                          <w:t xml:space="preserve">Source: JRF analysis using Family Resources Survey 2019/20 and IPPR Tax and Benefit model. Incomes and prices </w:t>
                        </w:r>
                        <w:proofErr w:type="gramStart"/>
                        <w:r w:rsidRPr="000F5276">
                          <w:rPr>
                            <w:rFonts w:hAnsi="Calibri" w:cstheme="minorBidi"/>
                            <w:color w:val="000000" w:themeColor="text1"/>
                            <w:sz w:val="16"/>
                            <w:szCs w:val="16"/>
                          </w:rPr>
                          <w:t>at</w:t>
                        </w:r>
                        <w:proofErr w:type="gramEnd"/>
                        <w:r w:rsidRPr="000F5276">
                          <w:rPr>
                            <w:rFonts w:hAnsi="Calibri" w:cstheme="minorBidi"/>
                            <w:color w:val="000000" w:themeColor="text1"/>
                            <w:sz w:val="16"/>
                            <w:szCs w:val="16"/>
                          </w:rPr>
                          <w:t xml:space="preserve"> April 2021. </w:t>
                        </w:r>
                      </w:p>
                    </w:txbxContent>
                  </v:textbox>
                </v:shape>
              </v:group>
            </w:pict>
          </mc:Fallback>
        </mc:AlternateContent>
      </w:r>
    </w:p>
    <w:p w14:paraId="435A1399" w14:textId="30ED94FC" w:rsidR="00432372" w:rsidRDefault="00432372" w:rsidP="00FD661B">
      <w:pPr>
        <w:ind w:left="360"/>
      </w:pPr>
    </w:p>
    <w:p w14:paraId="55692DC7" w14:textId="38B52CDD" w:rsidR="00432372" w:rsidRDefault="00432372" w:rsidP="00FD661B">
      <w:pPr>
        <w:ind w:left="360"/>
      </w:pPr>
    </w:p>
    <w:p w14:paraId="1BA21017" w14:textId="62819920" w:rsidR="00432372" w:rsidRDefault="00432372" w:rsidP="00FD661B">
      <w:pPr>
        <w:ind w:left="360"/>
      </w:pPr>
    </w:p>
    <w:p w14:paraId="186F09B8" w14:textId="03FDAFBD" w:rsidR="00432372" w:rsidRDefault="00432372" w:rsidP="00C6469B"/>
    <w:p w14:paraId="2479E6F7" w14:textId="53EA1C50" w:rsidR="00C6469B" w:rsidRDefault="00C6469B" w:rsidP="00C6469B"/>
    <w:p w14:paraId="6B8E7575" w14:textId="3170099C" w:rsidR="006F3A4F" w:rsidRDefault="006F3A4F" w:rsidP="00FD661B">
      <w:pPr>
        <w:ind w:left="360"/>
      </w:pPr>
    </w:p>
    <w:p w14:paraId="6787B80D" w14:textId="3939D883" w:rsidR="006F3A4F" w:rsidRDefault="006F3A4F" w:rsidP="00FD661B">
      <w:pPr>
        <w:ind w:left="360"/>
      </w:pPr>
    </w:p>
    <w:p w14:paraId="68D57B97" w14:textId="21B93AC9" w:rsidR="006F3A4F" w:rsidRDefault="006F3A4F" w:rsidP="00FD661B">
      <w:pPr>
        <w:ind w:left="360"/>
      </w:pPr>
    </w:p>
    <w:p w14:paraId="5188B460" w14:textId="6CBD8576" w:rsidR="0076200E" w:rsidRDefault="0076200E" w:rsidP="00FD661B">
      <w:pPr>
        <w:ind w:left="360"/>
      </w:pPr>
    </w:p>
    <w:p w14:paraId="3F75B864" w14:textId="55C270AA" w:rsidR="0076200E" w:rsidRDefault="0076200E" w:rsidP="00FD661B">
      <w:pPr>
        <w:ind w:left="360"/>
      </w:pPr>
    </w:p>
    <w:p w14:paraId="24B5EEFE" w14:textId="7E5D2EE2" w:rsidR="00FF03E4" w:rsidRDefault="00FF03E4" w:rsidP="002B1378"/>
    <w:p w14:paraId="63A67CFE" w14:textId="18D9F5D2" w:rsidR="00694D4E" w:rsidRDefault="00694D4E" w:rsidP="00DC068F">
      <w:pPr>
        <w:pStyle w:val="Heading1"/>
      </w:pPr>
    </w:p>
    <w:p w14:paraId="38C5CEBB" w14:textId="2EDF3D38" w:rsidR="00694D4E" w:rsidRDefault="00694D4E">
      <w:pPr>
        <w:spacing w:after="200" w:line="276" w:lineRule="auto"/>
        <w:rPr>
          <w:rFonts w:eastAsiaTheme="majorEastAsia" w:cstheme="majorBidi"/>
          <w:b/>
          <w:bCs/>
          <w:color w:val="CE0058"/>
          <w:sz w:val="36"/>
          <w:szCs w:val="56"/>
        </w:rPr>
      </w:pPr>
      <w:r>
        <w:br w:type="page"/>
      </w:r>
    </w:p>
    <w:p w14:paraId="54EF2808" w14:textId="0D1FC20B" w:rsidR="00C01A6B" w:rsidRDefault="00C01A6B" w:rsidP="00DC068F">
      <w:pPr>
        <w:pStyle w:val="Heading1"/>
      </w:pPr>
      <w:r>
        <w:lastRenderedPageBreak/>
        <w:t>The</w:t>
      </w:r>
      <w:r w:rsidR="00A9059D">
        <w:t xml:space="preserve"> high cost of private renting </w:t>
      </w:r>
      <w:r w:rsidR="00773D3C">
        <w:t xml:space="preserve">leaves </w:t>
      </w:r>
      <w:r w:rsidR="3E96E6AC">
        <w:t>almost</w:t>
      </w:r>
      <w:r w:rsidR="00D27B27">
        <w:t xml:space="preserve"> one million</w:t>
      </w:r>
      <w:r w:rsidR="00773D3C">
        <w:t xml:space="preserve"> low-income private rent</w:t>
      </w:r>
      <w:r w:rsidR="009D17B1">
        <w:t xml:space="preserve">ing </w:t>
      </w:r>
      <w:r w:rsidR="00E070B5">
        <w:t>households</w:t>
      </w:r>
      <w:r w:rsidR="00773D3C">
        <w:t xml:space="preserve"> </w:t>
      </w:r>
      <w:r w:rsidR="44D6A1A2">
        <w:t>paying rents they can’t afford</w:t>
      </w:r>
    </w:p>
    <w:p w14:paraId="233EC641" w14:textId="11D6B205" w:rsidR="00F13A3A" w:rsidRDefault="00C44820" w:rsidP="00C01A6B">
      <w:r>
        <w:t>It</w:t>
      </w:r>
      <w:r w:rsidR="004726FD">
        <w:t xml:space="preserve"> i</w:t>
      </w:r>
      <w:r>
        <w:t>s not right that so</w:t>
      </w:r>
      <w:r w:rsidR="00A12928">
        <w:t xml:space="preserve"> many</w:t>
      </w:r>
      <w:r w:rsidR="00705D56">
        <w:t xml:space="preserve"> l</w:t>
      </w:r>
      <w:r w:rsidR="00463095">
        <w:t>ow</w:t>
      </w:r>
      <w:r w:rsidR="00490185">
        <w:t>-</w:t>
      </w:r>
      <w:r w:rsidR="00463095">
        <w:t>income</w:t>
      </w:r>
      <w:r w:rsidR="00490185">
        <w:t xml:space="preserve"> </w:t>
      </w:r>
      <w:r w:rsidR="00463095">
        <w:t xml:space="preserve">private renters are </w:t>
      </w:r>
      <w:r w:rsidR="07D86A94">
        <w:t>paying rents they can’t afford</w:t>
      </w:r>
      <w:r w:rsidR="00463095">
        <w:t xml:space="preserve">. </w:t>
      </w:r>
      <w:r w:rsidR="00FE6661">
        <w:t>Our new analysis</w:t>
      </w:r>
      <w:r w:rsidR="00B35ED0">
        <w:t xml:space="preserve"> </w:t>
      </w:r>
      <w:r w:rsidR="00320DF7">
        <w:t xml:space="preserve">shows </w:t>
      </w:r>
      <w:r w:rsidR="001B7770">
        <w:t>that</w:t>
      </w:r>
      <w:r w:rsidR="00E71BA6">
        <w:t xml:space="preserve"> </w:t>
      </w:r>
      <w:r w:rsidR="003D4311">
        <w:t>out of 1.8 million low-income private rent</w:t>
      </w:r>
      <w:r w:rsidR="00337C06">
        <w:t>ing households</w:t>
      </w:r>
      <w:r w:rsidR="00A23304" w:rsidRPr="006D2E63">
        <w:rPr>
          <w:vertAlign w:val="superscript"/>
        </w:rPr>
        <w:t>1</w:t>
      </w:r>
      <w:r w:rsidR="003D4311">
        <w:t>, almost a million (965</w:t>
      </w:r>
      <w:r w:rsidR="6F0D4EC3">
        <w:t>,000</w:t>
      </w:r>
      <w:r w:rsidR="006A0107">
        <w:t>, 55%</w:t>
      </w:r>
      <w:r w:rsidR="003D4311">
        <w:t xml:space="preserve">) </w:t>
      </w:r>
      <w:r w:rsidR="00845D83">
        <w:t xml:space="preserve">are </w:t>
      </w:r>
      <w:r w:rsidR="004410C6">
        <w:t>in this boat</w:t>
      </w:r>
      <w:r w:rsidR="007844A3">
        <w:t xml:space="preserve">. </w:t>
      </w:r>
      <w:r w:rsidR="00F5042E">
        <w:t xml:space="preserve">As </w:t>
      </w:r>
      <w:r w:rsidR="00490185">
        <w:t xml:space="preserve">Graph 1 </w:t>
      </w:r>
      <w:r w:rsidR="00F5042E">
        <w:t>shows</w:t>
      </w:r>
      <w:r w:rsidR="00980827">
        <w:t>,</w:t>
      </w:r>
      <w:r w:rsidR="00F5042E" w:rsidDel="00F7095E">
        <w:t xml:space="preserve"> </w:t>
      </w:r>
      <w:r w:rsidR="005C3A5D">
        <w:t>36%</w:t>
      </w:r>
      <w:r w:rsidR="00AA33AD">
        <w:t xml:space="preserve"> </w:t>
      </w:r>
      <w:r w:rsidR="009F15E3">
        <w:t xml:space="preserve">(624,000) </w:t>
      </w:r>
      <w:r w:rsidR="005F474A">
        <w:t xml:space="preserve">are facing unaffordable rents which eat up more than 30% of </w:t>
      </w:r>
      <w:r w:rsidR="00CA1A07">
        <w:t xml:space="preserve">their </w:t>
      </w:r>
      <w:r w:rsidR="005F474A">
        <w:t xml:space="preserve">incomes, </w:t>
      </w:r>
      <w:r w:rsidR="00CA1A07">
        <w:t xml:space="preserve">even </w:t>
      </w:r>
      <w:r w:rsidR="005F474A">
        <w:t xml:space="preserve">after </w:t>
      </w:r>
      <w:r w:rsidR="00490185">
        <w:t>H</w:t>
      </w:r>
      <w:r w:rsidR="005F474A">
        <w:t xml:space="preserve">ousing </w:t>
      </w:r>
      <w:r w:rsidR="00490185">
        <w:t>B</w:t>
      </w:r>
      <w:r w:rsidR="005F474A">
        <w:t>enefit</w:t>
      </w:r>
      <w:r w:rsidR="00CA1A07">
        <w:t xml:space="preserve"> is factored in</w:t>
      </w:r>
      <w:r w:rsidR="00980827">
        <w:t>.</w:t>
      </w:r>
      <w:r w:rsidR="12273F99" w:rsidDel="000F4E45">
        <w:t xml:space="preserve"> </w:t>
      </w:r>
      <w:r w:rsidDel="000F4E45">
        <w:t>A</w:t>
      </w:r>
      <w:r w:rsidR="46DCE039">
        <w:t xml:space="preserve"> further</w:t>
      </w:r>
      <w:r w:rsidR="00070F0A">
        <w:t xml:space="preserve"> 19% </w:t>
      </w:r>
      <w:r w:rsidR="00504C4B">
        <w:t>(</w:t>
      </w:r>
      <w:r w:rsidR="00D0262D">
        <w:t>3</w:t>
      </w:r>
      <w:r w:rsidR="002F0F01">
        <w:t>41</w:t>
      </w:r>
      <w:r w:rsidR="00D0262D">
        <w:t xml:space="preserve">,000) </w:t>
      </w:r>
      <w:r w:rsidR="006946D5">
        <w:t>face unaffordability pressures that</w:t>
      </w:r>
      <w:r w:rsidR="00B74C2A">
        <w:t xml:space="preserve"> housing benefits only go some</w:t>
      </w:r>
      <w:r w:rsidR="00DB4402">
        <w:t xml:space="preserve"> </w:t>
      </w:r>
      <w:r w:rsidR="00B74C2A">
        <w:t xml:space="preserve">way to </w:t>
      </w:r>
      <w:r w:rsidR="00B74C2A" w:rsidDel="00B63D73">
        <w:t>easing</w:t>
      </w:r>
      <w:r w:rsidR="763E542B" w:rsidDel="00B63D73">
        <w:t>, because their incomes are so low that many will still be left struggling to make ends meet after paying rent</w:t>
      </w:r>
      <w:r w:rsidR="74D44133">
        <w:t>.</w:t>
      </w:r>
      <w:r w:rsidR="00B63D73">
        <w:t xml:space="preserve"> That’s</w:t>
      </w:r>
      <w:r w:rsidR="00B875AA">
        <w:t xml:space="preserve"> </w:t>
      </w:r>
      <w:r w:rsidR="00531A37">
        <w:t>too many</w:t>
      </w:r>
      <w:r w:rsidR="009306F0">
        <w:t xml:space="preserve"> low-income private renting households </w:t>
      </w:r>
      <w:r w:rsidR="6CDDC039">
        <w:t xml:space="preserve">paying rents they can’t afford. </w:t>
      </w:r>
      <w:r w:rsidDel="009306F0">
        <w:t xml:space="preserve"> </w:t>
      </w:r>
    </w:p>
    <w:p w14:paraId="69C42E65" w14:textId="77777777" w:rsidR="008F5E38" w:rsidRDefault="008F5E38" w:rsidP="00C01A6B"/>
    <w:p w14:paraId="6C8E6CBB" w14:textId="74781293" w:rsidR="00282E11" w:rsidRDefault="3EC444B8" w:rsidP="00C01A6B">
      <w:r>
        <w:t>A</w:t>
      </w:r>
      <w:r w:rsidR="00BF5AD6">
        <w:t xml:space="preserve"> significant group </w:t>
      </w:r>
      <w:r w:rsidR="006D78BD">
        <w:t xml:space="preserve">of low-income private renters </w:t>
      </w:r>
      <w:r w:rsidR="00BF5AD6">
        <w:t xml:space="preserve">face </w:t>
      </w:r>
      <w:r w:rsidR="631AC208">
        <w:t xml:space="preserve">even </w:t>
      </w:r>
      <w:r w:rsidR="00BF5AD6">
        <w:t xml:space="preserve">deeper housing affordability problems. </w:t>
      </w:r>
      <w:r w:rsidR="00F67AC7">
        <w:t>387,000</w:t>
      </w:r>
      <w:r w:rsidR="00A80B04">
        <w:t xml:space="preserve"> (</w:t>
      </w:r>
      <w:r w:rsidR="00E51D3E">
        <w:t>22</w:t>
      </w:r>
      <w:r w:rsidR="00A80B04">
        <w:t xml:space="preserve">%) </w:t>
      </w:r>
      <w:r w:rsidR="00CF04D9">
        <w:t>households</w:t>
      </w:r>
      <w:r w:rsidR="005E4BB7">
        <w:t xml:space="preserve"> </w:t>
      </w:r>
      <w:r w:rsidR="00796933">
        <w:t xml:space="preserve">are </w:t>
      </w:r>
      <w:r w:rsidR="001F4567">
        <w:t xml:space="preserve">spending </w:t>
      </w:r>
      <w:r w:rsidR="00490185">
        <w:t xml:space="preserve">more than </w:t>
      </w:r>
      <w:r w:rsidR="001F4567">
        <w:t xml:space="preserve">40% of </w:t>
      </w:r>
      <w:r w:rsidR="00EA390C">
        <w:t xml:space="preserve">their </w:t>
      </w:r>
      <w:r w:rsidR="001F4567">
        <w:t>disposable income on rents</w:t>
      </w:r>
      <w:r w:rsidR="00D7719D">
        <w:t>. This means that</w:t>
      </w:r>
      <w:r w:rsidR="00914445">
        <w:t xml:space="preserve"> these households are facing</w:t>
      </w:r>
      <w:r w:rsidR="00CF04D9">
        <w:t xml:space="preserve"> </w:t>
      </w:r>
      <w:r w:rsidR="00914445">
        <w:t>‘</w:t>
      </w:r>
      <w:r w:rsidR="00CF04D9">
        <w:t>housing cost overburden</w:t>
      </w:r>
      <w:r w:rsidR="00914445">
        <w:t>’</w:t>
      </w:r>
      <w:r w:rsidR="00D7719D">
        <w:t>, the particularly acute experience of housing unaffordability</w:t>
      </w:r>
      <w:r w:rsidR="00CF04D9">
        <w:t>.</w:t>
      </w:r>
      <w:r w:rsidR="00187483">
        <w:t xml:space="preserve"> </w:t>
      </w:r>
    </w:p>
    <w:p w14:paraId="7C7CC657" w14:textId="77777777" w:rsidR="00490185" w:rsidRDefault="00490185" w:rsidP="00C01A6B"/>
    <w:p w14:paraId="6092E9A9" w14:textId="449B78F1" w:rsidR="00133BCF" w:rsidRDefault="00133BCF" w:rsidP="00B84AE1">
      <w:pPr>
        <w:rPr>
          <w:b/>
          <w:bCs/>
        </w:rPr>
      </w:pPr>
      <w:r>
        <w:rPr>
          <w:b/>
          <w:bCs/>
        </w:rPr>
        <w:t xml:space="preserve">Graph 1: </w:t>
      </w:r>
      <w:r w:rsidR="006A5E6C">
        <w:rPr>
          <w:b/>
          <w:bCs/>
        </w:rPr>
        <w:t xml:space="preserve">965,000 </w:t>
      </w:r>
      <w:r w:rsidR="00E3796B">
        <w:rPr>
          <w:b/>
          <w:bCs/>
        </w:rPr>
        <w:t xml:space="preserve">(55%) </w:t>
      </w:r>
      <w:r w:rsidR="006A5E6C">
        <w:rPr>
          <w:b/>
          <w:bCs/>
        </w:rPr>
        <w:t xml:space="preserve">low-income private renting households </w:t>
      </w:r>
      <w:r w:rsidR="001B4F5E">
        <w:rPr>
          <w:b/>
          <w:bCs/>
        </w:rPr>
        <w:t>are paying rents they cannot afford</w:t>
      </w:r>
      <w:r w:rsidR="00BB4E66">
        <w:rPr>
          <w:b/>
          <w:bCs/>
        </w:rPr>
        <w:t xml:space="preserve"> </w:t>
      </w:r>
    </w:p>
    <w:p w14:paraId="490B5D21" w14:textId="625F4E03" w:rsidR="00575D2E" w:rsidRDefault="000F5276" w:rsidP="00791C5F">
      <w:pPr>
        <w:rPr>
          <w:rStyle w:val="Emphasis"/>
          <w:color w:val="000000" w:themeColor="text1"/>
        </w:rPr>
      </w:pPr>
      <w:r>
        <w:rPr>
          <w:iCs/>
          <w:noProof/>
          <w:color w:val="000000" w:themeColor="text1"/>
          <w14:cntxtAlts w14:val="0"/>
        </w:rPr>
        <mc:AlternateContent>
          <mc:Choice Requires="wpg">
            <w:drawing>
              <wp:anchor distT="0" distB="0" distL="114300" distR="114300" simplePos="0" relativeHeight="251658244" behindDoc="0" locked="0" layoutInCell="1" allowOverlap="1" wp14:anchorId="78EEBC2B" wp14:editId="4DE3A143">
                <wp:simplePos x="0" y="0"/>
                <wp:positionH relativeFrom="column">
                  <wp:posOffset>-803910</wp:posOffset>
                </wp:positionH>
                <wp:positionV relativeFrom="paragraph">
                  <wp:posOffset>38735</wp:posOffset>
                </wp:positionV>
                <wp:extent cx="6653988" cy="2981514"/>
                <wp:effectExtent l="0" t="0" r="0" b="0"/>
                <wp:wrapNone/>
                <wp:docPr id="1163120009" name="Group 1163120009"/>
                <wp:cNvGraphicFramePr/>
                <a:graphic xmlns:a="http://schemas.openxmlformats.org/drawingml/2006/main">
                  <a:graphicData uri="http://schemas.microsoft.com/office/word/2010/wordprocessingGroup">
                    <wpg:wgp>
                      <wpg:cNvGrpSpPr/>
                      <wpg:grpSpPr>
                        <a:xfrm>
                          <a:off x="0" y="0"/>
                          <a:ext cx="6653988" cy="2981514"/>
                          <a:chOff x="21431" y="-48733"/>
                          <a:chExt cx="6653988" cy="2981514"/>
                        </a:xfrm>
                      </wpg:grpSpPr>
                      <wpg:grpSp>
                        <wpg:cNvPr id="17" name="Group 17"/>
                        <wpg:cNvGrpSpPr/>
                        <wpg:grpSpPr>
                          <a:xfrm>
                            <a:off x="21431" y="-48733"/>
                            <a:ext cx="6399231" cy="2823048"/>
                            <a:chOff x="0" y="142722"/>
                            <a:chExt cx="6402120" cy="2824413"/>
                          </a:xfrm>
                        </wpg:grpSpPr>
                        <pic:pic xmlns:pic="http://schemas.openxmlformats.org/drawingml/2006/picture">
                          <pic:nvPicPr>
                            <pic:cNvPr id="18" name="Picture 77"/>
                            <pic:cNvPicPr>
                              <a:picLocks noChangeAspect="1"/>
                            </pic:cNvPicPr>
                          </pic:nvPicPr>
                          <pic:blipFill rotWithShape="1">
                            <a:blip r:embed="rId11">
                              <a:extLst>
                                <a:ext uri="{28A0092B-C50C-407E-A947-70E740481C1C}">
                                  <a14:useLocalDpi xmlns:a14="http://schemas.microsoft.com/office/drawing/2010/main" val="0"/>
                                </a:ext>
                              </a:extLst>
                            </a:blip>
                            <a:srcRect l="22374" t="17405" r="21409" b="23300"/>
                            <a:stretch/>
                          </pic:blipFill>
                          <pic:spPr bwMode="auto">
                            <a:xfrm>
                              <a:off x="1776701" y="637575"/>
                              <a:ext cx="2038350" cy="1997075"/>
                            </a:xfrm>
                            <a:prstGeom prst="rect">
                              <a:avLst/>
                            </a:prstGeom>
                            <a:noFill/>
                            <a:ln>
                              <a:noFill/>
                            </a:ln>
                            <a:extLst>
                              <a:ext uri="{53640926-AAD7-44D8-BBD7-CCE9431645EC}">
                                <a14:shadowObscured xmlns:a14="http://schemas.microsoft.com/office/drawing/2010/main"/>
                              </a:ext>
                            </a:extLst>
                          </pic:spPr>
                        </pic:pic>
                        <wpg:grpSp>
                          <wpg:cNvPr id="20" name="Group 78"/>
                          <wpg:cNvGrpSpPr/>
                          <wpg:grpSpPr>
                            <a:xfrm>
                              <a:off x="0" y="142722"/>
                              <a:ext cx="6402120" cy="2824413"/>
                              <a:chOff x="0" y="142722"/>
                              <a:chExt cx="6402120" cy="2824413"/>
                            </a:xfrm>
                          </wpg:grpSpPr>
                          <wpg:grpSp>
                            <wpg:cNvPr id="22" name="Group 79"/>
                            <wpg:cNvGrpSpPr/>
                            <wpg:grpSpPr>
                              <a:xfrm>
                                <a:off x="773480" y="142722"/>
                                <a:ext cx="5628640" cy="2824413"/>
                                <a:chOff x="1085170" y="142722"/>
                                <a:chExt cx="5629275" cy="2824413"/>
                              </a:xfrm>
                            </wpg:grpSpPr>
                            <wpg:grpSp>
                              <wpg:cNvPr id="29" name="Group 86"/>
                              <wpg:cNvGrpSpPr/>
                              <wpg:grpSpPr>
                                <a:xfrm>
                                  <a:off x="1338596" y="602011"/>
                                  <a:ext cx="3142982" cy="2365124"/>
                                  <a:chOff x="-1880854" y="725921"/>
                                  <a:chExt cx="3142982" cy="2365686"/>
                                </a:xfrm>
                              </wpg:grpSpPr>
                              <wpg:grpSp>
                                <wpg:cNvPr id="30" name="Group 87"/>
                                <wpg:cNvGrpSpPr/>
                                <wpg:grpSpPr>
                                  <a:xfrm>
                                    <a:off x="-1880854" y="725921"/>
                                    <a:ext cx="1130934" cy="863236"/>
                                    <a:chOff x="-1880854" y="725921"/>
                                    <a:chExt cx="1130934" cy="863236"/>
                                  </a:xfrm>
                                </wpg:grpSpPr>
                                <wps:wsp>
                                  <wps:cNvPr id="31" name="Left Brace 91"/>
                                  <wps:cNvSpPr/>
                                  <wps:spPr>
                                    <a:xfrm rot="2169861">
                                      <a:off x="-1077791" y="725921"/>
                                      <a:ext cx="161291" cy="863236"/>
                                    </a:xfrm>
                                    <a:prstGeom prst="leftBrace">
                                      <a:avLst/>
                                    </a:prstGeom>
                                    <a:ln w="19050">
                                      <a:solidFill>
                                        <a:srgbClr val="512D6D"/>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2"/>
                                  <wps:cNvSpPr txBox="1">
                                    <a:spLocks noChangeArrowheads="1"/>
                                  </wps:cNvSpPr>
                                  <wps:spPr bwMode="auto">
                                    <a:xfrm>
                                      <a:off x="-1880854" y="798277"/>
                                      <a:ext cx="1130934" cy="474334"/>
                                    </a:xfrm>
                                    <a:prstGeom prst="rect">
                                      <a:avLst/>
                                    </a:prstGeom>
                                    <a:noFill/>
                                    <a:ln w="9525">
                                      <a:noFill/>
                                      <a:miter lim="800000"/>
                                      <a:headEnd/>
                                      <a:tailEnd/>
                                    </a:ln>
                                  </wps:spPr>
                                  <wps:txbx>
                                    <w:txbxContent>
                                      <w:p w14:paraId="08E44A5F" w14:textId="77777777" w:rsidR="00C94FA4" w:rsidRPr="00A038B7" w:rsidRDefault="00C94FA4" w:rsidP="00A038B7">
                                        <w:pPr>
                                          <w:jc w:val="center"/>
                                          <w:rPr>
                                            <w:sz w:val="18"/>
                                            <w:szCs w:val="18"/>
                                          </w:rPr>
                                        </w:pPr>
                                        <w:r w:rsidRPr="00A038B7">
                                          <w:rPr>
                                            <w:sz w:val="18"/>
                                            <w:szCs w:val="18"/>
                                          </w:rPr>
                                          <w:t>Unaffordable</w:t>
                                        </w:r>
                                        <w:r>
                                          <w:rPr>
                                            <w:sz w:val="18"/>
                                            <w:szCs w:val="18"/>
                                          </w:rPr>
                                          <w:t>: 624,000</w:t>
                                        </w:r>
                                      </w:p>
                                    </w:txbxContent>
                                  </wps:txbx>
                                  <wps:bodyPr rot="0" vert="horz" wrap="square" lIns="91440" tIns="45720" rIns="91440" bIns="45720" anchor="t" anchorCtr="0">
                                    <a:noAutofit/>
                                  </wps:bodyPr>
                                </wps:wsp>
                              </wpg:grpSp>
                              <wps:wsp>
                                <wps:cNvPr id="33" name="Left Brace 94"/>
                                <wps:cNvSpPr/>
                                <wps:spPr>
                                  <a:xfrm rot="14093816">
                                    <a:off x="447050" y="2270287"/>
                                    <a:ext cx="149954" cy="641276"/>
                                  </a:xfrm>
                                  <a:prstGeom prst="leftBrace">
                                    <a:avLst/>
                                  </a:prstGeom>
                                  <a:ln w="19050">
                                    <a:solidFill>
                                      <a:srgbClr val="3EB1C8"/>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131194" y="2655350"/>
                                    <a:ext cx="1130934" cy="436257"/>
                                  </a:xfrm>
                                  <a:prstGeom prst="rect">
                                    <a:avLst/>
                                  </a:prstGeom>
                                  <a:noFill/>
                                  <a:ln w="9525">
                                    <a:noFill/>
                                    <a:miter lim="800000"/>
                                    <a:headEnd/>
                                    <a:tailEnd/>
                                  </a:ln>
                                </wps:spPr>
                                <wps:txbx>
                                  <w:txbxContent>
                                    <w:p w14:paraId="3905DCC7" w14:textId="77777777" w:rsidR="00C94FA4" w:rsidRDefault="00C94FA4" w:rsidP="00A038B7">
                                      <w:pPr>
                                        <w:jc w:val="center"/>
                                        <w:rPr>
                                          <w:sz w:val="18"/>
                                          <w:szCs w:val="18"/>
                                        </w:rPr>
                                      </w:pPr>
                                      <w:r>
                                        <w:rPr>
                                          <w:sz w:val="18"/>
                                          <w:szCs w:val="18"/>
                                        </w:rPr>
                                        <w:t>A</w:t>
                                      </w:r>
                                      <w:r w:rsidRPr="00A038B7">
                                        <w:rPr>
                                          <w:sz w:val="18"/>
                                          <w:szCs w:val="18"/>
                                        </w:rPr>
                                        <w:t>ffordable</w:t>
                                      </w:r>
                                      <w:r>
                                        <w:rPr>
                                          <w:sz w:val="18"/>
                                          <w:szCs w:val="18"/>
                                        </w:rPr>
                                        <w:t>:</w:t>
                                      </w:r>
                                    </w:p>
                                    <w:p w14:paraId="30F395F6" w14:textId="77777777" w:rsidR="00C94FA4" w:rsidRPr="00D150A2" w:rsidRDefault="00C94FA4" w:rsidP="00A038B7">
                                      <w:pPr>
                                        <w:jc w:val="center"/>
                                        <w:rPr>
                                          <w:sz w:val="18"/>
                                          <w:szCs w:val="18"/>
                                        </w:rPr>
                                      </w:pPr>
                                      <w:r>
                                        <w:rPr>
                                          <w:sz w:val="18"/>
                                          <w:szCs w:val="18"/>
                                        </w:rPr>
                                        <w:t>798,000</w:t>
                                      </w:r>
                                    </w:p>
                                  </w:txbxContent>
                                </wps:txbx>
                                <wps:bodyPr rot="0" vert="horz" wrap="square" lIns="91440" tIns="45720" rIns="91440" bIns="45720" anchor="t" anchorCtr="0">
                                  <a:noAutofit/>
                                </wps:bodyPr>
                              </wps:wsp>
                              <wps:wsp>
                                <wps:cNvPr id="35" name="Left Brace 96"/>
                                <wps:cNvSpPr/>
                                <wps:spPr>
                                  <a:xfrm rot="18626201">
                                    <a:off x="-775128" y="2355053"/>
                                    <a:ext cx="121823" cy="634881"/>
                                  </a:xfrm>
                                  <a:prstGeom prst="leftBrace">
                                    <a:avLst/>
                                  </a:prstGeom>
                                  <a:ln w="19050">
                                    <a:solidFill>
                                      <a:srgbClr val="CE0058"/>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2"/>
                                <wps:cNvSpPr txBox="1">
                                  <a:spLocks noChangeArrowheads="1"/>
                                </wps:cNvSpPr>
                                <wps:spPr bwMode="auto">
                                  <a:xfrm>
                                    <a:off x="-1738786" y="2511759"/>
                                    <a:ext cx="1130934" cy="462836"/>
                                  </a:xfrm>
                                  <a:prstGeom prst="rect">
                                    <a:avLst/>
                                  </a:prstGeom>
                                  <a:noFill/>
                                  <a:ln w="9525">
                                    <a:noFill/>
                                    <a:miter lim="800000"/>
                                    <a:headEnd/>
                                    <a:tailEnd/>
                                  </a:ln>
                                </wps:spPr>
                                <wps:txbx>
                                  <w:txbxContent>
                                    <w:p w14:paraId="0BCCC5C7" w14:textId="77777777" w:rsidR="00C94FA4" w:rsidRPr="00A038B7" w:rsidRDefault="00C94FA4" w:rsidP="00C94FA4">
                                      <w:pPr>
                                        <w:rPr>
                                          <w:sz w:val="18"/>
                                          <w:szCs w:val="18"/>
                                        </w:rPr>
                                      </w:pPr>
                                      <w:r>
                                        <w:rPr>
                                          <w:sz w:val="18"/>
                                          <w:szCs w:val="18"/>
                                        </w:rPr>
                                        <w:t>Una</w:t>
                                      </w:r>
                                      <w:r w:rsidRPr="00A038B7">
                                        <w:rPr>
                                          <w:sz w:val="18"/>
                                          <w:szCs w:val="18"/>
                                        </w:rPr>
                                        <w:t>ffordab</w:t>
                                      </w:r>
                                      <w:r>
                                        <w:rPr>
                                          <w:sz w:val="18"/>
                                          <w:szCs w:val="18"/>
                                        </w:rPr>
                                        <w:t>ility pressures: 341,000</w:t>
                                      </w:r>
                                    </w:p>
                                  </w:txbxContent>
                                </wps:txbx>
                                <wps:bodyPr rot="0" vert="horz" wrap="square" lIns="91440" tIns="45720" rIns="91440" bIns="45720" anchor="t" anchorCtr="0">
                                  <a:noAutofit/>
                                </wps:bodyPr>
                              </wps:wsp>
                            </wpg:grpSp>
                            <wps:wsp>
                              <wps:cNvPr id="37" name="Text Box 2"/>
                              <wps:cNvSpPr txBox="1">
                                <a:spLocks noChangeArrowheads="1"/>
                              </wps:cNvSpPr>
                              <wps:spPr bwMode="auto">
                                <a:xfrm>
                                  <a:off x="1085170" y="142722"/>
                                  <a:ext cx="5629275" cy="354330"/>
                                </a:xfrm>
                                <a:prstGeom prst="rect">
                                  <a:avLst/>
                                </a:prstGeom>
                                <a:noFill/>
                                <a:ln w="9525">
                                  <a:noFill/>
                                  <a:miter lim="800000"/>
                                  <a:headEnd/>
                                  <a:tailEnd/>
                                </a:ln>
                              </wps:spPr>
                              <wps:txbx>
                                <w:txbxContent>
                                  <w:p w14:paraId="49CC1ABD" w14:textId="4C186227" w:rsidR="00C94FA4" w:rsidRPr="00A038B7" w:rsidRDefault="00575D2E" w:rsidP="00C94FA4">
                                    <w:pPr>
                                      <w:rPr>
                                        <w:sz w:val="28"/>
                                        <w:szCs w:val="28"/>
                                      </w:rPr>
                                    </w:pPr>
                                    <w:r>
                                      <w:rPr>
                                        <w:sz w:val="28"/>
                                        <w:szCs w:val="28"/>
                                      </w:rPr>
                                      <w:t>A</w:t>
                                    </w:r>
                                    <w:r w:rsidR="00C94FA4" w:rsidRPr="00A038B7">
                                      <w:rPr>
                                        <w:sz w:val="28"/>
                                        <w:szCs w:val="28"/>
                                      </w:rPr>
                                      <w:t xml:space="preserve">ffordability of </w:t>
                                    </w:r>
                                    <w:r w:rsidR="00C94FA4" w:rsidRPr="00A038B7">
                                      <w:rPr>
                                        <w:b/>
                                        <w:bCs/>
                                        <w:sz w:val="28"/>
                                        <w:szCs w:val="28"/>
                                      </w:rPr>
                                      <w:t>current rents</w:t>
                                    </w:r>
                                    <w:r w:rsidR="00C94FA4" w:rsidRPr="00A038B7">
                                      <w:rPr>
                                        <w:sz w:val="28"/>
                                        <w:szCs w:val="28"/>
                                      </w:rPr>
                                      <w:t xml:space="preserve"> paid by low-income private renters</w:t>
                                    </w:r>
                                  </w:p>
                                </w:txbxContent>
                              </wps:txbx>
                              <wps:bodyPr rot="0" vert="horz" wrap="square" lIns="91440" tIns="45720" rIns="91440" bIns="45720" anchor="t" anchorCtr="0">
                                <a:noAutofit/>
                              </wps:bodyPr>
                            </wps:wsp>
                          </wpg:grpSp>
                          <wps:wsp>
                            <wps:cNvPr id="38" name="Left Brace 100"/>
                            <wps:cNvSpPr/>
                            <wps:spPr>
                              <a:xfrm>
                                <a:off x="1095153" y="648586"/>
                                <a:ext cx="202018" cy="2161289"/>
                              </a:xfrm>
                              <a:prstGeom prst="leftBrace">
                                <a:avLst/>
                              </a:prstGeom>
                              <a:ln w="19050">
                                <a:solidFill>
                                  <a:srgbClr val="512D6D"/>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2"/>
                            <wps:cNvSpPr txBox="1">
                              <a:spLocks noChangeArrowheads="1"/>
                            </wps:cNvSpPr>
                            <wps:spPr bwMode="auto">
                              <a:xfrm>
                                <a:off x="0" y="1488559"/>
                                <a:ext cx="1130934" cy="691990"/>
                              </a:xfrm>
                              <a:prstGeom prst="rect">
                                <a:avLst/>
                              </a:prstGeom>
                              <a:noFill/>
                              <a:ln w="9525">
                                <a:noFill/>
                                <a:miter lim="800000"/>
                                <a:headEnd/>
                                <a:tailEnd/>
                              </a:ln>
                            </wps:spPr>
                            <wps:txbx>
                              <w:txbxContent>
                                <w:p w14:paraId="362AAE63" w14:textId="4E69CE33" w:rsidR="00C94FA4" w:rsidRPr="00A038B7" w:rsidRDefault="00BB72E5" w:rsidP="00A038B7">
                                  <w:pPr>
                                    <w:jc w:val="center"/>
                                    <w:rPr>
                                      <w:sz w:val="18"/>
                                      <w:szCs w:val="18"/>
                                    </w:rPr>
                                  </w:pPr>
                                  <w:r>
                                    <w:rPr>
                                      <w:sz w:val="18"/>
                                      <w:szCs w:val="18"/>
                                    </w:rPr>
                                    <w:t>Total households paying rents they can</w:t>
                                  </w:r>
                                  <w:r w:rsidR="001B4F5E">
                                    <w:rPr>
                                      <w:sz w:val="18"/>
                                      <w:szCs w:val="18"/>
                                    </w:rPr>
                                    <w:t>no</w:t>
                                  </w:r>
                                  <w:r>
                                    <w:rPr>
                                      <w:sz w:val="18"/>
                                      <w:szCs w:val="18"/>
                                    </w:rPr>
                                    <w:t>t afford</w:t>
                                  </w:r>
                                  <w:r w:rsidR="00C94FA4">
                                    <w:rPr>
                                      <w:sz w:val="18"/>
                                      <w:szCs w:val="18"/>
                                    </w:rPr>
                                    <w:t>: 965,000</w:t>
                                  </w:r>
                                </w:p>
                              </w:txbxContent>
                            </wps:txbx>
                            <wps:bodyPr rot="0" vert="horz" wrap="square" lIns="91440" tIns="45720" rIns="91440" bIns="45720" anchor="t" anchorCtr="0">
                              <a:noAutofit/>
                            </wps:bodyPr>
                          </wps:wsp>
                        </wpg:grpSp>
                      </wpg:grpSp>
                      <wps:wsp>
                        <wps:cNvPr id="371" name="TextBox 370">
                          <a:extLst>
                            <a:ext uri="{FF2B5EF4-FFF2-40B4-BE49-F238E27FC236}">
                              <a16:creationId xmlns:a16="http://schemas.microsoft.com/office/drawing/2014/main" id="{40992D58-00B8-4387-8FE0-2BBFBA04CCDA}"/>
                            </a:ext>
                          </a:extLst>
                        </wps:cNvPr>
                        <wps:cNvSpPr txBox="1"/>
                        <wps:spPr>
                          <a:xfrm>
                            <a:off x="731819" y="2717516"/>
                            <a:ext cx="5943600" cy="2152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B080EC1" w14:textId="77777777" w:rsidR="000F5276" w:rsidRPr="000F5276" w:rsidRDefault="000F5276" w:rsidP="000F5276">
                              <w:pPr>
                                <w:rPr>
                                  <w:rFonts w:hAnsi="Calibri" w:cstheme="minorBidi"/>
                                  <w:color w:val="000000" w:themeColor="text1"/>
                                  <w:sz w:val="16"/>
                                  <w:szCs w:val="16"/>
                                </w:rPr>
                              </w:pPr>
                              <w:r w:rsidRPr="000F5276">
                                <w:rPr>
                                  <w:rFonts w:hAnsi="Calibri" w:cstheme="minorBidi"/>
                                  <w:color w:val="000000" w:themeColor="text1"/>
                                  <w:sz w:val="16"/>
                                  <w:szCs w:val="16"/>
                                </w:rPr>
                                <w:t xml:space="preserve">Source: JRF analysis using Family Resources Survey 2019/20 and IPPR Tax and Benefit model. Incomes and prices </w:t>
                              </w:r>
                              <w:r w:rsidRPr="000F5276">
                                <w:rPr>
                                  <w:rFonts w:hAnsi="Calibri" w:cstheme="minorBidi"/>
                                  <w:color w:val="000000" w:themeColor="text1"/>
                                  <w:sz w:val="16"/>
                                  <w:szCs w:val="16"/>
                                </w:rPr>
                                <w:t xml:space="preserve">at April 2021. </w:t>
                              </w:r>
                            </w:p>
                          </w:txbxContent>
                        </wps:txbx>
                        <wps:bodyPr vertOverflow="clip" horzOverflow="clip" wrap="square" rtlCol="0" anchor="t">
                          <a:spAutoFit/>
                        </wps:bodyPr>
                      </wps:wsp>
                    </wpg:wgp>
                  </a:graphicData>
                </a:graphic>
                <wp14:sizeRelH relativeFrom="margin">
                  <wp14:pctWidth>0</wp14:pctWidth>
                </wp14:sizeRelH>
                <wp14:sizeRelV relativeFrom="margin">
                  <wp14:pctHeight>0</wp14:pctHeight>
                </wp14:sizeRelV>
              </wp:anchor>
            </w:drawing>
          </mc:Choice>
          <mc:Fallback>
            <w:pict>
              <v:group w14:anchorId="78EEBC2B" id="Group 1163120009" o:spid="_x0000_s1068" style="position:absolute;margin-left:-63.3pt;margin-top:3.05pt;width:523.95pt;height:234.75pt;z-index:251658244;mso-width-relative:margin;mso-height-relative:margin" coordorigin="214,-487" coordsize="66539,29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">
                <v:group id="Group 17" o:spid="_x0000_s1069" style="position:absolute;left:214;top:-487;width:63992;height:28230" coordorigin=",1427" coordsize="64021,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70" type="#_x0000_t75" style="position:absolute;left:17767;top:6375;width:20383;height:19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">
                    <v:imagedata r:id="rId12" o:title="" croptop="11407f" cropbottom="15270f" cropleft="14663f" cropright="14031f"/>
                  </v:shape>
                  <v:group id="Group 78" o:spid="_x0000_s1071" style="position:absolute;top:1427;width:64021;height:28244" coordorigin=",1427" coordsize="64021,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79" o:spid="_x0000_s1072" style="position:absolute;left:7734;top:1427;width:56287;height:28244" coordorigin="10851,1427" coordsize="56292,28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86" o:spid="_x0000_s1073" style="position:absolute;left:13385;top:6020;width:31430;height:23651" coordorigin="-18808,7259" coordsize="31429,2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87" o:spid="_x0000_s1074" style="position:absolute;left:-18808;top:7259;width:11309;height:8632" coordorigin="-18808,7259" coordsize="11309,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1" o:spid="_x0000_s1075" type="#_x0000_t87" style="position:absolute;left:-10777;top:7259;width:1612;height:8632;rotation:23700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" adj="336" strokecolor="#512d6d" strokeweight="1.5pt"/>
                          <v:shape id="Text Box 2" o:spid="_x0000_s1076" type="#_x0000_t202" style="position:absolute;left:-18808;top:7982;width:11309;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08E44A5F" w14:textId="77777777" w:rsidR="00C94FA4" w:rsidRPr="00A038B7" w:rsidRDefault="00C94FA4" w:rsidP="00A038B7">
                                  <w:pPr>
                                    <w:jc w:val="center"/>
                                    <w:rPr>
                                      <w:sz w:val="18"/>
                                      <w:szCs w:val="18"/>
                                    </w:rPr>
                                  </w:pPr>
                                  <w:r w:rsidRPr="00A038B7">
                                    <w:rPr>
                                      <w:sz w:val="18"/>
                                      <w:szCs w:val="18"/>
                                    </w:rPr>
                                    <w:t>Unaffordable</w:t>
                                  </w:r>
                                  <w:r>
                                    <w:rPr>
                                      <w:sz w:val="18"/>
                                      <w:szCs w:val="18"/>
                                    </w:rPr>
                                    <w:t>: 624,000</w:t>
                                  </w:r>
                                </w:p>
                              </w:txbxContent>
                            </v:textbox>
                          </v:shape>
                        </v:group>
                        <v:shape id="Left Brace 94" o:spid="_x0000_s1077" type="#_x0000_t87" style="position:absolute;left:4470;top:22702;width:1500;height:6413;rotation:-81987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" adj="421" strokecolor="#3eb1c8" strokeweight="1.5pt"/>
                        <v:shape id="Text Box 2" o:spid="_x0000_s1078" type="#_x0000_t202" style="position:absolute;left:1311;top:26553;width:11310;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3905DCC7" w14:textId="77777777" w:rsidR="00C94FA4" w:rsidRDefault="00C94FA4" w:rsidP="00A038B7">
                                <w:pPr>
                                  <w:jc w:val="center"/>
                                  <w:rPr>
                                    <w:sz w:val="18"/>
                                    <w:szCs w:val="18"/>
                                  </w:rPr>
                                </w:pPr>
                                <w:r>
                                  <w:rPr>
                                    <w:sz w:val="18"/>
                                    <w:szCs w:val="18"/>
                                  </w:rPr>
                                  <w:t>A</w:t>
                                </w:r>
                                <w:r w:rsidRPr="00A038B7">
                                  <w:rPr>
                                    <w:sz w:val="18"/>
                                    <w:szCs w:val="18"/>
                                  </w:rPr>
                                  <w:t>ffordable</w:t>
                                </w:r>
                                <w:r>
                                  <w:rPr>
                                    <w:sz w:val="18"/>
                                    <w:szCs w:val="18"/>
                                  </w:rPr>
                                  <w:t>:</w:t>
                                </w:r>
                              </w:p>
                              <w:p w14:paraId="30F395F6" w14:textId="77777777" w:rsidR="00C94FA4" w:rsidRPr="00D150A2" w:rsidRDefault="00C94FA4" w:rsidP="00A038B7">
                                <w:pPr>
                                  <w:jc w:val="center"/>
                                  <w:rPr>
                                    <w:sz w:val="18"/>
                                    <w:szCs w:val="18"/>
                                  </w:rPr>
                                </w:pPr>
                                <w:r>
                                  <w:rPr>
                                    <w:sz w:val="18"/>
                                    <w:szCs w:val="18"/>
                                  </w:rPr>
                                  <w:t>798,000</w:t>
                                </w:r>
                              </w:p>
                            </w:txbxContent>
                          </v:textbox>
                        </v:shape>
                        <v:shape id="Left Brace 96" o:spid="_x0000_s1079" type="#_x0000_t87" style="position:absolute;left:-7751;top:23550;width:1219;height:6349;rotation:-32481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" adj="345" strokecolor="#ce0058" strokeweight="1.5pt"/>
                        <v:shape id="Text Box 2" o:spid="_x0000_s1080" type="#_x0000_t202" style="position:absolute;left:-17387;top:25117;width:11309;height:4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0BCCC5C7" w14:textId="77777777" w:rsidR="00C94FA4" w:rsidRPr="00A038B7" w:rsidRDefault="00C94FA4" w:rsidP="00C94FA4">
                                <w:pPr>
                                  <w:rPr>
                                    <w:sz w:val="18"/>
                                    <w:szCs w:val="18"/>
                                  </w:rPr>
                                </w:pPr>
                                <w:r>
                                  <w:rPr>
                                    <w:sz w:val="18"/>
                                    <w:szCs w:val="18"/>
                                  </w:rPr>
                                  <w:t>Una</w:t>
                                </w:r>
                                <w:r w:rsidRPr="00A038B7">
                                  <w:rPr>
                                    <w:sz w:val="18"/>
                                    <w:szCs w:val="18"/>
                                  </w:rPr>
                                  <w:t>ffordab</w:t>
                                </w:r>
                                <w:r>
                                  <w:rPr>
                                    <w:sz w:val="18"/>
                                    <w:szCs w:val="18"/>
                                  </w:rPr>
                                  <w:t>ility pressures: 341,000</w:t>
                                </w:r>
                              </w:p>
                            </w:txbxContent>
                          </v:textbox>
                        </v:shape>
                      </v:group>
                      <v:shape id="Text Box 2" o:spid="_x0000_s1081" type="#_x0000_t202" style="position:absolute;left:10851;top:1427;width:56293;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49CC1ABD" w14:textId="4C186227" w:rsidR="00C94FA4" w:rsidRPr="00A038B7" w:rsidRDefault="00575D2E" w:rsidP="00C94FA4">
                              <w:pPr>
                                <w:rPr>
                                  <w:sz w:val="28"/>
                                  <w:szCs w:val="28"/>
                                </w:rPr>
                              </w:pPr>
                              <w:r>
                                <w:rPr>
                                  <w:sz w:val="28"/>
                                  <w:szCs w:val="28"/>
                                </w:rPr>
                                <w:t>A</w:t>
                              </w:r>
                              <w:r w:rsidR="00C94FA4" w:rsidRPr="00A038B7">
                                <w:rPr>
                                  <w:sz w:val="28"/>
                                  <w:szCs w:val="28"/>
                                </w:rPr>
                                <w:t xml:space="preserve">ffordability of </w:t>
                              </w:r>
                              <w:r w:rsidR="00C94FA4" w:rsidRPr="00A038B7">
                                <w:rPr>
                                  <w:b/>
                                  <w:bCs/>
                                  <w:sz w:val="28"/>
                                  <w:szCs w:val="28"/>
                                </w:rPr>
                                <w:t>current rents</w:t>
                              </w:r>
                              <w:r w:rsidR="00C94FA4" w:rsidRPr="00A038B7">
                                <w:rPr>
                                  <w:sz w:val="28"/>
                                  <w:szCs w:val="28"/>
                                </w:rPr>
                                <w:t xml:space="preserve"> paid by low-income private renters</w:t>
                              </w:r>
                            </w:p>
                          </w:txbxContent>
                        </v:textbox>
                      </v:shape>
                    </v:group>
                    <v:shape id="Left Brace 100" o:spid="_x0000_s1082" type="#_x0000_t87" style="position:absolute;left:10951;top:6485;width:2020;height:2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" adj="168" strokecolor="#512d6d" strokeweight="1.5pt"/>
                    <v:shape id="Text Box 2" o:spid="_x0000_s1083" type="#_x0000_t202" style="position:absolute;top:14885;width:11309;height: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362AAE63" w14:textId="4E69CE33" w:rsidR="00C94FA4" w:rsidRPr="00A038B7" w:rsidRDefault="00BB72E5" w:rsidP="00A038B7">
                            <w:pPr>
                              <w:jc w:val="center"/>
                              <w:rPr>
                                <w:sz w:val="18"/>
                                <w:szCs w:val="18"/>
                              </w:rPr>
                            </w:pPr>
                            <w:r>
                              <w:rPr>
                                <w:sz w:val="18"/>
                                <w:szCs w:val="18"/>
                              </w:rPr>
                              <w:t>Total households paying rents they can</w:t>
                            </w:r>
                            <w:r w:rsidR="001B4F5E">
                              <w:rPr>
                                <w:sz w:val="18"/>
                                <w:szCs w:val="18"/>
                              </w:rPr>
                              <w:t>no</w:t>
                            </w:r>
                            <w:r>
                              <w:rPr>
                                <w:sz w:val="18"/>
                                <w:szCs w:val="18"/>
                              </w:rPr>
                              <w:t>t afford</w:t>
                            </w:r>
                            <w:r w:rsidR="00C94FA4">
                              <w:rPr>
                                <w:sz w:val="18"/>
                                <w:szCs w:val="18"/>
                              </w:rPr>
                              <w:t>: 965,000</w:t>
                            </w:r>
                          </w:p>
                        </w:txbxContent>
                      </v:textbox>
                    </v:shape>
                  </v:group>
                </v:group>
                <v:shape id="TextBox 370" o:spid="_x0000_s1084" type="#_x0000_t202" style="position:absolute;left:7318;top:27175;width:59436;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" filled="f" stroked="f">
                  <v:textbox style="mso-fit-shape-to-text:t">
                    <w:txbxContent>
                      <w:p w14:paraId="6B080EC1" w14:textId="77777777" w:rsidR="000F5276" w:rsidRPr="000F5276" w:rsidRDefault="000F5276" w:rsidP="000F5276">
                        <w:pPr>
                          <w:rPr>
                            <w:rFonts w:hAnsi="Calibri" w:cstheme="minorBidi"/>
                            <w:color w:val="000000" w:themeColor="text1"/>
                            <w:sz w:val="16"/>
                            <w:szCs w:val="16"/>
                          </w:rPr>
                        </w:pPr>
                        <w:r w:rsidRPr="000F5276">
                          <w:rPr>
                            <w:rFonts w:hAnsi="Calibri" w:cstheme="minorBidi"/>
                            <w:color w:val="000000" w:themeColor="text1"/>
                            <w:sz w:val="16"/>
                            <w:szCs w:val="16"/>
                          </w:rPr>
                          <w:t xml:space="preserve">Source: JRF analysis using Family Resources Survey 2019/20 and IPPR Tax and Benefit model. Incomes and prices </w:t>
                        </w:r>
                        <w:proofErr w:type="gramStart"/>
                        <w:r w:rsidRPr="000F5276">
                          <w:rPr>
                            <w:rFonts w:hAnsi="Calibri" w:cstheme="minorBidi"/>
                            <w:color w:val="000000" w:themeColor="text1"/>
                            <w:sz w:val="16"/>
                            <w:szCs w:val="16"/>
                          </w:rPr>
                          <w:t>at</w:t>
                        </w:r>
                        <w:proofErr w:type="gramEnd"/>
                        <w:r w:rsidRPr="000F5276">
                          <w:rPr>
                            <w:rFonts w:hAnsi="Calibri" w:cstheme="minorBidi"/>
                            <w:color w:val="000000" w:themeColor="text1"/>
                            <w:sz w:val="16"/>
                            <w:szCs w:val="16"/>
                          </w:rPr>
                          <w:t xml:space="preserve"> April 2021. </w:t>
                        </w:r>
                      </w:p>
                    </w:txbxContent>
                  </v:textbox>
                </v:shape>
              </v:group>
            </w:pict>
          </mc:Fallback>
        </mc:AlternateContent>
      </w:r>
    </w:p>
    <w:p w14:paraId="34AB0294" w14:textId="77777777" w:rsidR="00575D2E" w:rsidRDefault="00575D2E" w:rsidP="00791C5F">
      <w:pPr>
        <w:rPr>
          <w:rStyle w:val="Emphasis"/>
          <w:color w:val="000000" w:themeColor="text1"/>
        </w:rPr>
      </w:pPr>
    </w:p>
    <w:p w14:paraId="4002A75F" w14:textId="488F60AE" w:rsidR="00575D2E" w:rsidRDefault="00575D2E" w:rsidP="00791C5F">
      <w:pPr>
        <w:rPr>
          <w:rStyle w:val="Emphasis"/>
          <w:color w:val="000000" w:themeColor="text1"/>
        </w:rPr>
      </w:pPr>
    </w:p>
    <w:p w14:paraId="4AEB7BFA" w14:textId="32081B26" w:rsidR="00575D2E" w:rsidRPr="00B010F6" w:rsidRDefault="000F43A6" w:rsidP="00791C5F">
      <w:pPr>
        <w:rPr>
          <w:rStyle w:val="Emphasis"/>
          <w:color w:val="000000" w:themeColor="text1"/>
          <w:u w:val="single"/>
        </w:rPr>
      </w:pPr>
      <w:r>
        <w:rPr>
          <w:rStyle w:val="Emphasis"/>
          <w:noProof/>
          <w:color w:val="000000" w:themeColor="text1"/>
        </w:rPr>
        <w:drawing>
          <wp:anchor distT="0" distB="0" distL="114300" distR="114300" simplePos="0" relativeHeight="251658248" behindDoc="0" locked="0" layoutInCell="1" allowOverlap="1" wp14:anchorId="5266AE5A" wp14:editId="06A9817F">
            <wp:simplePos x="0" y="0"/>
            <wp:positionH relativeFrom="page">
              <wp:posOffset>4162425</wp:posOffset>
            </wp:positionH>
            <wp:positionV relativeFrom="paragraph">
              <wp:posOffset>13970</wp:posOffset>
            </wp:positionV>
            <wp:extent cx="3067050" cy="1767205"/>
            <wp:effectExtent l="0" t="0" r="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7050" cy="1767205"/>
                    </a:xfrm>
                    <a:prstGeom prst="rect">
                      <a:avLst/>
                    </a:prstGeom>
                    <a:noFill/>
                  </pic:spPr>
                </pic:pic>
              </a:graphicData>
            </a:graphic>
            <wp14:sizeRelH relativeFrom="page">
              <wp14:pctWidth>0</wp14:pctWidth>
            </wp14:sizeRelH>
            <wp14:sizeRelV relativeFrom="page">
              <wp14:pctHeight>0</wp14:pctHeight>
            </wp14:sizeRelV>
          </wp:anchor>
        </w:drawing>
      </w:r>
    </w:p>
    <w:p w14:paraId="672D9A7C" w14:textId="4AF7FB13" w:rsidR="00575D2E" w:rsidRDefault="00575D2E" w:rsidP="00791C5F">
      <w:pPr>
        <w:rPr>
          <w:rStyle w:val="Emphasis"/>
          <w:color w:val="000000" w:themeColor="text1"/>
        </w:rPr>
      </w:pPr>
    </w:p>
    <w:p w14:paraId="37812731" w14:textId="0357DE8D" w:rsidR="00575D2E" w:rsidRDefault="00575D2E" w:rsidP="00791C5F">
      <w:pPr>
        <w:rPr>
          <w:rStyle w:val="Emphasis"/>
          <w:color w:val="000000" w:themeColor="text1"/>
        </w:rPr>
      </w:pPr>
    </w:p>
    <w:p w14:paraId="77EB31A3" w14:textId="25E96512" w:rsidR="00575D2E" w:rsidRDefault="00575D2E" w:rsidP="00791C5F">
      <w:pPr>
        <w:rPr>
          <w:rStyle w:val="Emphasis"/>
          <w:color w:val="000000" w:themeColor="text1"/>
        </w:rPr>
      </w:pPr>
    </w:p>
    <w:p w14:paraId="5BC61A24" w14:textId="08AEC379" w:rsidR="00575D2E" w:rsidRDefault="00575D2E" w:rsidP="00791C5F">
      <w:pPr>
        <w:rPr>
          <w:rStyle w:val="Emphasis"/>
          <w:color w:val="000000" w:themeColor="text1"/>
        </w:rPr>
      </w:pPr>
    </w:p>
    <w:p w14:paraId="5BA71A35" w14:textId="3EF7586D" w:rsidR="00575D2E" w:rsidRDefault="00575D2E" w:rsidP="00791C5F">
      <w:pPr>
        <w:rPr>
          <w:rStyle w:val="Emphasis"/>
          <w:color w:val="000000" w:themeColor="text1"/>
        </w:rPr>
      </w:pPr>
    </w:p>
    <w:p w14:paraId="41E3765E" w14:textId="77777777" w:rsidR="00575D2E" w:rsidRDefault="00575D2E" w:rsidP="00791C5F">
      <w:pPr>
        <w:rPr>
          <w:rStyle w:val="Emphasis"/>
          <w:color w:val="000000" w:themeColor="text1"/>
        </w:rPr>
      </w:pPr>
    </w:p>
    <w:p w14:paraId="240EF868" w14:textId="77777777" w:rsidR="00575D2E" w:rsidRDefault="00575D2E" w:rsidP="00791C5F">
      <w:pPr>
        <w:rPr>
          <w:rStyle w:val="Emphasis"/>
          <w:color w:val="000000" w:themeColor="text1"/>
        </w:rPr>
      </w:pPr>
    </w:p>
    <w:p w14:paraId="10532161" w14:textId="77777777" w:rsidR="00575D2E" w:rsidRDefault="00575D2E" w:rsidP="00791C5F">
      <w:pPr>
        <w:rPr>
          <w:rStyle w:val="Emphasis"/>
          <w:color w:val="000000" w:themeColor="text1"/>
        </w:rPr>
      </w:pPr>
    </w:p>
    <w:p w14:paraId="4EF2EF03" w14:textId="77777777" w:rsidR="00575D2E" w:rsidRDefault="00575D2E" w:rsidP="00791C5F">
      <w:pPr>
        <w:rPr>
          <w:rStyle w:val="Emphasis"/>
          <w:color w:val="000000" w:themeColor="text1"/>
        </w:rPr>
      </w:pPr>
    </w:p>
    <w:p w14:paraId="13A85AAA" w14:textId="77777777" w:rsidR="00575D2E" w:rsidRDefault="00575D2E" w:rsidP="00791C5F">
      <w:pPr>
        <w:rPr>
          <w:rStyle w:val="Emphasis"/>
          <w:color w:val="000000" w:themeColor="text1"/>
        </w:rPr>
      </w:pPr>
    </w:p>
    <w:p w14:paraId="0642246F" w14:textId="442303C6" w:rsidR="00575D2E" w:rsidRDefault="00575D2E" w:rsidP="00791C5F">
      <w:pPr>
        <w:rPr>
          <w:rStyle w:val="Emphasis"/>
          <w:color w:val="000000" w:themeColor="text1"/>
        </w:rPr>
      </w:pPr>
    </w:p>
    <w:p w14:paraId="570A6C81" w14:textId="27F98E7B" w:rsidR="009A02A6" w:rsidRDefault="009A02A6" w:rsidP="00791C5F">
      <w:pPr>
        <w:rPr>
          <w:rStyle w:val="Emphasis"/>
          <w:color w:val="000000" w:themeColor="text1"/>
        </w:rPr>
      </w:pPr>
    </w:p>
    <w:p w14:paraId="10F55FB5" w14:textId="77777777" w:rsidR="00575D2E" w:rsidRDefault="00575D2E" w:rsidP="00791C5F">
      <w:pPr>
        <w:rPr>
          <w:rStyle w:val="Emphasis"/>
          <w:color w:val="000000" w:themeColor="text1"/>
        </w:rPr>
      </w:pPr>
    </w:p>
    <w:p w14:paraId="3C623AA3" w14:textId="6C391805" w:rsidR="007B3748" w:rsidRPr="00A038B7" w:rsidRDefault="007B3748" w:rsidP="00791C5F">
      <w:pPr>
        <w:rPr>
          <w:rStyle w:val="Emphasis"/>
          <w:color w:val="000000" w:themeColor="text1"/>
        </w:rPr>
      </w:pPr>
      <w:r>
        <w:rPr>
          <w:rStyle w:val="Emphasis"/>
          <w:color w:val="000000" w:themeColor="text1"/>
        </w:rPr>
        <w:t xml:space="preserve">For this analysis, we consider the 16% of low-income private renting households who have all rent covered by </w:t>
      </w:r>
      <w:r w:rsidR="00922C68">
        <w:rPr>
          <w:rStyle w:val="Emphasis"/>
          <w:color w:val="000000" w:themeColor="text1"/>
        </w:rPr>
        <w:t>H</w:t>
      </w:r>
      <w:r>
        <w:rPr>
          <w:rStyle w:val="Emphasis"/>
          <w:color w:val="000000" w:themeColor="text1"/>
        </w:rPr>
        <w:t xml:space="preserve">ousing </w:t>
      </w:r>
      <w:r w:rsidR="00922C68">
        <w:rPr>
          <w:rStyle w:val="Emphasis"/>
          <w:color w:val="000000" w:themeColor="text1"/>
        </w:rPr>
        <w:t>B</w:t>
      </w:r>
      <w:r>
        <w:rPr>
          <w:rStyle w:val="Emphasis"/>
          <w:color w:val="000000" w:themeColor="text1"/>
        </w:rPr>
        <w:t>enefit</w:t>
      </w:r>
      <w:r w:rsidR="009E11C9">
        <w:rPr>
          <w:rStyle w:val="Emphasis"/>
          <w:color w:val="000000" w:themeColor="text1"/>
        </w:rPr>
        <w:t xml:space="preserve"> to have affordable housing</w:t>
      </w:r>
      <w:r w:rsidR="00236A1F">
        <w:rPr>
          <w:rStyle w:val="Emphasis"/>
          <w:color w:val="000000" w:themeColor="text1"/>
        </w:rPr>
        <w:t xml:space="preserve">. </w:t>
      </w:r>
      <w:r w:rsidR="00EF7DE1">
        <w:rPr>
          <w:rStyle w:val="Emphasis"/>
          <w:color w:val="000000" w:themeColor="text1"/>
        </w:rPr>
        <w:t>However,</w:t>
      </w:r>
      <w:r w:rsidR="009E11C9">
        <w:rPr>
          <w:rStyle w:val="Emphasis"/>
          <w:color w:val="000000" w:themeColor="text1"/>
        </w:rPr>
        <w:t xml:space="preserve"> </w:t>
      </w:r>
      <w:r w:rsidR="00236A1F">
        <w:rPr>
          <w:rStyle w:val="Emphasis"/>
          <w:color w:val="000000" w:themeColor="text1"/>
        </w:rPr>
        <w:t xml:space="preserve">this group is particularly </w:t>
      </w:r>
      <w:r w:rsidR="009E11C9">
        <w:rPr>
          <w:rStyle w:val="Emphasis"/>
          <w:color w:val="000000" w:themeColor="text1"/>
        </w:rPr>
        <w:t xml:space="preserve">vulnerable to changes in the </w:t>
      </w:r>
      <w:r w:rsidR="00C33DAA">
        <w:rPr>
          <w:rStyle w:val="Emphasis"/>
          <w:color w:val="000000" w:themeColor="text1"/>
        </w:rPr>
        <w:t xml:space="preserve">coverage or </w:t>
      </w:r>
      <w:r w:rsidR="2DA27FF5" w:rsidRPr="37559401">
        <w:rPr>
          <w:rStyle w:val="Emphasis"/>
          <w:color w:val="000000" w:themeColor="text1"/>
        </w:rPr>
        <w:t>adequacy</w:t>
      </w:r>
      <w:r w:rsidR="00C33DAA">
        <w:rPr>
          <w:rStyle w:val="Emphasis"/>
          <w:color w:val="000000" w:themeColor="text1"/>
        </w:rPr>
        <w:t xml:space="preserve"> of social security which could result in </w:t>
      </w:r>
      <w:r w:rsidR="0F257FA8" w:rsidRPr="2D7695FC">
        <w:rPr>
          <w:rStyle w:val="Emphasis"/>
          <w:color w:val="000000" w:themeColor="text1"/>
        </w:rPr>
        <w:t xml:space="preserve">their housing costs </w:t>
      </w:r>
      <w:r w:rsidR="0F257FA8" w:rsidRPr="0ADC9A45">
        <w:rPr>
          <w:rStyle w:val="Emphasis"/>
          <w:color w:val="000000" w:themeColor="text1"/>
        </w:rPr>
        <w:t xml:space="preserve">becoming </w:t>
      </w:r>
      <w:r w:rsidR="0F257FA8" w:rsidRPr="6E09085A">
        <w:rPr>
          <w:rStyle w:val="Emphasis"/>
          <w:color w:val="000000" w:themeColor="text1"/>
        </w:rPr>
        <w:t xml:space="preserve">unaffordable. </w:t>
      </w:r>
      <w:r w:rsidR="0F257FA8" w:rsidRPr="562EF4A9">
        <w:rPr>
          <w:rStyle w:val="Emphasis"/>
          <w:color w:val="000000" w:themeColor="text1"/>
        </w:rPr>
        <w:t xml:space="preserve">This in turn could </w:t>
      </w:r>
      <w:r w:rsidR="0F257FA8" w:rsidRPr="59D690A3">
        <w:rPr>
          <w:rStyle w:val="Emphasis"/>
          <w:color w:val="000000" w:themeColor="text1"/>
        </w:rPr>
        <w:t>force</w:t>
      </w:r>
      <w:r w:rsidR="00608556" w:rsidRPr="59D690A3">
        <w:rPr>
          <w:rStyle w:val="Emphasis"/>
          <w:color w:val="000000" w:themeColor="text1"/>
        </w:rPr>
        <w:t xml:space="preserve"> </w:t>
      </w:r>
      <w:r w:rsidR="00608556" w:rsidRPr="3259E130">
        <w:rPr>
          <w:rStyle w:val="Emphasis"/>
          <w:color w:val="000000" w:themeColor="text1"/>
        </w:rPr>
        <w:t xml:space="preserve">them to </w:t>
      </w:r>
      <w:r w:rsidR="00608556" w:rsidRPr="258B9CE0">
        <w:rPr>
          <w:rStyle w:val="Emphasis"/>
          <w:color w:val="000000" w:themeColor="text1"/>
        </w:rPr>
        <w:t xml:space="preserve">use </w:t>
      </w:r>
      <w:r w:rsidR="000125BF">
        <w:rPr>
          <w:rStyle w:val="Emphasis"/>
          <w:color w:val="000000" w:themeColor="text1"/>
        </w:rPr>
        <w:t xml:space="preserve">disability, out-of-work or other benefits they receive </w:t>
      </w:r>
      <w:r w:rsidR="7E6A2E2C" w:rsidRPr="5ECEE24A">
        <w:rPr>
          <w:rStyle w:val="Emphasis"/>
          <w:color w:val="000000" w:themeColor="text1"/>
        </w:rPr>
        <w:t xml:space="preserve">to </w:t>
      </w:r>
      <w:r w:rsidR="7E6A2E2C" w:rsidRPr="490A1B4F">
        <w:rPr>
          <w:rStyle w:val="Emphasis"/>
          <w:color w:val="000000" w:themeColor="text1"/>
        </w:rPr>
        <w:t xml:space="preserve">help meet other </w:t>
      </w:r>
      <w:r w:rsidR="7E6A2E2C" w:rsidRPr="7D2089AC">
        <w:rPr>
          <w:rStyle w:val="Emphasis"/>
          <w:color w:val="000000" w:themeColor="text1"/>
        </w:rPr>
        <w:t>essential costs</w:t>
      </w:r>
      <w:r w:rsidR="7E6A2E2C" w:rsidRPr="014DB3CA">
        <w:rPr>
          <w:rStyle w:val="Emphasis"/>
          <w:color w:val="000000" w:themeColor="text1"/>
        </w:rPr>
        <w:t xml:space="preserve"> </w:t>
      </w:r>
      <w:proofErr w:type="gramStart"/>
      <w:r w:rsidR="002B4905" w:rsidRPr="014DB3CA">
        <w:rPr>
          <w:rStyle w:val="Emphasis"/>
          <w:color w:val="000000" w:themeColor="text1"/>
        </w:rPr>
        <w:t>in</w:t>
      </w:r>
      <w:r w:rsidR="002B4905">
        <w:rPr>
          <w:rStyle w:val="Emphasis"/>
          <w:color w:val="000000" w:themeColor="text1"/>
        </w:rPr>
        <w:t xml:space="preserve"> order </w:t>
      </w:r>
      <w:r w:rsidR="000125BF">
        <w:rPr>
          <w:rStyle w:val="Emphasis"/>
          <w:color w:val="000000" w:themeColor="text1"/>
        </w:rPr>
        <w:t>to</w:t>
      </w:r>
      <w:proofErr w:type="gramEnd"/>
      <w:r w:rsidR="000125BF">
        <w:rPr>
          <w:rStyle w:val="Emphasis"/>
          <w:color w:val="000000" w:themeColor="text1"/>
        </w:rPr>
        <w:t xml:space="preserve"> cover their housing costs. </w:t>
      </w:r>
      <w:r>
        <w:rPr>
          <w:rStyle w:val="Emphasis"/>
          <w:color w:val="000000" w:themeColor="text1"/>
        </w:rPr>
        <w:t xml:space="preserve"> </w:t>
      </w:r>
    </w:p>
    <w:p w14:paraId="1D138526" w14:textId="77777777" w:rsidR="007B3748" w:rsidRPr="00A038B7" w:rsidRDefault="007B3748" w:rsidP="00791C5F">
      <w:pPr>
        <w:rPr>
          <w:rStyle w:val="Emphasis"/>
          <w:i/>
          <w:iCs w:val="0"/>
        </w:rPr>
      </w:pPr>
    </w:p>
    <w:p w14:paraId="552D096E" w14:textId="51FF5694" w:rsidR="006B4288" w:rsidRDefault="00974A68" w:rsidP="00A038B7">
      <w:pPr>
        <w:pStyle w:val="Heading2"/>
        <w:rPr>
          <w:rStyle w:val="Emphasis"/>
          <w:rFonts w:eastAsiaTheme="minorEastAsia"/>
          <w:color w:val="000000" w:themeColor="text1"/>
          <w:sz w:val="24"/>
          <w:szCs w:val="24"/>
        </w:rPr>
      </w:pPr>
      <w:r w:rsidRPr="00E261AF">
        <w:rPr>
          <w:rStyle w:val="Emphasis"/>
          <w:color w:val="000000" w:themeColor="text1"/>
        </w:rPr>
        <w:lastRenderedPageBreak/>
        <w:t xml:space="preserve">Unaffordable </w:t>
      </w:r>
      <w:r w:rsidR="000C527B" w:rsidRPr="00E261AF">
        <w:rPr>
          <w:rStyle w:val="Emphasis"/>
          <w:color w:val="000000" w:themeColor="text1"/>
        </w:rPr>
        <w:t>housing costs</w:t>
      </w:r>
      <w:r w:rsidRPr="00E261AF">
        <w:rPr>
          <w:rStyle w:val="Emphasis"/>
          <w:color w:val="000000" w:themeColor="text1"/>
        </w:rPr>
        <w:t xml:space="preserve"> are a key driver of poverty, </w:t>
      </w:r>
      <w:r w:rsidR="1A63ACDE" w:rsidRPr="29977E35">
        <w:rPr>
          <w:rStyle w:val="Emphasis"/>
          <w:color w:val="000000" w:themeColor="text1"/>
        </w:rPr>
        <w:t>restricting families’ ability to buy essentials</w:t>
      </w:r>
      <w:r w:rsidR="00A938B0">
        <w:rPr>
          <w:rStyle w:val="Emphasis"/>
          <w:color w:val="000000" w:themeColor="text1"/>
        </w:rPr>
        <w:t xml:space="preserve"> </w:t>
      </w:r>
    </w:p>
    <w:p w14:paraId="763C6473" w14:textId="01E5BC54" w:rsidR="00A938B0" w:rsidRPr="00A038B7" w:rsidRDefault="00113A4F" w:rsidP="00A038B7">
      <w:pPr>
        <w:pStyle w:val="Heading3"/>
      </w:pPr>
      <w:r>
        <w:t xml:space="preserve">Low-income private renters </w:t>
      </w:r>
      <w:r w:rsidR="00C657DA">
        <w:t xml:space="preserve">with unaffordable rents </w:t>
      </w:r>
      <w:r>
        <w:t xml:space="preserve">are living below the poverty line </w:t>
      </w:r>
    </w:p>
    <w:p w14:paraId="5C40A1F9" w14:textId="2C4EC41F" w:rsidR="00974A68" w:rsidRDefault="00974A68" w:rsidP="00974A68">
      <w:r>
        <w:t>Unaffordable rents can have significant consequences for families</w:t>
      </w:r>
      <w:r w:rsidR="3243958E">
        <w:t>’</w:t>
      </w:r>
      <w:r w:rsidR="002E6E2B">
        <w:t xml:space="preserve"> living</w:t>
      </w:r>
      <w:r w:rsidR="3243958E">
        <w:t xml:space="preserve"> standards</w:t>
      </w:r>
      <w:r>
        <w:t xml:space="preserve"> and are a key driver of poverty. The vast majority (86%, 826,000) of the households we identify as having unaffordable rents or unaffordability pressures are in after housing costs </w:t>
      </w:r>
      <w:r w:rsidR="7E804205">
        <w:t>(AHC)</w:t>
      </w:r>
      <w:r>
        <w:t xml:space="preserve"> poverty. </w:t>
      </w:r>
      <w:r w:rsidR="00C115BA" w:rsidRPr="00131934">
        <w:t xml:space="preserve">Box </w:t>
      </w:r>
      <w:r w:rsidR="00131934" w:rsidRPr="00131934">
        <w:t>1</w:t>
      </w:r>
      <w:r w:rsidR="00AD419E">
        <w:t xml:space="preserve"> below illustrates </w:t>
      </w:r>
      <w:r w:rsidR="00F73BC3" w:rsidRPr="00F73BC3">
        <w:t>the impact on typical low-income families of paying rents they cannot afford; the average couple with children is left with £306 a week to live on, £102 below the poverty line, while the average single adult living alone i</w:t>
      </w:r>
      <w:r w:rsidR="004B5ADB">
        <w:t>s</w:t>
      </w:r>
      <w:r w:rsidR="00F73BC3" w:rsidRPr="00F73BC3">
        <w:t xml:space="preserve"> left </w:t>
      </w:r>
      <w:r w:rsidR="004B5ADB">
        <w:t xml:space="preserve">with £104 a week to live on </w:t>
      </w:r>
      <w:r w:rsidR="00FD45AD">
        <w:t>and £65 below the poverty line</w:t>
      </w:r>
      <w:r w:rsidR="0001772D">
        <w:t>.</w:t>
      </w:r>
      <w:r w:rsidR="00F768ED">
        <w:t xml:space="preserve"> </w:t>
      </w:r>
      <w:r>
        <w:t xml:space="preserve">Paying such a large proportion of </w:t>
      </w:r>
      <w:r w:rsidR="0C92B100">
        <w:t xml:space="preserve">already </w:t>
      </w:r>
      <w:r>
        <w:t>low</w:t>
      </w:r>
      <w:r w:rsidR="00572D7E">
        <w:t xml:space="preserve"> </w:t>
      </w:r>
      <w:r>
        <w:t xml:space="preserve">incomes on rents forces impossible trade-offs </w:t>
      </w:r>
      <w:r w:rsidR="00624222">
        <w:t xml:space="preserve">between </w:t>
      </w:r>
      <w:r w:rsidR="003B005E">
        <w:t>turning o</w:t>
      </w:r>
      <w:r w:rsidR="00526A64">
        <w:t>n the heating and putting food into the fridge</w:t>
      </w:r>
      <w:r>
        <w:t xml:space="preserve">. </w:t>
      </w:r>
    </w:p>
    <w:p w14:paraId="0869DC5E" w14:textId="411575FD" w:rsidR="00922C68" w:rsidRDefault="00922C68" w:rsidP="00974A68"/>
    <w:p w14:paraId="756A2A40" w14:textId="561F81C8" w:rsidR="00A046FA" w:rsidRPr="006D1C5F" w:rsidRDefault="00A046FA" w:rsidP="00974A68">
      <w:pPr>
        <w:rPr>
          <w:b/>
          <w:bCs/>
        </w:rPr>
      </w:pPr>
      <w:r w:rsidRPr="006D1C5F">
        <w:rPr>
          <w:b/>
          <w:bCs/>
        </w:rPr>
        <w:t xml:space="preserve">Box 1: </w:t>
      </w:r>
      <w:r w:rsidR="006D1C5F" w:rsidRPr="006D1C5F">
        <w:rPr>
          <w:b/>
          <w:bCs/>
        </w:rPr>
        <w:t xml:space="preserve">Impact of unaffordable private rents on different households across England </w:t>
      </w:r>
    </w:p>
    <w:p w14:paraId="648A5AF0" w14:textId="550A83DF" w:rsidR="007E0FD9" w:rsidRDefault="00BC1BA2" w:rsidP="00BC1BA2">
      <w:pPr>
        <w:jc w:val="center"/>
      </w:pPr>
      <w:r>
        <w:rPr>
          <w:noProof/>
        </w:rPr>
        <w:drawing>
          <wp:inline distT="0" distB="0" distL="0" distR="0" wp14:anchorId="6434F191" wp14:editId="1D7D0D9E">
            <wp:extent cx="5125914" cy="390610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2106" cy="3926061"/>
                    </a:xfrm>
                    <a:prstGeom prst="rect">
                      <a:avLst/>
                    </a:prstGeom>
                    <a:noFill/>
                  </pic:spPr>
                </pic:pic>
              </a:graphicData>
            </a:graphic>
          </wp:inline>
        </w:drawing>
      </w:r>
    </w:p>
    <w:p w14:paraId="754C2760" w14:textId="77777777" w:rsidR="00392A8B" w:rsidRDefault="00392A8B" w:rsidP="00974A68"/>
    <w:p w14:paraId="03E50B07" w14:textId="529BDC69" w:rsidR="006150CC" w:rsidRPr="00A06F2F" w:rsidRDefault="007E0FD9" w:rsidP="006150CC">
      <w:r>
        <w:t xml:space="preserve">Housing </w:t>
      </w:r>
      <w:r w:rsidR="00922C68">
        <w:t>B</w:t>
      </w:r>
      <w:r>
        <w:t>enefit</w:t>
      </w:r>
      <w:r w:rsidR="00572D7E">
        <w:t xml:space="preserve"> doesn’t</w:t>
      </w:r>
      <w:r>
        <w:t xml:space="preserve"> go far enough to </w:t>
      </w:r>
      <w:r w:rsidR="006150CC">
        <w:t xml:space="preserve">make the private rental sector </w:t>
      </w:r>
      <w:r w:rsidR="330FB9BD">
        <w:t>affordable.</w:t>
      </w:r>
      <w:r w:rsidR="006150CC">
        <w:t xml:space="preserve"> </w:t>
      </w:r>
      <w:r w:rsidR="006150CC" w:rsidRPr="00A06F2F">
        <w:t xml:space="preserve">Our modelling finds that of the estimated 1 million low-income private renting households </w:t>
      </w:r>
      <w:r w:rsidR="006D2E63">
        <w:t>in receipt of</w:t>
      </w:r>
      <w:r w:rsidR="006D2E63" w:rsidRPr="00A06F2F">
        <w:t xml:space="preserve"> </w:t>
      </w:r>
      <w:r w:rsidR="00922C68">
        <w:t>H</w:t>
      </w:r>
      <w:r w:rsidR="006150CC" w:rsidRPr="00A06F2F">
        <w:t xml:space="preserve">ousing </w:t>
      </w:r>
      <w:r w:rsidR="00922C68">
        <w:t>B</w:t>
      </w:r>
      <w:r w:rsidR="006150CC" w:rsidRPr="00A06F2F">
        <w:t xml:space="preserve">enefit, around half (51%) still find rents unaffordable (18%) or face unaffordability pressures (33%) as they’re left with too little income after making up the difference between rents and </w:t>
      </w:r>
      <w:r w:rsidR="00922C68">
        <w:t>H</w:t>
      </w:r>
      <w:r w:rsidR="006150CC" w:rsidRPr="00A06F2F">
        <w:t xml:space="preserve">ousing </w:t>
      </w:r>
      <w:r w:rsidR="00922C68">
        <w:t>B</w:t>
      </w:r>
      <w:r w:rsidR="006150CC" w:rsidRPr="00A06F2F">
        <w:t xml:space="preserve">enefit. </w:t>
      </w:r>
    </w:p>
    <w:p w14:paraId="5A960CCB" w14:textId="47DFFC02" w:rsidR="00AF2D0C" w:rsidRDefault="00B54832" w:rsidP="00A038B7">
      <w:pPr>
        <w:pStyle w:val="Heading2"/>
      </w:pPr>
      <w:r>
        <w:lastRenderedPageBreak/>
        <w:t>Renting is particularly unaffordable for</w:t>
      </w:r>
      <w:r w:rsidR="002A0B0C">
        <w:t xml:space="preserve"> </w:t>
      </w:r>
      <w:r w:rsidR="00295DCC">
        <w:t xml:space="preserve">in-work renters and BAME renters, while many families </w:t>
      </w:r>
      <w:r w:rsidR="00416E86">
        <w:t xml:space="preserve">with children </w:t>
      </w:r>
      <w:r w:rsidR="00D73438">
        <w:t xml:space="preserve">are </w:t>
      </w:r>
      <w:r w:rsidR="14584571">
        <w:t xml:space="preserve">faced </w:t>
      </w:r>
      <w:r w:rsidR="00D73438">
        <w:t xml:space="preserve">with impossible </w:t>
      </w:r>
      <w:r w:rsidR="00475F1D">
        <w:t xml:space="preserve">budgeting </w:t>
      </w:r>
      <w:r w:rsidR="004A3C8D">
        <w:t>trade-offs</w:t>
      </w:r>
      <w:r w:rsidR="00D73438">
        <w:t xml:space="preserve"> </w:t>
      </w:r>
    </w:p>
    <w:p w14:paraId="19918700" w14:textId="25DB263B" w:rsidR="004A31EE" w:rsidRDefault="42CD2894" w:rsidP="00A038B7">
      <w:pPr>
        <w:pStyle w:val="Heading3"/>
      </w:pPr>
      <w:r>
        <w:t>Four in five</w:t>
      </w:r>
      <w:r w:rsidR="00BF0FE2">
        <w:t xml:space="preserve"> </w:t>
      </w:r>
      <w:r w:rsidR="00F12D27">
        <w:t xml:space="preserve">low-income, private renting households </w:t>
      </w:r>
      <w:r w:rsidR="356091EF">
        <w:t xml:space="preserve">who are in work </w:t>
      </w:r>
      <w:r w:rsidR="00F12D27">
        <w:t>find too much of their earnings are eaten up</w:t>
      </w:r>
      <w:r w:rsidR="00674D28">
        <w:t xml:space="preserve"> by</w:t>
      </w:r>
      <w:r w:rsidR="00F12D27">
        <w:t xml:space="preserve"> </w:t>
      </w:r>
      <w:r w:rsidR="00BF0FE2">
        <w:t xml:space="preserve">high rents </w:t>
      </w:r>
    </w:p>
    <w:p w14:paraId="01A86960" w14:textId="48867ACB" w:rsidR="001C4977" w:rsidRDefault="00BD48B4" w:rsidP="009A26EB">
      <w:r>
        <w:t xml:space="preserve">Work is not a guaranteed route to </w:t>
      </w:r>
      <w:r w:rsidR="6DDC55D1">
        <w:t xml:space="preserve">being able to </w:t>
      </w:r>
      <w:r>
        <w:t>afford</w:t>
      </w:r>
      <w:r w:rsidR="0E9C1E6A">
        <w:t xml:space="preserve"> your</w:t>
      </w:r>
      <w:r>
        <w:t xml:space="preserve"> </w:t>
      </w:r>
      <w:r w:rsidR="43DFB176">
        <w:t>rent</w:t>
      </w:r>
      <w:r>
        <w:t xml:space="preserve">. </w:t>
      </w:r>
      <w:r w:rsidR="001964AE">
        <w:t>Four in five</w:t>
      </w:r>
      <w:r w:rsidR="00AC4EF9">
        <w:t xml:space="preserve"> </w:t>
      </w:r>
      <w:r w:rsidR="3EBB25AC">
        <w:t>(</w:t>
      </w:r>
      <w:r w:rsidR="00D84626">
        <w:t>748,000</w:t>
      </w:r>
      <w:r w:rsidR="4BB8817A">
        <w:t>)</w:t>
      </w:r>
      <w:r w:rsidR="00D84626">
        <w:t xml:space="preserve"> households</w:t>
      </w:r>
      <w:r w:rsidR="00046737">
        <w:t xml:space="preserve"> unable to afford their rent</w:t>
      </w:r>
      <w:r w:rsidR="00D84626" w:rsidDel="00046737">
        <w:t xml:space="preserve"> </w:t>
      </w:r>
      <w:r w:rsidR="00E21889">
        <w:t>have one or more adults in work</w:t>
      </w:r>
      <w:r w:rsidR="003C33B3">
        <w:t>, t</w:t>
      </w:r>
      <w:r w:rsidR="00E21889">
        <w:t>wo</w:t>
      </w:r>
      <w:r w:rsidR="00734DEA">
        <w:t>-</w:t>
      </w:r>
      <w:r w:rsidR="00E21889">
        <w:t xml:space="preserve">thirds </w:t>
      </w:r>
      <w:r>
        <w:t xml:space="preserve">of </w:t>
      </w:r>
      <w:r w:rsidR="003C33B3">
        <w:t xml:space="preserve">whom </w:t>
      </w:r>
      <w:r>
        <w:t xml:space="preserve">work </w:t>
      </w:r>
      <w:r w:rsidR="00E21889">
        <w:t xml:space="preserve">full-time. </w:t>
      </w:r>
      <w:r w:rsidR="002B297D">
        <w:t>Too many</w:t>
      </w:r>
      <w:r w:rsidR="00EB7C8C">
        <w:t xml:space="preserve"> </w:t>
      </w:r>
      <w:r w:rsidR="002B297D">
        <w:t xml:space="preserve">find that </w:t>
      </w:r>
      <w:r w:rsidR="00EB7C8C">
        <w:t>the high cost of private renting is eating up too much of their earnings,</w:t>
      </w:r>
      <w:r w:rsidR="00AB2F08">
        <w:t xml:space="preserve"> </w:t>
      </w:r>
      <w:r w:rsidR="00EB7C8C">
        <w:t xml:space="preserve">leaving them </w:t>
      </w:r>
      <w:r w:rsidR="00067076">
        <w:t xml:space="preserve">struggling to budget what they have left </w:t>
      </w:r>
      <w:r w:rsidR="00922C68">
        <w:t xml:space="preserve">for </w:t>
      </w:r>
      <w:r w:rsidR="00067076">
        <w:t xml:space="preserve">other essentials. </w:t>
      </w:r>
      <w:r w:rsidR="00BB0F33">
        <w:t>It’s clear the private rented sector isn’t work</w:t>
      </w:r>
      <w:r w:rsidR="00C32773">
        <w:t>ing for low-income renters</w:t>
      </w:r>
      <w:r w:rsidR="00BB0F33">
        <w:t xml:space="preserve"> if even </w:t>
      </w:r>
      <w:r w:rsidR="7D1775D3">
        <w:t>people</w:t>
      </w:r>
      <w:r w:rsidR="00CB0226">
        <w:t xml:space="preserve"> in full</w:t>
      </w:r>
      <w:r w:rsidR="00532FCE">
        <w:t>-time employment</w:t>
      </w:r>
      <w:r w:rsidR="00DF7E84">
        <w:t xml:space="preserve"> are </w:t>
      </w:r>
      <w:r w:rsidR="00C32773">
        <w:t xml:space="preserve">struggling to pay rents and </w:t>
      </w:r>
      <w:r w:rsidR="0018B70F">
        <w:t xml:space="preserve">are </w:t>
      </w:r>
      <w:r w:rsidR="00DF7E84">
        <w:t>left in</w:t>
      </w:r>
      <w:r w:rsidR="00DF7E84" w:rsidDel="00BC5B1B">
        <w:t xml:space="preserve"> </w:t>
      </w:r>
      <w:r w:rsidR="00DF7E84">
        <w:t>poverty</w:t>
      </w:r>
      <w:r w:rsidR="00BC5B1B">
        <w:t xml:space="preserve"> after housing costs</w:t>
      </w:r>
      <w:r w:rsidR="00CB599C">
        <w:t>.</w:t>
      </w:r>
      <w:r w:rsidR="0022595F" w:rsidRPr="0022595F">
        <w:rPr>
          <w:noProof/>
          <w14:cntxtAlts w14:val="0"/>
        </w:rPr>
        <w:t xml:space="preserve"> </w:t>
      </w:r>
    </w:p>
    <w:p w14:paraId="7134518A" w14:textId="349732FD" w:rsidR="001C4977" w:rsidRDefault="001C4977" w:rsidP="009A26EB"/>
    <w:p w14:paraId="44D28B78" w14:textId="61B3A61F" w:rsidR="00E837D7" w:rsidRDefault="00802275" w:rsidP="00802275">
      <w:pPr>
        <w:jc w:val="center"/>
      </w:pPr>
      <w:r>
        <w:rPr>
          <w:noProof/>
          <w14:cntxtAlts w14:val="0"/>
        </w:rPr>
        <w:drawing>
          <wp:inline distT="0" distB="0" distL="0" distR="0" wp14:anchorId="474C1E6F" wp14:editId="77EBE4A8">
            <wp:extent cx="4047490" cy="1409700"/>
            <wp:effectExtent l="0" t="0" r="0" b="0"/>
            <wp:docPr id="2369" name="Picture 2368">
              <a:extLst xmlns:a="http://schemas.openxmlformats.org/drawingml/2006/main">
                <a:ext uri="{FF2B5EF4-FFF2-40B4-BE49-F238E27FC236}">
                  <a16:creationId xmlns:a16="http://schemas.microsoft.com/office/drawing/2014/main" id="{E8F8B18C-C32B-E648-BD50-25AFE17DF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 name="Picture 2368">
                      <a:extLst>
                        <a:ext uri="{FF2B5EF4-FFF2-40B4-BE49-F238E27FC236}">
                          <a16:creationId xmlns:a16="http://schemas.microsoft.com/office/drawing/2014/main" id="{E8F8B18C-C32B-E648-BD50-25AFE17DFF86}"/>
                        </a:ext>
                      </a:extLst>
                    </pic:cNvPr>
                    <pic:cNvPicPr>
                      <a:picLocks noChangeAspect="1"/>
                    </pic:cNvPicPr>
                  </pic:nvPicPr>
                  <pic:blipFill rotWithShape="1">
                    <a:blip r:embed="rId15">
                      <a:extLst>
                        <a:ext uri="{28A0092B-C50C-407E-A947-70E740481C1C}">
                          <a14:useLocalDpi xmlns:a14="http://schemas.microsoft.com/office/drawing/2010/main" val="0"/>
                        </a:ext>
                      </a:extLst>
                    </a:blip>
                    <a:srcRect b="8075"/>
                    <a:stretch/>
                  </pic:blipFill>
                  <pic:spPr bwMode="auto">
                    <a:xfrm>
                      <a:off x="0" y="0"/>
                      <a:ext cx="4047490" cy="1409700"/>
                    </a:xfrm>
                    <a:prstGeom prst="rect">
                      <a:avLst/>
                    </a:prstGeom>
                    <a:ln>
                      <a:noFill/>
                    </a:ln>
                    <a:extLst>
                      <a:ext uri="{53640926-AAD7-44D8-BBD7-CCE9431645EC}">
                        <a14:shadowObscured xmlns:a14="http://schemas.microsoft.com/office/drawing/2010/main"/>
                      </a:ext>
                    </a:extLst>
                  </pic:spPr>
                </pic:pic>
              </a:graphicData>
            </a:graphic>
          </wp:inline>
        </w:drawing>
      </w:r>
    </w:p>
    <w:p w14:paraId="71B4AEF5" w14:textId="77777777" w:rsidR="00802275" w:rsidRDefault="00802275" w:rsidP="009A26EB"/>
    <w:p w14:paraId="3DE05283" w14:textId="1C43BB2C" w:rsidR="009A26EB" w:rsidRDefault="003B78BC" w:rsidP="009A26EB">
      <w:r>
        <w:t xml:space="preserve">Many </w:t>
      </w:r>
      <w:r w:rsidR="00BB0769">
        <w:t xml:space="preserve">low-income privately renting </w:t>
      </w:r>
      <w:r>
        <w:t xml:space="preserve">households </w:t>
      </w:r>
      <w:r w:rsidR="001D23D6">
        <w:t>where</w:t>
      </w:r>
      <w:r w:rsidR="00AB1DBF">
        <w:t xml:space="preserve"> nobody is in formal employment</w:t>
      </w:r>
      <w:r w:rsidR="00FB0FE0">
        <w:t xml:space="preserve"> (</w:t>
      </w:r>
      <w:r w:rsidR="00913804">
        <w:t>for example</w:t>
      </w:r>
      <w:r w:rsidR="00FB0FE0">
        <w:t xml:space="preserve">. retired, </w:t>
      </w:r>
      <w:r w:rsidR="00791121">
        <w:t xml:space="preserve">have </w:t>
      </w:r>
      <w:r w:rsidR="00FB0FE0">
        <w:t>caring or parenting responsibilities, unable to work</w:t>
      </w:r>
      <w:r w:rsidR="00E5100B">
        <w:t xml:space="preserve"> because </w:t>
      </w:r>
      <w:r w:rsidR="009108BC">
        <w:t>of illness</w:t>
      </w:r>
      <w:r w:rsidR="00E5100B">
        <w:t xml:space="preserve"> or </w:t>
      </w:r>
      <w:r w:rsidR="009108BC">
        <w:t>disability</w:t>
      </w:r>
      <w:r w:rsidR="00FB0FE0">
        <w:t xml:space="preserve">, </w:t>
      </w:r>
      <w:r w:rsidR="00A44DF6">
        <w:t xml:space="preserve">or </w:t>
      </w:r>
      <w:r w:rsidR="000C0685">
        <w:t>looking for work</w:t>
      </w:r>
      <w:r w:rsidR="00FB0FE0">
        <w:t>)</w:t>
      </w:r>
      <w:r w:rsidR="00AB1DBF">
        <w:t xml:space="preserve"> </w:t>
      </w:r>
      <w:r w:rsidR="00DA37A2">
        <w:t>also face rental affordability pressures</w:t>
      </w:r>
      <w:r w:rsidR="00FB0FE0">
        <w:t>. A</w:t>
      </w:r>
      <w:r w:rsidR="00C019DC">
        <w:t xml:space="preserve"> quarter find housing costs unaffordable and a </w:t>
      </w:r>
      <w:r w:rsidR="005E5AEF">
        <w:t>further one in ten</w:t>
      </w:r>
      <w:r w:rsidR="00C019DC">
        <w:t xml:space="preserve"> face unaffordability pressures. </w:t>
      </w:r>
      <w:r w:rsidR="00501B2A">
        <w:t xml:space="preserve">While many will receive support </w:t>
      </w:r>
      <w:r w:rsidR="00913804">
        <w:t xml:space="preserve">towards housing costs </w:t>
      </w:r>
      <w:r w:rsidR="00501B2A">
        <w:t xml:space="preserve">through </w:t>
      </w:r>
      <w:r w:rsidR="00913804">
        <w:t>H</w:t>
      </w:r>
      <w:r w:rsidR="00501B2A">
        <w:t xml:space="preserve">ousing </w:t>
      </w:r>
      <w:r w:rsidR="00913804">
        <w:t>B</w:t>
      </w:r>
      <w:r w:rsidR="00501B2A">
        <w:t>enefit</w:t>
      </w:r>
      <w:r w:rsidR="00AA4BDE">
        <w:t>,</w:t>
      </w:r>
      <w:r w:rsidR="00481610">
        <w:t xml:space="preserve"> it </w:t>
      </w:r>
      <w:r w:rsidR="00A867DE">
        <w:t xml:space="preserve">often </w:t>
      </w:r>
      <w:r w:rsidR="00481610">
        <w:t>isn’t enough</w:t>
      </w:r>
      <w:r w:rsidR="00AA4BDE">
        <w:t xml:space="preserve"> </w:t>
      </w:r>
      <w:r w:rsidR="001336EE">
        <w:t xml:space="preserve">and </w:t>
      </w:r>
      <w:r w:rsidR="00AA4BDE">
        <w:t>forc</w:t>
      </w:r>
      <w:r w:rsidR="001336EE">
        <w:t>es</w:t>
      </w:r>
      <w:r w:rsidR="00AA4BDE">
        <w:t xml:space="preserve"> them to </w:t>
      </w:r>
      <w:r w:rsidR="24700B2A">
        <w:t>use</w:t>
      </w:r>
      <w:r w:rsidR="00200CC1">
        <w:t xml:space="preserve"> </w:t>
      </w:r>
      <w:r w:rsidR="00AA4BDE">
        <w:t xml:space="preserve">other </w:t>
      </w:r>
      <w:r w:rsidR="4AC7E5BC">
        <w:t xml:space="preserve">sources of </w:t>
      </w:r>
      <w:r w:rsidR="00AA4BDE">
        <w:t>income</w:t>
      </w:r>
      <w:r w:rsidR="391F3CAD">
        <w:t xml:space="preserve"> which are designed to meet other essential costs</w:t>
      </w:r>
      <w:r w:rsidR="00AA4BDE">
        <w:t xml:space="preserve">, </w:t>
      </w:r>
      <w:r w:rsidR="00F652C3">
        <w:t xml:space="preserve">such as </w:t>
      </w:r>
      <w:r w:rsidR="00481610">
        <w:t>disability</w:t>
      </w:r>
      <w:r w:rsidR="003C4F47">
        <w:t xml:space="preserve"> or other</w:t>
      </w:r>
      <w:r w:rsidR="00AA4BDE">
        <w:t xml:space="preserve"> benefits, to cover rent. </w:t>
      </w:r>
      <w:r w:rsidR="00BB0769">
        <w:t xml:space="preserve"> </w:t>
      </w:r>
    </w:p>
    <w:p w14:paraId="2562B990" w14:textId="77777777" w:rsidR="00C71D4F" w:rsidRDefault="00C71D4F" w:rsidP="009A26EB"/>
    <w:p w14:paraId="277991A4" w14:textId="12DC5563" w:rsidR="00BF0FE2" w:rsidRPr="00A038B7" w:rsidRDefault="00B505F6" w:rsidP="00A038B7">
      <w:pPr>
        <w:pStyle w:val="Heading3"/>
        <w:rPr>
          <w:i/>
          <w:iCs/>
        </w:rPr>
      </w:pPr>
      <w:bookmarkStart w:id="0" w:name="_Hlk80475930"/>
      <w:r>
        <w:t>Almost half a million families with children are facing rental affordability pressures</w:t>
      </w:r>
      <w:r w:rsidR="0023765B">
        <w:t xml:space="preserve">, </w:t>
      </w:r>
      <w:r w:rsidR="003565C9">
        <w:t xml:space="preserve">leaving </w:t>
      </w:r>
      <w:r w:rsidR="72423C4F">
        <w:t xml:space="preserve">them </w:t>
      </w:r>
      <w:r w:rsidR="003565C9">
        <w:t xml:space="preserve">with too little to live </w:t>
      </w:r>
      <w:r w:rsidR="00A0693B">
        <w:t>o</w:t>
      </w:r>
      <w:r w:rsidR="003565C9">
        <w:t>n</w:t>
      </w:r>
    </w:p>
    <w:bookmarkEnd w:id="0"/>
    <w:p w14:paraId="010CC57E" w14:textId="31665CA0" w:rsidR="00672EAE" w:rsidRDefault="00C558B3" w:rsidP="009A26EB">
      <w:r>
        <w:t xml:space="preserve">The number of families with children living in the private rented sector has tripled since the start of the </w:t>
      </w:r>
      <w:r w:rsidR="2D3E93A9">
        <w:t>c</w:t>
      </w:r>
      <w:r>
        <w:t xml:space="preserve">entury, </w:t>
      </w:r>
      <w:r w:rsidR="005805E3">
        <w:t xml:space="preserve">to </w:t>
      </w:r>
      <w:r w:rsidR="00913804">
        <w:t xml:space="preserve">more than </w:t>
      </w:r>
      <w:r w:rsidR="005805E3">
        <w:t>1.5</w:t>
      </w:r>
      <w:r w:rsidR="00913804">
        <w:t xml:space="preserve"> </w:t>
      </w:r>
      <w:r w:rsidR="005805E3">
        <w:t>m</w:t>
      </w:r>
      <w:r w:rsidR="00913804">
        <w:t>illion</w:t>
      </w:r>
      <w:r w:rsidR="005805E3">
        <w:t xml:space="preserve"> families and </w:t>
      </w:r>
      <w:r w:rsidR="007343B7">
        <w:t>2.7</w:t>
      </w:r>
      <w:r w:rsidR="00913804">
        <w:t xml:space="preserve"> </w:t>
      </w:r>
      <w:r w:rsidR="007343B7">
        <w:t>m</w:t>
      </w:r>
      <w:r w:rsidR="00913804">
        <w:t>illion</w:t>
      </w:r>
      <w:r w:rsidR="007343B7">
        <w:t xml:space="preserve"> children. </w:t>
      </w:r>
      <w:r w:rsidR="00354F02">
        <w:t xml:space="preserve">This </w:t>
      </w:r>
      <w:r w:rsidR="57813A94">
        <w:t xml:space="preserve">has been </w:t>
      </w:r>
      <w:r w:rsidR="00354F02">
        <w:t>driven</w:t>
      </w:r>
      <w:r w:rsidR="0098560D">
        <w:t xml:space="preserve"> by</w:t>
      </w:r>
      <w:r w:rsidR="000C7B18">
        <w:t xml:space="preserve"> the </w:t>
      </w:r>
      <w:r w:rsidR="00A85256">
        <w:t>huge growth in house prices relative to incomes</w:t>
      </w:r>
      <w:r w:rsidR="347B0BE8">
        <w:t>,</w:t>
      </w:r>
      <w:r w:rsidR="00A85256">
        <w:t xml:space="preserve"> which </w:t>
      </w:r>
      <w:r w:rsidR="67AD806D">
        <w:t>leaves</w:t>
      </w:r>
      <w:r w:rsidR="009F7957">
        <w:t xml:space="preserve"> </w:t>
      </w:r>
      <w:r w:rsidR="00A85256">
        <w:t xml:space="preserve">young families </w:t>
      </w:r>
      <w:r w:rsidR="7E031399">
        <w:t>with little choice but to rent privately at high cost</w:t>
      </w:r>
      <w:r w:rsidR="00A85256">
        <w:t xml:space="preserve"> and </w:t>
      </w:r>
      <w:r w:rsidR="00913804">
        <w:t xml:space="preserve">prevents </w:t>
      </w:r>
      <w:r w:rsidR="009F7957">
        <w:t>them from</w:t>
      </w:r>
      <w:r w:rsidR="00A85256">
        <w:t xml:space="preserve"> getting on the housing ladder</w:t>
      </w:r>
      <w:r w:rsidR="7F2C1679">
        <w:t>.</w:t>
      </w:r>
      <w:r w:rsidR="00960D80">
        <w:t xml:space="preserve"> </w:t>
      </w:r>
      <w:r w:rsidR="005C175A">
        <w:t>In previous generations many of these families would have lived in the much more affordable and secure social rented sector. But as the supply of social rent dwellings has declined, more families have been pushed into the private rented sector.</w:t>
      </w:r>
    </w:p>
    <w:p w14:paraId="5BF10FD0" w14:textId="77777777" w:rsidR="00672EAE" w:rsidRDefault="00672EAE" w:rsidP="009A26EB"/>
    <w:p w14:paraId="2DB17326" w14:textId="6B8E16AA" w:rsidR="00405A06" w:rsidRDefault="007E6701" w:rsidP="009A26EB">
      <w:r>
        <w:t xml:space="preserve">Three in ten </w:t>
      </w:r>
      <w:r w:rsidR="009050C0">
        <w:t xml:space="preserve">of these </w:t>
      </w:r>
      <w:r w:rsidR="00FB4C2F">
        <w:t xml:space="preserve">private renting </w:t>
      </w:r>
      <w:r w:rsidR="009050C0">
        <w:t>families</w:t>
      </w:r>
      <w:r w:rsidR="00E26DAB">
        <w:t xml:space="preserve"> </w:t>
      </w:r>
      <w:r w:rsidR="009944C1">
        <w:t>with children</w:t>
      </w:r>
      <w:r w:rsidR="00E26DAB">
        <w:t xml:space="preserve"> </w:t>
      </w:r>
      <w:r w:rsidR="3986A649">
        <w:t>(</w:t>
      </w:r>
      <w:r w:rsidR="009050C0">
        <w:t>443,000</w:t>
      </w:r>
      <w:r w:rsidR="07B3B114">
        <w:t>)</w:t>
      </w:r>
      <w:r w:rsidR="009050C0">
        <w:t xml:space="preserve"> are </w:t>
      </w:r>
      <w:r w:rsidR="5B544DE4">
        <w:t>paying rents they cannot afford.</w:t>
      </w:r>
      <w:r w:rsidR="009D6B8A">
        <w:t xml:space="preserve"> </w:t>
      </w:r>
      <w:r w:rsidR="002E64C9">
        <w:t>The consequences</w:t>
      </w:r>
      <w:r w:rsidR="0076399A" w:rsidDel="00B33BB2">
        <w:t xml:space="preserve"> </w:t>
      </w:r>
      <w:r w:rsidR="002E64C9">
        <w:t>for these families can be severe</w:t>
      </w:r>
      <w:r w:rsidR="007C0B05">
        <w:t xml:space="preserve">; </w:t>
      </w:r>
      <w:r w:rsidR="006D358F">
        <w:t xml:space="preserve">90% are in </w:t>
      </w:r>
      <w:r w:rsidR="006D358F">
        <w:lastRenderedPageBreak/>
        <w:t>after housing costs poverty, with expensive rents</w:t>
      </w:r>
      <w:r w:rsidR="002E64C9">
        <w:t xml:space="preserve"> </w:t>
      </w:r>
      <w:r w:rsidR="00405A06">
        <w:t xml:space="preserve">often </w:t>
      </w:r>
      <w:r w:rsidR="0076399A">
        <w:t>forcing impossible trade</w:t>
      </w:r>
      <w:r w:rsidR="00405A06">
        <w:t>-</w:t>
      </w:r>
      <w:r w:rsidR="0076399A">
        <w:t>offs between putting food on the table</w:t>
      </w:r>
      <w:r w:rsidR="00721921">
        <w:t xml:space="preserve"> or money on the electric.</w:t>
      </w:r>
    </w:p>
    <w:p w14:paraId="5EE6EAD2" w14:textId="7A7560EE" w:rsidR="00405A06" w:rsidRDefault="00405A06" w:rsidP="00802275">
      <w:pPr>
        <w:jc w:val="right"/>
      </w:pPr>
    </w:p>
    <w:p w14:paraId="59453C42" w14:textId="10C26563" w:rsidR="00EE7FC2" w:rsidRDefault="00526451" w:rsidP="009A26EB">
      <w:r>
        <w:t>Many single adults without children also struggle with rental unaffordability pressures</w:t>
      </w:r>
      <w:r w:rsidR="00ED311E">
        <w:t>.</w:t>
      </w:r>
      <w:r w:rsidR="004B7945">
        <w:t xml:space="preserve"> </w:t>
      </w:r>
      <w:r w:rsidR="00ED311E">
        <w:t>T</w:t>
      </w:r>
      <w:r w:rsidR="004B7945">
        <w:t xml:space="preserve">hey are much more likely to be </w:t>
      </w:r>
      <w:r w:rsidR="000B410A">
        <w:t xml:space="preserve">on low incomes </w:t>
      </w:r>
      <w:r w:rsidR="004B7945">
        <w:t xml:space="preserve">than </w:t>
      </w:r>
      <w:r w:rsidR="00ED311E">
        <w:t xml:space="preserve">couples without children; </w:t>
      </w:r>
      <w:r w:rsidR="00364FBB">
        <w:t>43</w:t>
      </w:r>
      <w:r w:rsidR="00ED311E">
        <w:t>% of privately renting single adults (</w:t>
      </w:r>
      <w:r w:rsidR="00364FBB">
        <w:t>535</w:t>
      </w:r>
      <w:r w:rsidR="00ED311E">
        <w:t>,000) are in the bottom 40% of incomes</w:t>
      </w:r>
      <w:r w:rsidR="00A23304" w:rsidRPr="006F0637">
        <w:rPr>
          <w:vertAlign w:val="superscript"/>
        </w:rPr>
        <w:t>2</w:t>
      </w:r>
      <w:r w:rsidR="00ED311E">
        <w:t xml:space="preserve">, compared </w:t>
      </w:r>
      <w:r w:rsidR="00913804">
        <w:t xml:space="preserve">with </w:t>
      </w:r>
      <w:r w:rsidR="00ED311E">
        <w:t>2</w:t>
      </w:r>
      <w:r w:rsidR="00696060">
        <w:t>3</w:t>
      </w:r>
      <w:r w:rsidR="00ED311E">
        <w:t>% of couples without children.</w:t>
      </w:r>
      <w:r>
        <w:t xml:space="preserve"> </w:t>
      </w:r>
      <w:r w:rsidR="00BF2DB5">
        <w:t>Stumping up the rent for a one</w:t>
      </w:r>
      <w:r w:rsidR="00913804">
        <w:t>-</w:t>
      </w:r>
      <w:r w:rsidR="00BF2DB5">
        <w:t xml:space="preserve">bed flat is </w:t>
      </w:r>
      <w:r w:rsidR="00B85834">
        <w:t xml:space="preserve">clearly </w:t>
      </w:r>
      <w:r w:rsidR="00BF2DB5">
        <w:t xml:space="preserve">much harder for a single adult than a couple with a combined income; </w:t>
      </w:r>
      <w:r w:rsidR="00C61555">
        <w:t>over half</w:t>
      </w:r>
      <w:r w:rsidR="0008041F">
        <w:t xml:space="preserve">, </w:t>
      </w:r>
      <w:r w:rsidR="00C61555">
        <w:t>304</w:t>
      </w:r>
      <w:r w:rsidR="00022B7E">
        <w:t xml:space="preserve">,000, low-income single adults in the private rented sector </w:t>
      </w:r>
      <w:r w:rsidR="30E1B6D5">
        <w:t>are paying rents they can</w:t>
      </w:r>
      <w:r w:rsidR="00C61555">
        <w:t>no</w:t>
      </w:r>
      <w:r w:rsidR="30E1B6D5">
        <w:t>t afford.</w:t>
      </w:r>
    </w:p>
    <w:p w14:paraId="25D4467F" w14:textId="77777777" w:rsidR="00AC6814" w:rsidRDefault="00AC6814" w:rsidP="009A26EB"/>
    <w:p w14:paraId="7AA56859" w14:textId="45FF84F5" w:rsidR="00AC6814" w:rsidRDefault="00FF2C63" w:rsidP="00A038B7">
      <w:pPr>
        <w:pStyle w:val="Heading3"/>
      </w:pPr>
      <w:r>
        <w:t>BAME</w:t>
      </w:r>
      <w:r w:rsidR="001A1D16">
        <w:t xml:space="preserve"> households are more likely to live in the private rented sector, to be on low</w:t>
      </w:r>
      <w:r w:rsidR="0D940D87">
        <w:t xml:space="preserve"> </w:t>
      </w:r>
      <w:r w:rsidR="001A1D16">
        <w:t>income</w:t>
      </w:r>
      <w:r w:rsidR="6097C8B0">
        <w:t>s</w:t>
      </w:r>
      <w:r w:rsidR="001A1D16">
        <w:t xml:space="preserve"> and to </w:t>
      </w:r>
      <w:r w:rsidR="5718144B">
        <w:t>be</w:t>
      </w:r>
      <w:r w:rsidR="00C9430E">
        <w:t xml:space="preserve"> paying rents they cannot afford</w:t>
      </w:r>
    </w:p>
    <w:p w14:paraId="412E63A8" w14:textId="1959DB8A" w:rsidR="00BD2246" w:rsidRDefault="00E16E1C" w:rsidP="001A1D16">
      <w:r>
        <w:t xml:space="preserve">A higher proportion of </w:t>
      </w:r>
      <w:r w:rsidR="00B33617">
        <w:t>B</w:t>
      </w:r>
      <w:r w:rsidR="009C502B">
        <w:t>lack, Asian and minority ethnicity</w:t>
      </w:r>
      <w:r w:rsidR="00B33617">
        <w:t xml:space="preserve"> (BAME)</w:t>
      </w:r>
      <w:r w:rsidR="00A23304" w:rsidRPr="006F0637">
        <w:rPr>
          <w:vertAlign w:val="superscript"/>
        </w:rPr>
        <w:t>3</w:t>
      </w:r>
      <w:r w:rsidR="009C502B">
        <w:t xml:space="preserve"> households </w:t>
      </w:r>
      <w:r w:rsidR="00B33617">
        <w:t>are in the private rented sector</w:t>
      </w:r>
      <w:r w:rsidR="000F38CE">
        <w:t xml:space="preserve"> (28%)</w:t>
      </w:r>
      <w:r w:rsidR="00687A29">
        <w:t xml:space="preserve"> than</w:t>
      </w:r>
      <w:r w:rsidR="00B33617">
        <w:t xml:space="preserve"> </w:t>
      </w:r>
      <w:r w:rsidR="00913804">
        <w:t>W</w:t>
      </w:r>
      <w:r w:rsidR="00B33617">
        <w:t>hite households</w:t>
      </w:r>
      <w:r w:rsidR="00687A29">
        <w:t xml:space="preserve"> </w:t>
      </w:r>
      <w:r w:rsidR="00B33617">
        <w:t xml:space="preserve">(18%). </w:t>
      </w:r>
      <w:r w:rsidR="00E94D3A">
        <w:t>BAME households are also more likely to be on low</w:t>
      </w:r>
      <w:r w:rsidR="3898959A">
        <w:t xml:space="preserve"> </w:t>
      </w:r>
      <w:r w:rsidR="00E94D3A">
        <w:t>incomes</w:t>
      </w:r>
      <w:r w:rsidR="5EFD980C">
        <w:t>.</w:t>
      </w:r>
      <w:r w:rsidR="00E94D3A">
        <w:t xml:space="preserve"> </w:t>
      </w:r>
      <w:r w:rsidR="790C77F8">
        <w:t>O</w:t>
      </w:r>
      <w:r w:rsidR="00EA168F">
        <w:t xml:space="preserve">f </w:t>
      </w:r>
      <w:r w:rsidR="00C9430E">
        <w:t xml:space="preserve">the group of </w:t>
      </w:r>
      <w:r w:rsidR="00EA168F">
        <w:t xml:space="preserve">low-income </w:t>
      </w:r>
      <w:r w:rsidR="00311D2D">
        <w:t>BAME private renters</w:t>
      </w:r>
      <w:r w:rsidR="00DD57AB">
        <w:t>,</w:t>
      </w:r>
      <w:r w:rsidR="00311D2D">
        <w:t xml:space="preserve"> </w:t>
      </w:r>
      <w:r w:rsidR="00FF3DA6">
        <w:t>65%</w:t>
      </w:r>
      <w:r w:rsidR="00DD57AB">
        <w:t xml:space="preserve"> (</w:t>
      </w:r>
      <w:r w:rsidR="00C936BE">
        <w:t>25</w:t>
      </w:r>
      <w:r w:rsidR="00FB6A7C">
        <w:t>2</w:t>
      </w:r>
      <w:r w:rsidR="00C936BE">
        <w:t>,000 households</w:t>
      </w:r>
      <w:r w:rsidR="00DD57AB">
        <w:t>)</w:t>
      </w:r>
      <w:r w:rsidR="00C936BE">
        <w:t xml:space="preserve"> </w:t>
      </w:r>
      <w:r w:rsidR="004F0769">
        <w:t>are paying rents they cannot afford</w:t>
      </w:r>
      <w:r w:rsidR="00033095">
        <w:t xml:space="preserve">, compared </w:t>
      </w:r>
      <w:r w:rsidR="00913804">
        <w:t xml:space="preserve">with </w:t>
      </w:r>
      <w:r w:rsidR="00033095">
        <w:t>52%</w:t>
      </w:r>
      <w:r w:rsidR="009D0871">
        <w:t xml:space="preserve"> of </w:t>
      </w:r>
      <w:r w:rsidR="002319A4">
        <w:t xml:space="preserve">low-income </w:t>
      </w:r>
      <w:r w:rsidR="00913804">
        <w:t>W</w:t>
      </w:r>
      <w:r w:rsidR="009D0871">
        <w:t xml:space="preserve">hite households. </w:t>
      </w:r>
      <w:r w:rsidR="00CF5B0B">
        <w:t>There is a geographic component to this</w:t>
      </w:r>
      <w:r w:rsidR="00913804">
        <w:t xml:space="preserve"> – </w:t>
      </w:r>
      <w:r w:rsidR="00CF5B0B">
        <w:t>BAME households are more likely to live in areas with higher rents such as London</w:t>
      </w:r>
      <w:r w:rsidR="00913804">
        <w:t xml:space="preserve"> </w:t>
      </w:r>
      <w:r w:rsidR="00E5254F">
        <w:t>– but</w:t>
      </w:r>
      <w:r w:rsidR="00CF5B0B">
        <w:t xml:space="preserve"> it is also driven by income inequalities which</w:t>
      </w:r>
      <w:r w:rsidR="00F67E7A">
        <w:t xml:space="preserve"> </w:t>
      </w:r>
      <w:r w:rsidR="00CF5B0B">
        <w:t xml:space="preserve">BAME people </w:t>
      </w:r>
      <w:r w:rsidR="201373E4">
        <w:t>face</w:t>
      </w:r>
      <w:r w:rsidR="00CF5B0B">
        <w:t xml:space="preserve"> in the labour market </w:t>
      </w:r>
      <w:r w:rsidR="00CF5B0B" w:rsidRPr="0088717A">
        <w:t>(</w:t>
      </w:r>
      <w:r w:rsidR="001229A8" w:rsidRPr="00802275">
        <w:t>Barry, 2021</w:t>
      </w:r>
      <w:r w:rsidR="00CF5B0B">
        <w:t>)</w:t>
      </w:r>
      <w:r w:rsidR="003C24F4">
        <w:t xml:space="preserve"> and </w:t>
      </w:r>
      <w:r w:rsidR="006C02BB">
        <w:t xml:space="preserve">features of </w:t>
      </w:r>
      <w:r w:rsidR="003C24F4">
        <w:t>the social security system</w:t>
      </w:r>
      <w:r w:rsidR="006C02BB">
        <w:t>, such as</w:t>
      </w:r>
      <w:r w:rsidR="00181798">
        <w:t xml:space="preserve"> the benefit cap</w:t>
      </w:r>
      <w:r w:rsidR="006C02BB">
        <w:t>,</w:t>
      </w:r>
      <w:r w:rsidR="00181798">
        <w:t xml:space="preserve"> which </w:t>
      </w:r>
      <w:r w:rsidR="006C02BB">
        <w:t>disproportionately impact BAME households</w:t>
      </w:r>
      <w:r w:rsidR="00CF5B0B">
        <w:t>.</w:t>
      </w:r>
      <w:r w:rsidR="00913804">
        <w:t xml:space="preserve">  </w:t>
      </w:r>
    </w:p>
    <w:p w14:paraId="66932F14" w14:textId="35D8660E" w:rsidR="00BD2246" w:rsidRDefault="00BD2246" w:rsidP="001A1D16"/>
    <w:p w14:paraId="0EA4B57A" w14:textId="332A7202" w:rsidR="00BD2246" w:rsidRDefault="00302C48" w:rsidP="00A038B7">
      <w:pPr>
        <w:pStyle w:val="Heading3"/>
      </w:pPr>
      <w:r>
        <w:rPr>
          <w:noProof/>
          <w14:cntxtAlts w14:val="0"/>
        </w:rPr>
        <w:lastRenderedPageBreak/>
        <mc:AlternateContent>
          <mc:Choice Requires="wpg">
            <w:drawing>
              <wp:anchor distT="0" distB="0" distL="114300" distR="114300" simplePos="0" relativeHeight="251658247" behindDoc="0" locked="0" layoutInCell="1" allowOverlap="1" wp14:anchorId="7E648D57" wp14:editId="18ADA381">
                <wp:simplePos x="0" y="0"/>
                <wp:positionH relativeFrom="column">
                  <wp:posOffset>2425065</wp:posOffset>
                </wp:positionH>
                <wp:positionV relativeFrom="paragraph">
                  <wp:posOffset>483870</wp:posOffset>
                </wp:positionV>
                <wp:extent cx="3872865" cy="4562475"/>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3872865" cy="4562475"/>
                          <a:chOff x="0" y="-38037"/>
                          <a:chExt cx="3873260" cy="4532385"/>
                        </a:xfrm>
                      </wpg:grpSpPr>
                      <wpg:grpSp>
                        <wpg:cNvPr id="15" name="Group 15"/>
                        <wpg:cNvGrpSpPr/>
                        <wpg:grpSpPr>
                          <a:xfrm>
                            <a:off x="0" y="342900"/>
                            <a:ext cx="3873260" cy="4151448"/>
                            <a:chOff x="-104775" y="0"/>
                            <a:chExt cx="3873260" cy="4151448"/>
                          </a:xfrm>
                        </wpg:grpSpPr>
                        <wps:wsp>
                          <wps:cNvPr id="366" name="TextBox 365">
                            <a:extLst>
                              <a:ext uri="{FF2B5EF4-FFF2-40B4-BE49-F238E27FC236}">
                                <a16:creationId xmlns:a16="http://schemas.microsoft.com/office/drawing/2014/main" id="{A923056A-DE46-4905-838D-75480633F0DE}"/>
                              </a:ext>
                            </a:extLst>
                          </wps:cNvPr>
                          <wps:cNvSpPr txBox="1"/>
                          <wps:spPr>
                            <a:xfrm>
                              <a:off x="-104775" y="3771886"/>
                              <a:ext cx="3873260" cy="37956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DCDB098" w14:textId="04F0D3CF" w:rsidR="00626D17" w:rsidRPr="00626D17" w:rsidRDefault="00626D17" w:rsidP="00626D17">
                                <w:pPr>
                                  <w:rPr>
                                    <w:rFonts w:hAnsi="Calibri" w:cstheme="minorBidi"/>
                                    <w:color w:val="000000" w:themeColor="text1"/>
                                    <w:sz w:val="16"/>
                                    <w:szCs w:val="16"/>
                                  </w:rPr>
                                </w:pPr>
                                <w:r w:rsidRPr="00626D17">
                                  <w:rPr>
                                    <w:rFonts w:hAnsi="Calibri" w:cstheme="minorBidi"/>
                                    <w:color w:val="000000" w:themeColor="text1"/>
                                    <w:sz w:val="16"/>
                                    <w:szCs w:val="16"/>
                                  </w:rPr>
                                  <w:t xml:space="preserve">Source: JRF analysis using Family Resources Survey 2019/20 and IPPR Tax and Benefit model. Incomes and prices </w:t>
                                </w:r>
                                <w:r w:rsidRPr="00626D17">
                                  <w:rPr>
                                    <w:rFonts w:hAnsi="Calibri" w:cstheme="minorBidi"/>
                                    <w:color w:val="000000" w:themeColor="text1"/>
                                    <w:sz w:val="16"/>
                                    <w:szCs w:val="16"/>
                                  </w:rPr>
                                  <w:t>at April 2021. Assumptions detailed in methodology note.</w:t>
                                </w:r>
                              </w:p>
                            </w:txbxContent>
                          </wps:txbx>
                          <wps:bodyPr vertOverflow="clip" horzOverflow="clip" wrap="square" rtlCol="0" anchor="t">
                            <a:noAutofit/>
                          </wps:bodyPr>
                        </wps:wsp>
                        <pic:pic xmlns:pic="http://schemas.openxmlformats.org/drawingml/2006/picture">
                          <pic:nvPicPr>
                            <pic:cNvPr id="13" name="Picture 1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52400" y="0"/>
                              <a:ext cx="3295650" cy="3972560"/>
                            </a:xfrm>
                            <a:prstGeom prst="rect">
                              <a:avLst/>
                            </a:prstGeom>
                            <a:noFill/>
                          </pic:spPr>
                        </pic:pic>
                      </wpg:grpSp>
                      <wps:wsp>
                        <wps:cNvPr id="14" name="TextBox 365"/>
                        <wps:cNvSpPr txBox="1"/>
                        <wps:spPr>
                          <a:xfrm>
                            <a:off x="0" y="-38037"/>
                            <a:ext cx="3873260" cy="37956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1AB3B13" w14:textId="7C8B626E" w:rsidR="00634D4F" w:rsidRPr="00302C48" w:rsidRDefault="00634D4F" w:rsidP="00634D4F">
                              <w:pPr>
                                <w:rPr>
                                  <w:rFonts w:hAnsi="Calibri" w:cstheme="minorBidi"/>
                                  <w:b/>
                                  <w:bCs/>
                                  <w:color w:val="000000" w:themeColor="text1"/>
                                  <w:sz w:val="20"/>
                                  <w:szCs w:val="20"/>
                                </w:rPr>
                              </w:pPr>
                              <w:r w:rsidRPr="00302C48">
                                <w:rPr>
                                  <w:rFonts w:hAnsi="Calibri" w:cstheme="minorBidi"/>
                                  <w:b/>
                                  <w:bCs/>
                                  <w:color w:val="000000" w:themeColor="text1"/>
                                  <w:sz w:val="20"/>
                                  <w:szCs w:val="20"/>
                                </w:rPr>
                                <w:t xml:space="preserve">Graph 2: </w:t>
                              </w:r>
                              <w:r w:rsidR="00302C48" w:rsidRPr="00302C48">
                                <w:rPr>
                                  <w:rFonts w:hAnsi="Calibri" w:cstheme="minorBidi"/>
                                  <w:b/>
                                  <w:bCs/>
                                  <w:color w:val="000000" w:themeColor="text1"/>
                                  <w:sz w:val="20"/>
                                  <w:szCs w:val="20"/>
                                </w:rPr>
                                <w:t xml:space="preserve">Many </w:t>
                              </w:r>
                              <w:r w:rsidR="00302C48">
                                <w:rPr>
                                  <w:rFonts w:hAnsi="Calibri" w:cstheme="minorBidi"/>
                                  <w:b/>
                                  <w:bCs/>
                                  <w:color w:val="000000" w:themeColor="text1"/>
                                  <w:sz w:val="20"/>
                                  <w:szCs w:val="20"/>
                                </w:rPr>
                                <w:t>low-income private renting households</w:t>
                              </w:r>
                              <w:r w:rsidR="00302C48" w:rsidRPr="00302C48">
                                <w:rPr>
                                  <w:rFonts w:hAnsi="Calibri" w:cstheme="minorBidi"/>
                                  <w:b/>
                                  <w:bCs/>
                                  <w:color w:val="000000" w:themeColor="text1"/>
                                  <w:sz w:val="20"/>
                                  <w:szCs w:val="20"/>
                                </w:rPr>
                                <w:t xml:space="preserve"> in the North and Midlands</w:t>
                              </w:r>
                              <w:r w:rsidR="00302C48">
                                <w:rPr>
                                  <w:rFonts w:hAnsi="Calibri" w:cstheme="minorBidi"/>
                                  <w:b/>
                                  <w:bCs/>
                                  <w:color w:val="000000" w:themeColor="text1"/>
                                  <w:sz w:val="20"/>
                                  <w:szCs w:val="20"/>
                                </w:rPr>
                                <w:t xml:space="preserve"> </w:t>
                              </w:r>
                              <w:r w:rsidR="00302C48" w:rsidRPr="00302C48">
                                <w:rPr>
                                  <w:rFonts w:hAnsi="Calibri" w:cstheme="minorBidi"/>
                                  <w:b/>
                                  <w:bCs/>
                                  <w:color w:val="000000" w:themeColor="text1"/>
                                  <w:sz w:val="20"/>
                                  <w:szCs w:val="20"/>
                                </w:rPr>
                                <w:t>are paying rents they cannot afford</w:t>
                              </w:r>
                            </w:p>
                          </w:txbxContent>
                        </wps:txbx>
                        <wps:bodyPr vertOverflow="clip" horzOverflow="clip" wrap="square" rtlCol="0" anchor="t">
                          <a:noAutofit/>
                        </wps:bodyPr>
                      </wps:wsp>
                    </wpg:wgp>
                  </a:graphicData>
                </a:graphic>
                <wp14:sizeRelV relativeFrom="margin">
                  <wp14:pctHeight>0</wp14:pctHeight>
                </wp14:sizeRelV>
              </wp:anchor>
            </w:drawing>
          </mc:Choice>
          <mc:Fallback>
            <w:pict>
              <v:group w14:anchorId="7E648D57" id="Group 16" o:spid="_x0000_s1085" style="position:absolute;margin-left:190.95pt;margin-top:38.1pt;width:304.95pt;height:359.25pt;z-index:251658247;mso-height-relative:margin" coordorigin=",-380" coordsize="38732,4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">
                <v:group id="Group 15" o:spid="_x0000_s1086" style="position:absolute;top:3429;width:38732;height:41514" coordorigin="-1047" coordsize="38732,4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_x0000_s1087" type="#_x0000_t202" style="position:absolute;left:-1047;top:37718;width:38731;height:3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4DCDB098" w14:textId="04F0D3CF" w:rsidR="00626D17" w:rsidRPr="00626D17" w:rsidRDefault="00626D17" w:rsidP="00626D17">
                          <w:pPr>
                            <w:rPr>
                              <w:rFonts w:hAnsi="Calibri" w:cstheme="minorBidi"/>
                              <w:color w:val="000000" w:themeColor="text1"/>
                              <w:sz w:val="16"/>
                              <w:szCs w:val="16"/>
                            </w:rPr>
                          </w:pPr>
                          <w:r w:rsidRPr="00626D17">
                            <w:rPr>
                              <w:rFonts w:hAnsi="Calibri" w:cstheme="minorBidi"/>
                              <w:color w:val="000000" w:themeColor="text1"/>
                              <w:sz w:val="16"/>
                              <w:szCs w:val="16"/>
                            </w:rPr>
                            <w:t xml:space="preserve">Source: JRF analysis using Family Resources Survey 2019/20 and IPPR Tax and Benefit model. Incomes and prices </w:t>
                          </w:r>
                          <w:proofErr w:type="gramStart"/>
                          <w:r w:rsidRPr="00626D17">
                            <w:rPr>
                              <w:rFonts w:hAnsi="Calibri" w:cstheme="minorBidi"/>
                              <w:color w:val="000000" w:themeColor="text1"/>
                              <w:sz w:val="16"/>
                              <w:szCs w:val="16"/>
                            </w:rPr>
                            <w:t>at</w:t>
                          </w:r>
                          <w:proofErr w:type="gramEnd"/>
                          <w:r w:rsidRPr="00626D17">
                            <w:rPr>
                              <w:rFonts w:hAnsi="Calibri" w:cstheme="minorBidi"/>
                              <w:color w:val="000000" w:themeColor="text1"/>
                              <w:sz w:val="16"/>
                              <w:szCs w:val="16"/>
                            </w:rPr>
                            <w:t xml:space="preserve"> April 2021. Assumptions detailed in methodology note.</w:t>
                          </w:r>
                        </w:p>
                      </w:txbxContent>
                    </v:textbox>
                  </v:shape>
                  <v:shape id="Picture 13" o:spid="_x0000_s1088" type="#_x0000_t75" style="position:absolute;left:1524;width:32956;height:39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">
                    <v:imagedata r:id="rId17" o:title=""/>
                  </v:shape>
                </v:group>
                <v:shape id="_x0000_s1089" type="#_x0000_t202" style="position:absolute;top:-380;width:38732;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1AB3B13" w14:textId="7C8B626E" w:rsidR="00634D4F" w:rsidRPr="00302C48" w:rsidRDefault="00634D4F" w:rsidP="00634D4F">
                        <w:pPr>
                          <w:rPr>
                            <w:rFonts w:hAnsi="Calibri" w:cstheme="minorBidi"/>
                            <w:b/>
                            <w:bCs/>
                            <w:color w:val="000000" w:themeColor="text1"/>
                            <w:sz w:val="20"/>
                            <w:szCs w:val="20"/>
                          </w:rPr>
                        </w:pPr>
                        <w:r w:rsidRPr="00302C48">
                          <w:rPr>
                            <w:rFonts w:hAnsi="Calibri" w:cstheme="minorBidi"/>
                            <w:b/>
                            <w:bCs/>
                            <w:color w:val="000000" w:themeColor="text1"/>
                            <w:sz w:val="20"/>
                            <w:szCs w:val="20"/>
                          </w:rPr>
                          <w:t xml:space="preserve">Graph 2: </w:t>
                        </w:r>
                        <w:r w:rsidR="00302C48" w:rsidRPr="00302C48">
                          <w:rPr>
                            <w:rFonts w:hAnsi="Calibri" w:cstheme="minorBidi"/>
                            <w:b/>
                            <w:bCs/>
                            <w:color w:val="000000" w:themeColor="text1"/>
                            <w:sz w:val="20"/>
                            <w:szCs w:val="20"/>
                          </w:rPr>
                          <w:t xml:space="preserve">Many </w:t>
                        </w:r>
                        <w:r w:rsidR="00302C48">
                          <w:rPr>
                            <w:rFonts w:hAnsi="Calibri" w:cstheme="minorBidi"/>
                            <w:b/>
                            <w:bCs/>
                            <w:color w:val="000000" w:themeColor="text1"/>
                            <w:sz w:val="20"/>
                            <w:szCs w:val="20"/>
                          </w:rPr>
                          <w:t>low-income private renting households</w:t>
                        </w:r>
                        <w:r w:rsidR="00302C48" w:rsidRPr="00302C48">
                          <w:rPr>
                            <w:rFonts w:hAnsi="Calibri" w:cstheme="minorBidi"/>
                            <w:b/>
                            <w:bCs/>
                            <w:color w:val="000000" w:themeColor="text1"/>
                            <w:sz w:val="20"/>
                            <w:szCs w:val="20"/>
                          </w:rPr>
                          <w:t xml:space="preserve"> in the North and Midlands</w:t>
                        </w:r>
                        <w:r w:rsidR="00302C48">
                          <w:rPr>
                            <w:rFonts w:hAnsi="Calibri" w:cstheme="minorBidi"/>
                            <w:b/>
                            <w:bCs/>
                            <w:color w:val="000000" w:themeColor="text1"/>
                            <w:sz w:val="20"/>
                            <w:szCs w:val="20"/>
                          </w:rPr>
                          <w:t xml:space="preserve"> </w:t>
                        </w:r>
                        <w:r w:rsidR="00302C48" w:rsidRPr="00302C48">
                          <w:rPr>
                            <w:rFonts w:hAnsi="Calibri" w:cstheme="minorBidi"/>
                            <w:b/>
                            <w:bCs/>
                            <w:color w:val="000000" w:themeColor="text1"/>
                            <w:sz w:val="20"/>
                            <w:szCs w:val="20"/>
                          </w:rPr>
                          <w:t>are paying rents they cannot afford</w:t>
                        </w:r>
                      </w:p>
                    </w:txbxContent>
                  </v:textbox>
                </v:shape>
                <w10:wrap type="square"/>
              </v:group>
            </w:pict>
          </mc:Fallback>
        </mc:AlternateContent>
      </w:r>
      <w:r w:rsidR="000E15D8">
        <w:t xml:space="preserve">Private rental unaffordability isn’t </w:t>
      </w:r>
      <w:r w:rsidR="00E76070">
        <w:t xml:space="preserve">just a problem </w:t>
      </w:r>
      <w:r w:rsidR="003B6F02">
        <w:t>in</w:t>
      </w:r>
      <w:r w:rsidR="00E76070">
        <w:t xml:space="preserve"> </w:t>
      </w:r>
      <w:r w:rsidR="000E15D8">
        <w:t>London</w:t>
      </w:r>
      <w:r w:rsidR="00D61DF5">
        <w:t xml:space="preserve"> and the </w:t>
      </w:r>
      <w:r w:rsidR="00322200">
        <w:t>S</w:t>
      </w:r>
      <w:r w:rsidR="00D61DF5">
        <w:t>outh</w:t>
      </w:r>
      <w:r w:rsidR="288F9BD2">
        <w:t>:</w:t>
      </w:r>
      <w:r w:rsidR="000E15D8">
        <w:t xml:space="preserve"> </w:t>
      </w:r>
      <w:r w:rsidR="00913804">
        <w:t xml:space="preserve">more than </w:t>
      </w:r>
      <w:r w:rsidR="00D61DF5">
        <w:t xml:space="preserve">four in ten </w:t>
      </w:r>
      <w:r w:rsidR="00322200">
        <w:t xml:space="preserve">private renters with </w:t>
      </w:r>
      <w:r w:rsidR="009132FE">
        <w:t xml:space="preserve">rental </w:t>
      </w:r>
      <w:r w:rsidR="00322200">
        <w:t>unaffordability problems are in the North and Midlands</w:t>
      </w:r>
    </w:p>
    <w:p w14:paraId="5820D74E" w14:textId="1E3A13E6" w:rsidR="00032ADB" w:rsidRDefault="236FD0D5" w:rsidP="2213B284">
      <w:pPr>
        <w:rPr>
          <w:rFonts w:ascii="Calibri" w:eastAsia="Calibri" w:hAnsi="Calibri"/>
        </w:rPr>
      </w:pPr>
      <w:r>
        <w:t xml:space="preserve">Many private renters in the North and Midlands, where private rents are on average much cheaper than in London and in the South, still face substantial unaffordability pressures. </w:t>
      </w:r>
      <w:r w:rsidR="00E645CD">
        <w:t>While a higher proportion of low-income renters</w:t>
      </w:r>
      <w:r w:rsidR="002458DB">
        <w:t xml:space="preserve"> </w:t>
      </w:r>
      <w:r>
        <w:t>in the North</w:t>
      </w:r>
      <w:r w:rsidR="00032ADB">
        <w:t xml:space="preserve"> </w:t>
      </w:r>
      <w:r w:rsidR="00E645CD">
        <w:t>and Midlands</w:t>
      </w:r>
      <w:r w:rsidR="00261D2B">
        <w:t xml:space="preserve"> find their rents affordable</w:t>
      </w:r>
      <w:r w:rsidR="001C6A88">
        <w:t xml:space="preserve"> compared</w:t>
      </w:r>
      <w:r w:rsidR="00913804">
        <w:t xml:space="preserve"> with</w:t>
      </w:r>
      <w:r w:rsidR="001C6A88">
        <w:t xml:space="preserve"> </w:t>
      </w:r>
      <w:r w:rsidR="00330FEC">
        <w:t>those in London and the South</w:t>
      </w:r>
      <w:r w:rsidR="00261D2B">
        <w:t xml:space="preserve">, </w:t>
      </w:r>
      <w:r w:rsidR="008D76A2">
        <w:t xml:space="preserve">a much higher proportion of </w:t>
      </w:r>
      <w:r w:rsidR="007D4326">
        <w:t>private renting households in</w:t>
      </w:r>
      <w:r w:rsidR="00913804">
        <w:t xml:space="preserve"> the</w:t>
      </w:r>
      <w:r>
        <w:t xml:space="preserve"> North</w:t>
      </w:r>
      <w:r w:rsidR="00032ADB">
        <w:t xml:space="preserve"> (55%)</w:t>
      </w:r>
      <w:r>
        <w:t xml:space="preserve"> and</w:t>
      </w:r>
      <w:r w:rsidR="00913804">
        <w:t xml:space="preserve"> </w:t>
      </w:r>
      <w:r>
        <w:t>Midlands</w:t>
      </w:r>
      <w:r w:rsidR="00032ADB">
        <w:t xml:space="preserve"> (48%) </w:t>
      </w:r>
      <w:r w:rsidR="002458DB">
        <w:t xml:space="preserve">are </w:t>
      </w:r>
      <w:r w:rsidR="00364D9F">
        <w:t xml:space="preserve">on </w:t>
      </w:r>
      <w:r w:rsidR="002458DB">
        <w:t>low</w:t>
      </w:r>
      <w:r w:rsidR="104392A1">
        <w:t xml:space="preserve"> incomes</w:t>
      </w:r>
      <w:r w:rsidR="002458DB">
        <w:t xml:space="preserve"> </w:t>
      </w:r>
      <w:r w:rsidR="00032ADB">
        <w:t xml:space="preserve">compared </w:t>
      </w:r>
      <w:r w:rsidR="00913804">
        <w:t>with</w:t>
      </w:r>
      <w:r w:rsidR="00032ADB">
        <w:t xml:space="preserve"> the</w:t>
      </w:r>
      <w:r w:rsidR="002458DB">
        <w:t xml:space="preserve"> South (35%) and London (25%)</w:t>
      </w:r>
      <w:r w:rsidR="008D76A2">
        <w:t>. O</w:t>
      </w:r>
      <w:r w:rsidR="006B3143">
        <w:t>f</w:t>
      </w:r>
      <w:r>
        <w:t xml:space="preserve"> these </w:t>
      </w:r>
      <w:r w:rsidR="00032ADB">
        <w:t>low-income private renting households</w:t>
      </w:r>
      <w:r w:rsidR="00402DC5">
        <w:t xml:space="preserve"> in the North and Midlands</w:t>
      </w:r>
      <w:r w:rsidR="00032ADB">
        <w:t xml:space="preserve">, </w:t>
      </w:r>
      <w:r>
        <w:t>4</w:t>
      </w:r>
      <w:r w:rsidR="0002362C">
        <w:t>18</w:t>
      </w:r>
      <w:r>
        <w:t xml:space="preserve">,000 are </w:t>
      </w:r>
      <w:r w:rsidR="00032ADB">
        <w:t>paying rents they cannot afford</w:t>
      </w:r>
      <w:r w:rsidR="002D3ED3">
        <w:t xml:space="preserve">, </w:t>
      </w:r>
      <w:r w:rsidR="00881E04">
        <w:t xml:space="preserve">making up </w:t>
      </w:r>
      <w:r w:rsidR="00913804">
        <w:t xml:space="preserve">more than </w:t>
      </w:r>
      <w:r w:rsidR="00881E04">
        <w:t>four in ten o</w:t>
      </w:r>
      <w:r w:rsidR="00C569C1">
        <w:t xml:space="preserve">f all </w:t>
      </w:r>
      <w:r w:rsidR="003607A5">
        <w:t xml:space="preserve">households </w:t>
      </w:r>
      <w:r w:rsidR="00C569C1">
        <w:t>paying rents they cannot afford</w:t>
      </w:r>
      <w:r w:rsidR="00032ADB">
        <w:t>.</w:t>
      </w:r>
      <w:r w:rsidR="00032ADB" w:rsidDel="00032ADB">
        <w:t xml:space="preserve"> </w:t>
      </w:r>
    </w:p>
    <w:p w14:paraId="1E133E3D" w14:textId="70858D7D" w:rsidR="009D612F" w:rsidRDefault="009D612F" w:rsidP="001A1D16"/>
    <w:p w14:paraId="7BE8D7A4" w14:textId="48F1FF6D" w:rsidR="001A1D16" w:rsidRDefault="0073227C" w:rsidP="00A038B7">
      <w:r>
        <w:t>The</w:t>
      </w:r>
      <w:r w:rsidR="00955DA7">
        <w:t xml:space="preserve"> sky-</w:t>
      </w:r>
      <w:r w:rsidR="00E35D95">
        <w:t>high rents</w:t>
      </w:r>
      <w:r>
        <w:t xml:space="preserve"> in</w:t>
      </w:r>
      <w:r w:rsidR="008D1780">
        <w:t xml:space="preserve"> London</w:t>
      </w:r>
      <w:r w:rsidR="003E7822">
        <w:t xml:space="preserve">, </w:t>
      </w:r>
      <w:r w:rsidR="005F3266">
        <w:t xml:space="preserve">particularly when </w:t>
      </w:r>
      <w:r w:rsidR="003E7822">
        <w:t xml:space="preserve">combined with the effects of the benefit cap in limiting </w:t>
      </w:r>
      <w:r w:rsidR="0096673F">
        <w:t xml:space="preserve">support </w:t>
      </w:r>
      <w:r w:rsidR="005F3266">
        <w:t>for families</w:t>
      </w:r>
      <w:r w:rsidR="0096673F">
        <w:t>,</w:t>
      </w:r>
      <w:r w:rsidR="00E35D95">
        <w:t xml:space="preserve"> can be </w:t>
      </w:r>
      <w:r w:rsidR="000676C7">
        <w:t xml:space="preserve">devastating </w:t>
      </w:r>
      <w:r w:rsidR="00E35D95">
        <w:t xml:space="preserve">for </w:t>
      </w:r>
      <w:r w:rsidR="00955DA7">
        <w:t xml:space="preserve">low-income </w:t>
      </w:r>
      <w:r w:rsidR="00E35D95">
        <w:t>households</w:t>
      </w:r>
      <w:r w:rsidR="267BD5D6">
        <w:t>.</w:t>
      </w:r>
      <w:r w:rsidR="57891AC6">
        <w:t xml:space="preserve"> </w:t>
      </w:r>
      <w:r w:rsidR="00CC472C">
        <w:t>R</w:t>
      </w:r>
      <w:r w:rsidR="003B2EC7">
        <w:t>ents are only affordable</w:t>
      </w:r>
      <w:r w:rsidR="0081156B">
        <w:t xml:space="preserve"> for </w:t>
      </w:r>
      <w:r w:rsidR="009D612F">
        <w:t>fewer than one</w:t>
      </w:r>
      <w:r w:rsidR="000676C7">
        <w:t xml:space="preserve"> </w:t>
      </w:r>
      <w:r w:rsidR="009D612F">
        <w:t>in</w:t>
      </w:r>
      <w:r w:rsidR="000676C7">
        <w:t xml:space="preserve"> </w:t>
      </w:r>
      <w:r w:rsidR="00E5254F">
        <w:t>five</w:t>
      </w:r>
      <w:r w:rsidR="009D612F">
        <w:t xml:space="preserve"> </w:t>
      </w:r>
      <w:r w:rsidR="00354337">
        <w:t>(</w:t>
      </w:r>
      <w:r w:rsidR="00E5254F">
        <w:t>16</w:t>
      </w:r>
      <w:r w:rsidR="00354337">
        <w:t xml:space="preserve">%) </w:t>
      </w:r>
      <w:r w:rsidR="00F80E48">
        <w:t xml:space="preserve">low-income </w:t>
      </w:r>
      <w:r w:rsidR="009D612F">
        <w:t>private renting households in London</w:t>
      </w:r>
      <w:r w:rsidR="0004102C">
        <w:t xml:space="preserve">, while almost half </w:t>
      </w:r>
      <w:r w:rsidR="002B5CB9">
        <w:t>(45%)</w:t>
      </w:r>
      <w:r w:rsidR="00866767">
        <w:t>, 117,000 households,</w:t>
      </w:r>
      <w:r w:rsidR="002B5CB9">
        <w:t xml:space="preserve"> are spending</w:t>
      </w:r>
      <w:r w:rsidR="000676C7">
        <w:t xml:space="preserve"> more than</w:t>
      </w:r>
      <w:r w:rsidR="002B5CB9">
        <w:t xml:space="preserve"> 40% of their incomes on rents</w:t>
      </w:r>
      <w:r w:rsidR="00B24228">
        <w:t xml:space="preserve"> – </w:t>
      </w:r>
      <w:r w:rsidR="000676C7">
        <w:t xml:space="preserve">a </w:t>
      </w:r>
      <w:r w:rsidR="00B24228">
        <w:t>particularly acute experience of housing unaffordability.</w:t>
      </w:r>
      <w:r w:rsidR="00C9430E">
        <w:rPr>
          <w:rFonts w:ascii="Calibri" w:eastAsia="Calibri" w:hAnsi="Calibri" w:cs="Calibri"/>
          <w:color w:val="000000" w:themeColor="text1"/>
          <w:sz w:val="22"/>
          <w:szCs w:val="22"/>
        </w:rPr>
        <w:t xml:space="preserve"> </w:t>
      </w:r>
      <w:r w:rsidR="000D51BA">
        <w:t xml:space="preserve">In the South, </w:t>
      </w:r>
      <w:r w:rsidR="001B6668">
        <w:t>where rents are also comparatively high</w:t>
      </w:r>
      <w:r w:rsidR="000D51BA">
        <w:t xml:space="preserve">, </w:t>
      </w:r>
      <w:r w:rsidR="0069478F">
        <w:t>329,000</w:t>
      </w:r>
      <w:r w:rsidR="0030625C">
        <w:t xml:space="preserve"> households</w:t>
      </w:r>
      <w:r w:rsidR="0069478F">
        <w:t xml:space="preserve"> </w:t>
      </w:r>
      <w:r w:rsidR="3E9FFFB2">
        <w:t>are</w:t>
      </w:r>
      <w:r w:rsidR="00C9430E">
        <w:t xml:space="preserve"> paying rents they cannot afford</w:t>
      </w:r>
      <w:r w:rsidR="0069478F">
        <w:t xml:space="preserve">. </w:t>
      </w:r>
    </w:p>
    <w:p w14:paraId="797301DA" w14:textId="6D653FCD" w:rsidR="001A1AA1" w:rsidRDefault="001A1AA1" w:rsidP="00D45367">
      <w:pPr>
        <w:jc w:val="center"/>
      </w:pPr>
    </w:p>
    <w:p w14:paraId="19464423" w14:textId="463282D5" w:rsidR="008A5B20" w:rsidRDefault="00B8035B" w:rsidP="008E6D05">
      <w:pPr>
        <w:rPr>
          <w:rFonts w:ascii="Calibri" w:eastAsia="Calibri" w:hAnsi="Calibri"/>
        </w:rPr>
      </w:pPr>
      <w:r>
        <w:t>It</w:t>
      </w:r>
      <w:r w:rsidR="007B202D">
        <w:t xml:space="preserve"> is not</w:t>
      </w:r>
      <w:r>
        <w:t xml:space="preserve"> right that private renters on low </w:t>
      </w:r>
      <w:r w:rsidR="30744AC8">
        <w:t>income</w:t>
      </w:r>
      <w:r w:rsidR="04433346">
        <w:t>s</w:t>
      </w:r>
      <w:r>
        <w:t xml:space="preserve"> </w:t>
      </w:r>
      <w:r w:rsidR="002A2B1E">
        <w:t>across England</w:t>
      </w:r>
      <w:r w:rsidR="31F38F30">
        <w:t xml:space="preserve"> </w:t>
      </w:r>
      <w:r w:rsidR="5015DB30">
        <w:t>are</w:t>
      </w:r>
      <w:r w:rsidR="39B25513">
        <w:t xml:space="preserve"> </w:t>
      </w:r>
      <w:r w:rsidR="6F558480">
        <w:t>being</w:t>
      </w:r>
      <w:r w:rsidR="5C9E6D01">
        <w:t xml:space="preserve"> pushed into poverty and hardship by high housing costs and inadequate support from</w:t>
      </w:r>
      <w:r w:rsidR="6BFD64DC">
        <w:t xml:space="preserve"> t</w:t>
      </w:r>
      <w:r w:rsidR="5015DB30">
        <w:t>he benefits system</w:t>
      </w:r>
      <w:r w:rsidR="00439655">
        <w:t xml:space="preserve">. </w:t>
      </w:r>
    </w:p>
    <w:p w14:paraId="59B1A939" w14:textId="3F5DCC02" w:rsidR="003B7CD1" w:rsidRDefault="002D2E60" w:rsidP="00FF4915">
      <w:r>
        <w:t xml:space="preserve"> </w:t>
      </w:r>
    </w:p>
    <w:p w14:paraId="26BE6ABE" w14:textId="02BC6D54" w:rsidR="00A63E84" w:rsidRDefault="00290FA5" w:rsidP="00A038B7">
      <w:pPr>
        <w:pStyle w:val="Heading1"/>
      </w:pPr>
      <w:r>
        <w:rPr>
          <w:b w:val="0"/>
          <w:noProof/>
          <w14:cntxtAlts w14:val="0"/>
        </w:rPr>
        <w:lastRenderedPageBreak/>
        <mc:AlternateContent>
          <mc:Choice Requires="wpi">
            <w:drawing>
              <wp:anchor distT="0" distB="0" distL="114300" distR="114300" simplePos="0" relativeHeight="251658242" behindDoc="0" locked="0" layoutInCell="1" allowOverlap="1" wp14:anchorId="2AB4C8A3" wp14:editId="0AA8807E">
                <wp:simplePos x="0" y="0"/>
                <wp:positionH relativeFrom="column">
                  <wp:posOffset>4701019</wp:posOffset>
                </wp:positionH>
                <wp:positionV relativeFrom="paragraph">
                  <wp:posOffset>836297</wp:posOffset>
                </wp:positionV>
                <wp:extent cx="360" cy="360"/>
                <wp:effectExtent l="0" t="0" r="0" b="0"/>
                <wp:wrapNone/>
                <wp:docPr id="67" name="Ink 67"/>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0A42F60B" id="Ink 67" o:spid="_x0000_s1026" type="#_x0000_t75" style="position:absolute;margin-left:369.45pt;margin-top:65.15pt;width:1.45pt;height:1.4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">
                <v:imagedata r:id="rId19" o:title=""/>
              </v:shape>
            </w:pict>
          </mc:Fallback>
        </mc:AlternateContent>
      </w:r>
      <w:r w:rsidR="00866123">
        <w:t xml:space="preserve">Current </w:t>
      </w:r>
      <w:r w:rsidR="000676C7">
        <w:t xml:space="preserve">Government </w:t>
      </w:r>
      <w:r w:rsidR="41FE03B3">
        <w:t xml:space="preserve">policies to </w:t>
      </w:r>
      <w:r w:rsidR="5282C0BD">
        <w:t xml:space="preserve">make renting more affordable </w:t>
      </w:r>
      <w:r w:rsidR="41FE03B3">
        <w:t xml:space="preserve">are not </w:t>
      </w:r>
      <w:r w:rsidR="0AC10F8B">
        <w:t>working for people on low incomes</w:t>
      </w:r>
    </w:p>
    <w:p w14:paraId="4E71DE7A" w14:textId="77777777" w:rsidR="0059176C" w:rsidRDefault="00A63E84" w:rsidP="0059176C">
      <w:pPr>
        <w:pStyle w:val="Heading1"/>
        <w:rPr>
          <w:b w:val="0"/>
          <w:color w:val="auto"/>
          <w:sz w:val="24"/>
          <w:szCs w:val="24"/>
        </w:rPr>
      </w:pPr>
      <w:r w:rsidRPr="00D45367">
        <w:rPr>
          <w:b w:val="0"/>
          <w:color w:val="auto"/>
          <w:sz w:val="24"/>
          <w:szCs w:val="24"/>
        </w:rPr>
        <w:t xml:space="preserve">Our analysis has shown that far too many </w:t>
      </w:r>
      <w:r w:rsidR="002A69F0" w:rsidRPr="00D45367">
        <w:rPr>
          <w:b w:val="0"/>
          <w:color w:val="auto"/>
          <w:sz w:val="24"/>
          <w:szCs w:val="24"/>
        </w:rPr>
        <w:t xml:space="preserve">low-income </w:t>
      </w:r>
      <w:r w:rsidRPr="00D45367">
        <w:rPr>
          <w:b w:val="0"/>
          <w:color w:val="auto"/>
          <w:sz w:val="24"/>
          <w:szCs w:val="24"/>
        </w:rPr>
        <w:t xml:space="preserve">households face </w:t>
      </w:r>
      <w:r w:rsidR="00D45367" w:rsidRPr="00D45367">
        <w:rPr>
          <w:b w:val="0"/>
          <w:color w:val="auto"/>
          <w:sz w:val="24"/>
          <w:szCs w:val="24"/>
        </w:rPr>
        <w:t>unaffordable housing</w:t>
      </w:r>
      <w:r w:rsidRPr="00D45367">
        <w:rPr>
          <w:b w:val="0"/>
          <w:color w:val="auto"/>
          <w:sz w:val="24"/>
          <w:szCs w:val="24"/>
        </w:rPr>
        <w:t xml:space="preserve"> costs</w:t>
      </w:r>
      <w:r w:rsidR="002A69F0" w:rsidRPr="00D45367">
        <w:rPr>
          <w:b w:val="0"/>
          <w:color w:val="auto"/>
          <w:sz w:val="24"/>
          <w:szCs w:val="24"/>
        </w:rPr>
        <w:t xml:space="preserve"> in the private renting sector</w:t>
      </w:r>
      <w:r w:rsidRPr="00D45367">
        <w:rPr>
          <w:b w:val="0"/>
          <w:color w:val="auto"/>
          <w:sz w:val="24"/>
          <w:szCs w:val="24"/>
        </w:rPr>
        <w:t>, putting a strain on their finances</w:t>
      </w:r>
      <w:r w:rsidR="001D25AC">
        <w:rPr>
          <w:b w:val="0"/>
          <w:color w:val="auto"/>
          <w:sz w:val="24"/>
          <w:szCs w:val="24"/>
        </w:rPr>
        <w:t xml:space="preserve"> </w:t>
      </w:r>
      <w:r w:rsidRPr="00D45367">
        <w:rPr>
          <w:b w:val="0"/>
          <w:color w:val="auto"/>
          <w:sz w:val="24"/>
          <w:szCs w:val="24"/>
        </w:rPr>
        <w:t>and severely</w:t>
      </w:r>
      <w:r w:rsidR="000676C7">
        <w:rPr>
          <w:b w:val="0"/>
          <w:color w:val="auto"/>
          <w:sz w:val="24"/>
          <w:szCs w:val="24"/>
        </w:rPr>
        <w:t xml:space="preserve"> affecting</w:t>
      </w:r>
      <w:r w:rsidRPr="00D45367">
        <w:rPr>
          <w:b w:val="0"/>
          <w:color w:val="auto"/>
          <w:sz w:val="24"/>
          <w:szCs w:val="24"/>
        </w:rPr>
        <w:t xml:space="preserve"> their living standards. This is driven by our current heavy reliance on the private rented sector</w:t>
      </w:r>
      <w:r w:rsidR="002A69F0" w:rsidRPr="00D45367">
        <w:rPr>
          <w:b w:val="0"/>
          <w:color w:val="auto"/>
          <w:sz w:val="24"/>
          <w:szCs w:val="24"/>
        </w:rPr>
        <w:t xml:space="preserve">, which has </w:t>
      </w:r>
      <w:r w:rsidR="00161BE7" w:rsidRPr="00D45367">
        <w:rPr>
          <w:b w:val="0"/>
          <w:color w:val="auto"/>
          <w:sz w:val="24"/>
          <w:szCs w:val="24"/>
        </w:rPr>
        <w:t xml:space="preserve">doubled </w:t>
      </w:r>
      <w:r w:rsidR="00A54AC9" w:rsidRPr="00D45367">
        <w:rPr>
          <w:b w:val="0"/>
          <w:color w:val="auto"/>
          <w:sz w:val="24"/>
          <w:szCs w:val="24"/>
        </w:rPr>
        <w:t xml:space="preserve">in size </w:t>
      </w:r>
      <w:r w:rsidR="00161BE7" w:rsidRPr="00D45367">
        <w:rPr>
          <w:b w:val="0"/>
          <w:color w:val="auto"/>
          <w:sz w:val="24"/>
          <w:szCs w:val="24"/>
        </w:rPr>
        <w:t>in the last 20 years</w:t>
      </w:r>
      <w:r w:rsidRPr="00D45367">
        <w:rPr>
          <w:b w:val="0"/>
          <w:color w:val="auto"/>
          <w:sz w:val="24"/>
          <w:szCs w:val="24"/>
        </w:rPr>
        <w:t xml:space="preserve">.  </w:t>
      </w:r>
    </w:p>
    <w:p w14:paraId="7F7980B2" w14:textId="4843070A" w:rsidR="00A63E84" w:rsidRPr="0059176C" w:rsidRDefault="09B3A621" w:rsidP="0059176C">
      <w:r w:rsidRPr="0059176C">
        <w:t>While the benefits system anchors some families against being swept into poverty,</w:t>
      </w:r>
      <w:r w:rsidRPr="0059176C" w:rsidDel="00F503D0">
        <w:t xml:space="preserve"> </w:t>
      </w:r>
      <w:r w:rsidRPr="0059176C">
        <w:t>for too many the support it provides is in</w:t>
      </w:r>
      <w:r w:rsidR="007628C3" w:rsidRPr="0059176C">
        <w:t>sufficient</w:t>
      </w:r>
      <w:r w:rsidRPr="0059176C">
        <w:t xml:space="preserve">. </w:t>
      </w:r>
      <w:r w:rsidR="00185901" w:rsidRPr="0059176C">
        <w:t>H</w:t>
      </w:r>
      <w:r w:rsidRPr="0059176C">
        <w:t xml:space="preserve">ousing </w:t>
      </w:r>
      <w:r w:rsidR="000676C7" w:rsidRPr="0059176C">
        <w:t>B</w:t>
      </w:r>
      <w:r w:rsidRPr="0059176C">
        <w:t xml:space="preserve">enefit plays a vital role in helping </w:t>
      </w:r>
      <w:r w:rsidR="04FFA2CA" w:rsidRPr="0059176C">
        <w:t>low-income</w:t>
      </w:r>
      <w:r w:rsidRPr="0059176C">
        <w:t xml:space="preserve"> households with their housing costs, </w:t>
      </w:r>
      <w:r w:rsidR="00185901" w:rsidRPr="0059176C">
        <w:t xml:space="preserve">but </w:t>
      </w:r>
      <w:r w:rsidRPr="0059176C">
        <w:t xml:space="preserve">years of cuts and freezes have eroded its value. </w:t>
      </w:r>
      <w:r w:rsidR="4ABFCF0D" w:rsidRPr="0059176C">
        <w:t>Subsidising</w:t>
      </w:r>
      <w:r w:rsidRPr="0059176C">
        <w:t xml:space="preserve"> </w:t>
      </w:r>
      <w:r w:rsidR="5C5A61F5" w:rsidRPr="0059176C">
        <w:t>high private rents</w:t>
      </w:r>
      <w:r w:rsidRPr="0059176C">
        <w:t xml:space="preserve"> through the benefits system </w:t>
      </w:r>
      <w:r w:rsidR="00A1550E" w:rsidRPr="0059176C">
        <w:t xml:space="preserve">is also not </w:t>
      </w:r>
      <w:r w:rsidRPr="0059176C">
        <w:t xml:space="preserve">a sustainable solution to the unaffordability crisis facing private renters. Housing </w:t>
      </w:r>
      <w:r w:rsidR="000676C7" w:rsidRPr="0059176C">
        <w:t>B</w:t>
      </w:r>
      <w:r w:rsidRPr="0059176C">
        <w:t>enefit costs the state around £30 billion a year, a large proportion of which goes to private landlords.</w:t>
      </w:r>
    </w:p>
    <w:p w14:paraId="2BC79F69" w14:textId="77777777" w:rsidR="0059176C" w:rsidRPr="0059176C" w:rsidRDefault="0059176C" w:rsidP="0059176C"/>
    <w:p w14:paraId="4D3F8C95" w14:textId="322E1BFB" w:rsidR="00061984" w:rsidRPr="0059176C" w:rsidRDefault="79148F36" w:rsidP="0059176C">
      <w:r w:rsidRPr="0059176C">
        <w:t>The Government</w:t>
      </w:r>
      <w:r w:rsidR="47ECC0FF" w:rsidRPr="0059176C">
        <w:t xml:space="preserve"> has taken some steps to ease unaffordability pressures by introducing the </w:t>
      </w:r>
      <w:r w:rsidR="000676C7" w:rsidRPr="0059176C">
        <w:t xml:space="preserve">affordable rent </w:t>
      </w:r>
      <w:r w:rsidR="47ECC0FF" w:rsidRPr="0059176C">
        <w:t xml:space="preserve">scheme, </w:t>
      </w:r>
      <w:r w:rsidRPr="0059176C">
        <w:t xml:space="preserve">where rents are set at </w:t>
      </w:r>
      <w:r w:rsidR="003E50EC" w:rsidRPr="0059176C">
        <w:t xml:space="preserve">up to </w:t>
      </w:r>
      <w:r w:rsidRPr="0059176C">
        <w:t xml:space="preserve">80% of market rents, rather than tied to incomes. But as our new modelling shows, </w:t>
      </w:r>
      <w:proofErr w:type="gramStart"/>
      <w:r w:rsidRPr="0059176C">
        <w:t>this leaves</w:t>
      </w:r>
      <w:proofErr w:type="gramEnd"/>
      <w:r w:rsidR="00387F9E">
        <w:t xml:space="preserve"> </w:t>
      </w:r>
      <w:r w:rsidRPr="0059176C">
        <w:t>‘</w:t>
      </w:r>
      <w:r w:rsidR="000676C7" w:rsidRPr="0059176C">
        <w:t>a</w:t>
      </w:r>
      <w:r w:rsidRPr="0059176C">
        <w:t xml:space="preserve">ffordable </w:t>
      </w:r>
      <w:r w:rsidR="00734DEA" w:rsidRPr="0059176C">
        <w:t>r</w:t>
      </w:r>
      <w:r w:rsidRPr="0059176C">
        <w:t>ents’ out of reach of many. Instead, what we need is more investment in homes for social rent.</w:t>
      </w:r>
    </w:p>
    <w:p w14:paraId="075EE8AA" w14:textId="77777777" w:rsidR="000D5362" w:rsidRDefault="000D5362" w:rsidP="046CF9A2">
      <w:pPr>
        <w:spacing w:line="257" w:lineRule="auto"/>
        <w:rPr>
          <w:rFonts w:ascii="Calibri" w:eastAsia="Calibri" w:hAnsi="Calibri" w:cs="Calibri"/>
          <w:sz w:val="22"/>
          <w:szCs w:val="22"/>
        </w:rPr>
      </w:pPr>
    </w:p>
    <w:p w14:paraId="092D6AB3" w14:textId="210B5A7B" w:rsidR="00C20344" w:rsidRDefault="00B43821" w:rsidP="00303E52">
      <w:pPr>
        <w:pStyle w:val="Heading3"/>
      </w:pPr>
      <w:r>
        <w:t>‘</w:t>
      </w:r>
      <w:r w:rsidR="00C20344" w:rsidRPr="00B84AE1">
        <w:t>Affordable rent</w:t>
      </w:r>
      <w:r>
        <w:t xml:space="preserve">s’ </w:t>
      </w:r>
      <w:r w:rsidR="653774FE">
        <w:t>won’t</w:t>
      </w:r>
      <w:r w:rsidR="00FB796E">
        <w:t xml:space="preserve"> work for many</w:t>
      </w:r>
      <w:r w:rsidR="045F63EC">
        <w:t>:</w:t>
      </w:r>
      <w:r>
        <w:t xml:space="preserve"> </w:t>
      </w:r>
      <w:r w:rsidR="00ED0E34">
        <w:t>three</w:t>
      </w:r>
      <w:r w:rsidR="000676C7">
        <w:t>-</w:t>
      </w:r>
      <w:r w:rsidR="522CCDD7">
        <w:t>quarters</w:t>
      </w:r>
      <w:r w:rsidR="00ED0E34">
        <w:t xml:space="preserve"> </w:t>
      </w:r>
      <w:r w:rsidR="045F63EC">
        <w:t xml:space="preserve">of low-income renters </w:t>
      </w:r>
      <w:r w:rsidR="005456FF">
        <w:t xml:space="preserve">unable to afford their current private rents </w:t>
      </w:r>
      <w:r w:rsidR="045F63EC" w:rsidDel="005456FF">
        <w:t xml:space="preserve">would </w:t>
      </w:r>
      <w:r w:rsidR="75046BC8">
        <w:t>find</w:t>
      </w:r>
      <w:r w:rsidR="045F63EC">
        <w:t xml:space="preserve"> </w:t>
      </w:r>
      <w:r w:rsidR="17FB4960">
        <w:t>them</w:t>
      </w:r>
      <w:r w:rsidR="00ED0E34">
        <w:t xml:space="preserve"> </w:t>
      </w:r>
      <w:r w:rsidR="522CCDD7">
        <w:t>un</w:t>
      </w:r>
      <w:r w:rsidR="2324B9C3">
        <w:t>affordable</w:t>
      </w:r>
    </w:p>
    <w:p w14:paraId="348C22AB" w14:textId="60F4B39A" w:rsidR="00303E52" w:rsidRDefault="00303E52" w:rsidP="00303E52">
      <w:r w:rsidRPr="000038D1">
        <w:t>‘</w:t>
      </w:r>
      <w:r w:rsidRPr="000038D1">
        <w:rPr>
          <w:iCs/>
        </w:rPr>
        <w:t xml:space="preserve">Affordable </w:t>
      </w:r>
      <w:r w:rsidRPr="000038D1">
        <w:t xml:space="preserve">rent’ homes </w:t>
      </w:r>
      <w:r w:rsidR="00107F3E" w:rsidRPr="000038D1">
        <w:t>have made</w:t>
      </w:r>
      <w:r w:rsidRPr="000038D1">
        <w:t xml:space="preserve"> </w:t>
      </w:r>
      <w:r w:rsidR="001F1268" w:rsidRPr="000038D1">
        <w:t xml:space="preserve">up </w:t>
      </w:r>
      <w:r w:rsidRPr="000038D1">
        <w:t xml:space="preserve">around half of the homes offered through the Government’s </w:t>
      </w:r>
      <w:r w:rsidR="197D4587" w:rsidRPr="000038D1">
        <w:t>A</w:t>
      </w:r>
      <w:r w:rsidR="7AF7C034" w:rsidRPr="000038D1">
        <w:t xml:space="preserve">ffordable </w:t>
      </w:r>
      <w:r w:rsidR="46DCA525" w:rsidRPr="000038D1">
        <w:t>H</w:t>
      </w:r>
      <w:r w:rsidR="7AF7C034" w:rsidRPr="000038D1">
        <w:t xml:space="preserve">omes </w:t>
      </w:r>
      <w:r w:rsidR="320AFD1F" w:rsidRPr="000038D1">
        <w:t>P</w:t>
      </w:r>
      <w:r w:rsidR="7AF7C034" w:rsidRPr="000038D1">
        <w:t>rogramme</w:t>
      </w:r>
      <w:r w:rsidR="54C69573" w:rsidRPr="000038D1">
        <w:t xml:space="preserve"> (AHP)</w:t>
      </w:r>
      <w:r w:rsidR="7AF7C034" w:rsidRPr="000038D1">
        <w:t>.</w:t>
      </w:r>
      <w:r>
        <w:t xml:space="preserve"> While </w:t>
      </w:r>
      <w:r w:rsidR="00487089">
        <w:t>‘</w:t>
      </w:r>
      <w:r>
        <w:t>affordable rent</w:t>
      </w:r>
      <w:r w:rsidR="00487089">
        <w:t>’</w:t>
      </w:r>
      <w:r>
        <w:t xml:space="preserve"> dwellings are cheaper than average private renting properties, they are priced at </w:t>
      </w:r>
      <w:r w:rsidR="003E50EC">
        <w:t xml:space="preserve">up to </w:t>
      </w:r>
      <w:r>
        <w:t xml:space="preserve">80% of market rents rather than being tied to households' incomes, and as such remain unaffordable for many. </w:t>
      </w:r>
    </w:p>
    <w:p w14:paraId="3CE33727" w14:textId="77777777" w:rsidR="00303E52" w:rsidRPr="00303E52" w:rsidRDefault="00303E52" w:rsidP="00A038B7"/>
    <w:p w14:paraId="376AE3AD" w14:textId="7BC63DCF" w:rsidR="00DC5399" w:rsidRDefault="00FB796E" w:rsidP="004E258F">
      <w:r>
        <w:t xml:space="preserve">New JRF analysis has modelled the impact of moving low-income private renters currently unable to afford their rents into </w:t>
      </w:r>
      <w:r w:rsidR="00963ABD">
        <w:t>‘</w:t>
      </w:r>
      <w:r>
        <w:t>affordable rent</w:t>
      </w:r>
      <w:r w:rsidR="00963ABD">
        <w:t>’</w:t>
      </w:r>
      <w:r>
        <w:t xml:space="preserve"> housing and found that ‘affordable rents’</w:t>
      </w:r>
      <w:r w:rsidDel="006B4722">
        <w:t xml:space="preserve"> </w:t>
      </w:r>
      <w:r>
        <w:t xml:space="preserve">would be affordable for just </w:t>
      </w:r>
      <w:r w:rsidR="005B4F82">
        <w:t>a quarter</w:t>
      </w:r>
      <w:r>
        <w:t xml:space="preserve"> (</w:t>
      </w:r>
      <w:r w:rsidR="005B4F82">
        <w:t>2</w:t>
      </w:r>
      <w:r>
        <w:t xml:space="preserve">5%) of </w:t>
      </w:r>
      <w:r w:rsidR="005456FF">
        <w:t>these households</w:t>
      </w:r>
      <w:r w:rsidR="00243EA4">
        <w:t xml:space="preserve">. </w:t>
      </w:r>
      <w:r w:rsidR="444FC796">
        <w:t>The other three</w:t>
      </w:r>
      <w:r w:rsidR="000676C7">
        <w:t>-</w:t>
      </w:r>
      <w:r w:rsidR="444FC796">
        <w:t xml:space="preserve">quarters </w:t>
      </w:r>
      <w:r w:rsidR="000676C7">
        <w:t xml:space="preserve">– </w:t>
      </w:r>
      <w:r w:rsidR="00E65894">
        <w:t>695</w:t>
      </w:r>
      <w:r w:rsidR="00243EA4">
        <w:t>,000 households</w:t>
      </w:r>
      <w:r w:rsidR="44B5FA5E">
        <w:t xml:space="preserve"> </w:t>
      </w:r>
      <w:r w:rsidR="000676C7">
        <w:t xml:space="preserve">– </w:t>
      </w:r>
      <w:r w:rsidR="00243EA4">
        <w:t xml:space="preserve">would </w:t>
      </w:r>
      <w:r w:rsidR="3ED4FBA0">
        <w:t xml:space="preserve">find </w:t>
      </w:r>
      <w:r w:rsidR="0078012C">
        <w:t>‘affordable rents’</w:t>
      </w:r>
      <w:r w:rsidR="54CCF1E6">
        <w:t xml:space="preserve"> too expensive.</w:t>
      </w:r>
      <w:r>
        <w:t xml:space="preserve"> </w:t>
      </w:r>
      <w:r w:rsidR="2A2ECA68">
        <w:t xml:space="preserve">It is clear that ‘affordable rent’ </w:t>
      </w:r>
      <w:r w:rsidR="000676C7">
        <w:t xml:space="preserve">– </w:t>
      </w:r>
      <w:r w:rsidR="2A2ECA68">
        <w:t>the Government’s preferred ‘low-cost’ rental product</w:t>
      </w:r>
      <w:r w:rsidR="404700A2">
        <w:t xml:space="preserve"> – isn't the solution for </w:t>
      </w:r>
      <w:proofErr w:type="gramStart"/>
      <w:r w:rsidR="404700A2">
        <w:t>the majority of</w:t>
      </w:r>
      <w:proofErr w:type="gramEnd"/>
      <w:r w:rsidR="404700A2">
        <w:t xml:space="preserve"> low-income renters.</w:t>
      </w:r>
    </w:p>
    <w:p w14:paraId="662C9547" w14:textId="180AA245" w:rsidR="00866123" w:rsidRDefault="00D202D7" w:rsidP="007C4CEA">
      <w:pPr>
        <w:pStyle w:val="Heading5"/>
      </w:pPr>
      <w:r>
        <w:rPr>
          <w:noProof/>
          <w14:cntxtAlts w14:val="0"/>
        </w:rPr>
        <w:lastRenderedPageBreak/>
        <mc:AlternateContent>
          <mc:Choice Requires="wpg">
            <w:drawing>
              <wp:anchor distT="0" distB="0" distL="114300" distR="114300" simplePos="0" relativeHeight="251658246" behindDoc="0" locked="0" layoutInCell="1" allowOverlap="1" wp14:anchorId="6AFFF03B" wp14:editId="7D560549">
                <wp:simplePos x="0" y="0"/>
                <wp:positionH relativeFrom="column">
                  <wp:posOffset>-260626</wp:posOffset>
                </wp:positionH>
                <wp:positionV relativeFrom="paragraph">
                  <wp:posOffset>419412</wp:posOffset>
                </wp:positionV>
                <wp:extent cx="5654124" cy="3313320"/>
                <wp:effectExtent l="0" t="0" r="3810" b="0"/>
                <wp:wrapSquare wrapText="bothSides"/>
                <wp:docPr id="12" name="Group 12"/>
                <wp:cNvGraphicFramePr/>
                <a:graphic xmlns:a="http://schemas.openxmlformats.org/drawingml/2006/main">
                  <a:graphicData uri="http://schemas.microsoft.com/office/word/2010/wordprocessingGroup">
                    <wpg:wgp>
                      <wpg:cNvGrpSpPr/>
                      <wpg:grpSpPr>
                        <a:xfrm>
                          <a:off x="0" y="0"/>
                          <a:ext cx="5654124" cy="3313320"/>
                          <a:chOff x="0" y="0"/>
                          <a:chExt cx="5654124" cy="3313320"/>
                        </a:xfrm>
                      </wpg:grpSpPr>
                      <pic:pic xmlns:pic="http://schemas.openxmlformats.org/drawingml/2006/picture">
                        <pic:nvPicPr>
                          <pic:cNvPr id="10" name="Picture 1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7775" cy="2929890"/>
                          </a:xfrm>
                          <a:prstGeom prst="rect">
                            <a:avLst/>
                          </a:prstGeom>
                          <a:noFill/>
                        </pic:spPr>
                      </pic:pic>
                      <wps:wsp>
                        <wps:cNvPr id="374" name="TextBox 373">
                          <a:extLst>
                            <a:ext uri="{FF2B5EF4-FFF2-40B4-BE49-F238E27FC236}">
                              <a16:creationId xmlns:a16="http://schemas.microsoft.com/office/drawing/2014/main" id="{D02340B6-8473-4B44-88A1-EEFCF9F6D18E}"/>
                            </a:ext>
                          </a:extLst>
                        </wps:cNvPr>
                        <wps:cNvSpPr txBox="1"/>
                        <wps:spPr>
                          <a:xfrm>
                            <a:off x="250166" y="2725947"/>
                            <a:ext cx="5400304" cy="587373"/>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E7A898F" w14:textId="48BF61FD" w:rsidR="00B14664" w:rsidRPr="00B14664" w:rsidRDefault="00B14664" w:rsidP="00B14664">
                              <w:pPr>
                                <w:rPr>
                                  <w:rFonts w:hAnsi="Calibri" w:cstheme="minorBidi"/>
                                  <w:color w:val="000000" w:themeColor="text1"/>
                                  <w:sz w:val="16"/>
                                  <w:szCs w:val="16"/>
                                </w:rPr>
                              </w:pPr>
                              <w:r w:rsidRPr="00B14664">
                                <w:rPr>
                                  <w:rFonts w:hAnsi="Calibri" w:cstheme="minorBidi"/>
                                  <w:color w:val="000000" w:themeColor="text1"/>
                                  <w:sz w:val="16"/>
                                  <w:szCs w:val="16"/>
                                </w:rPr>
                                <w:t xml:space="preserve">Source: JRF modelling of the impact of moving low-income private renting households </w:t>
                              </w:r>
                              <w:r>
                                <w:rPr>
                                  <w:rFonts w:hAnsi="Calibri" w:cstheme="minorBidi"/>
                                  <w:color w:val="000000" w:themeColor="text1"/>
                                  <w:sz w:val="16"/>
                                  <w:szCs w:val="16"/>
                                </w:rPr>
                                <w:t xml:space="preserve">currently </w:t>
                              </w:r>
                              <w:r w:rsidRPr="00B14664">
                                <w:rPr>
                                  <w:rFonts w:hAnsi="Calibri" w:cstheme="minorBidi"/>
                                  <w:color w:val="000000" w:themeColor="text1"/>
                                  <w:sz w:val="16"/>
                                  <w:szCs w:val="16"/>
                                </w:rPr>
                                <w:t xml:space="preserve">paying rents they cannot afford to an appropriately sized affordable rent home at the average price for that dwelling by region and bedroom size. </w:t>
                              </w:r>
                            </w:p>
                            <w:p w14:paraId="0DFBE7B4" w14:textId="77777777" w:rsidR="00B14664" w:rsidRPr="00B14664" w:rsidRDefault="00B14664" w:rsidP="00B14664">
                              <w:pPr>
                                <w:textAlignment w:val="baseline"/>
                                <w:rPr>
                                  <w:rFonts w:hAnsi="Calibri" w:cstheme="minorBidi"/>
                                  <w:color w:val="000000" w:themeColor="text1"/>
                                  <w:sz w:val="16"/>
                                  <w:szCs w:val="16"/>
                                </w:rPr>
                              </w:pPr>
                              <w:r w:rsidRPr="00B14664">
                                <w:rPr>
                                  <w:rFonts w:hAnsi="Calibri" w:cstheme="minorBidi"/>
                                  <w:color w:val="000000" w:themeColor="text1"/>
                                  <w:sz w:val="16"/>
                                  <w:szCs w:val="16"/>
                                </w:rPr>
                                <w:t xml:space="preserve">Analysis uses Family Resources Survey 2019/20 and IPPR Tax and Benefit model. Incomes and prices </w:t>
                              </w:r>
                              <w:r w:rsidRPr="00B14664">
                                <w:rPr>
                                  <w:rFonts w:hAnsi="Calibri" w:cstheme="minorBidi"/>
                                  <w:color w:val="000000" w:themeColor="text1"/>
                                  <w:sz w:val="16"/>
                                  <w:szCs w:val="16"/>
                                </w:rPr>
                                <w:t>at April 2021. Assumptions detailed in methodology note.</w:t>
                              </w:r>
                            </w:p>
                          </w:txbxContent>
                        </wps:txbx>
                        <wps:bodyPr vertOverflow="clip" horzOverflow="clip" wrap="none" rtlCol="0" anchor="t">
                          <a:spAutoFit/>
                        </wps:bodyPr>
                      </wps:wsp>
                      <wps:wsp>
                        <wps:cNvPr id="19" name="TextBox 373"/>
                        <wps:cNvSpPr txBox="1"/>
                        <wps:spPr>
                          <a:xfrm>
                            <a:off x="258793" y="8626"/>
                            <a:ext cx="5273675" cy="44577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AF137F4" w14:textId="133A571A" w:rsidR="00C61662" w:rsidRPr="00C61662" w:rsidRDefault="00C61662" w:rsidP="00BD54C4">
                              <w:pPr>
                                <w:jc w:val="center"/>
                              </w:pPr>
                              <w:r w:rsidRPr="00C61662">
                                <w:t xml:space="preserve">Affordability of </w:t>
                              </w:r>
                              <w:r w:rsidR="00CB41D2">
                                <w:t>‘</w:t>
                              </w:r>
                              <w:r w:rsidRPr="00C61662">
                                <w:rPr>
                                  <w:b/>
                                  <w:bCs/>
                                </w:rPr>
                                <w:t>affordable rents</w:t>
                              </w:r>
                              <w:r w:rsidR="00CB41D2">
                                <w:rPr>
                                  <w:b/>
                                  <w:bCs/>
                                </w:rPr>
                                <w:t>’</w:t>
                              </w:r>
                              <w:r w:rsidRPr="00C61662">
                                <w:t xml:space="preserve"> for low-income private renters</w:t>
                              </w:r>
                              <w:r>
                                <w:t xml:space="preserve"> currently paying private rents they cannot afford</w:t>
                              </w:r>
                            </w:p>
                            <w:p w14:paraId="6A71A570" w14:textId="65AB6291" w:rsidR="00E9608D" w:rsidRPr="00B14664" w:rsidRDefault="00E9608D" w:rsidP="00E9608D">
                              <w:pPr>
                                <w:textAlignment w:val="baseline"/>
                                <w:rPr>
                                  <w:rFonts w:hAnsi="Calibri" w:cstheme="minorBidi"/>
                                  <w:color w:val="000000" w:themeColor="text1"/>
                                  <w:sz w:val="16"/>
                                  <w:szCs w:val="16"/>
                                </w:rPr>
                              </w:pPr>
                              <w:r w:rsidRPr="00B14664">
                                <w:rPr>
                                  <w:rFonts w:hAnsi="Calibri" w:cstheme="minorBidi"/>
                                  <w:color w:val="000000" w:themeColor="text1"/>
                                  <w:sz w:val="16"/>
                                  <w:szCs w:val="16"/>
                                </w:rPr>
                                <w:t>.</w:t>
                              </w:r>
                            </w:p>
                          </w:txbxContent>
                        </wps:txbx>
                        <wps:bodyPr vertOverflow="clip" horzOverflow="clip" wrap="square" rtlCol="0" anchor="t">
                          <a:noAutofit/>
                        </wps:bodyPr>
                      </wps:wsp>
                      <pic:pic xmlns:pic="http://schemas.openxmlformats.org/drawingml/2006/picture">
                        <pic:nvPicPr>
                          <pic:cNvPr id="11" name="Picture 11"/>
                          <pic:cNvPicPr>
                            <a:picLocks noChangeAspect="1"/>
                          </pic:cNvPicPr>
                        </pic:nvPicPr>
                        <pic:blipFill rotWithShape="1">
                          <a:blip r:embed="rId21" cstate="print">
                            <a:extLst>
                              <a:ext uri="{28A0092B-C50C-407E-A947-70E740481C1C}">
                                <a14:useLocalDpi xmlns:a14="http://schemas.microsoft.com/office/drawing/2010/main" val="0"/>
                              </a:ext>
                            </a:extLst>
                          </a:blip>
                          <a:srcRect r="43188"/>
                          <a:stretch/>
                        </pic:blipFill>
                        <pic:spPr bwMode="auto">
                          <a:xfrm>
                            <a:off x="3925019" y="733245"/>
                            <a:ext cx="1729105" cy="14401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AFFF03B" id="Group 12" o:spid="_x0000_s1090" style="position:absolute;margin-left:-20.5pt;margin-top:33pt;width:445.2pt;height:260.9pt;z-index:251658246" coordsize="56541,33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">
                <v:shape id="Picture 10" o:spid="_x0000_s1091" type="#_x0000_t75" style="position:absolute;width:37877;height:29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">
                  <v:imagedata r:id="rId22" o:title=""/>
                </v:shape>
                <v:shape id="TextBox 373" o:spid="_x0000_s1092" type="#_x0000_t202" style="position:absolute;left:2501;top:27259;width:54003;height:58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" filled="f" stroked="f">
                  <v:textbox style="mso-fit-shape-to-text:t">
                    <w:txbxContent>
                      <w:p w14:paraId="0E7A898F" w14:textId="48BF61FD" w:rsidR="00B14664" w:rsidRPr="00B14664" w:rsidRDefault="00B14664" w:rsidP="00B14664">
                        <w:pPr>
                          <w:rPr>
                            <w:rFonts w:hAnsi="Calibri" w:cstheme="minorBidi"/>
                            <w:color w:val="000000" w:themeColor="text1"/>
                            <w:sz w:val="16"/>
                            <w:szCs w:val="16"/>
                          </w:rPr>
                        </w:pPr>
                        <w:r w:rsidRPr="00B14664">
                          <w:rPr>
                            <w:rFonts w:hAnsi="Calibri" w:cstheme="minorBidi"/>
                            <w:color w:val="000000" w:themeColor="text1"/>
                            <w:sz w:val="16"/>
                            <w:szCs w:val="16"/>
                          </w:rPr>
                          <w:t xml:space="preserve">Source: JRF modelling of the impact of moving low-income private renting households </w:t>
                        </w:r>
                        <w:r>
                          <w:rPr>
                            <w:rFonts w:hAnsi="Calibri" w:cstheme="minorBidi"/>
                            <w:color w:val="000000" w:themeColor="text1"/>
                            <w:sz w:val="16"/>
                            <w:szCs w:val="16"/>
                          </w:rPr>
                          <w:t xml:space="preserve">currently </w:t>
                        </w:r>
                        <w:r w:rsidRPr="00B14664">
                          <w:rPr>
                            <w:rFonts w:hAnsi="Calibri" w:cstheme="minorBidi"/>
                            <w:color w:val="000000" w:themeColor="text1"/>
                            <w:sz w:val="16"/>
                            <w:szCs w:val="16"/>
                          </w:rPr>
                          <w:t xml:space="preserve">paying rents they cannot afford to an appropriately sized affordable rent home at the average price for that dwelling by region and bedroom size. </w:t>
                        </w:r>
                      </w:p>
                      <w:p w14:paraId="0DFBE7B4" w14:textId="77777777" w:rsidR="00B14664" w:rsidRPr="00B14664" w:rsidRDefault="00B14664" w:rsidP="00B14664">
                        <w:pPr>
                          <w:textAlignment w:val="baseline"/>
                          <w:rPr>
                            <w:rFonts w:hAnsi="Calibri" w:cstheme="minorBidi"/>
                            <w:color w:val="000000" w:themeColor="text1"/>
                            <w:sz w:val="16"/>
                            <w:szCs w:val="16"/>
                          </w:rPr>
                        </w:pPr>
                        <w:r w:rsidRPr="00B14664">
                          <w:rPr>
                            <w:rFonts w:hAnsi="Calibri" w:cstheme="minorBidi"/>
                            <w:color w:val="000000" w:themeColor="text1"/>
                            <w:sz w:val="16"/>
                            <w:szCs w:val="16"/>
                          </w:rPr>
                          <w:t xml:space="preserve">Analysis uses Family Resources Survey 2019/20 and IPPR Tax and Benefit model. Incomes and prices </w:t>
                        </w:r>
                        <w:proofErr w:type="gramStart"/>
                        <w:r w:rsidRPr="00B14664">
                          <w:rPr>
                            <w:rFonts w:hAnsi="Calibri" w:cstheme="minorBidi"/>
                            <w:color w:val="000000" w:themeColor="text1"/>
                            <w:sz w:val="16"/>
                            <w:szCs w:val="16"/>
                          </w:rPr>
                          <w:t>at</w:t>
                        </w:r>
                        <w:proofErr w:type="gramEnd"/>
                        <w:r w:rsidRPr="00B14664">
                          <w:rPr>
                            <w:rFonts w:hAnsi="Calibri" w:cstheme="minorBidi"/>
                            <w:color w:val="000000" w:themeColor="text1"/>
                            <w:sz w:val="16"/>
                            <w:szCs w:val="16"/>
                          </w:rPr>
                          <w:t xml:space="preserve"> April 2021. Assumptions detailed in methodology note.</w:t>
                        </w:r>
                      </w:p>
                    </w:txbxContent>
                  </v:textbox>
                </v:shape>
                <v:shape id="TextBox 373" o:spid="_x0000_s1093" type="#_x0000_t202" style="position:absolute;left:2587;top:86;width:52737;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AF137F4" w14:textId="133A571A" w:rsidR="00C61662" w:rsidRPr="00C61662" w:rsidRDefault="00C61662" w:rsidP="00BD54C4">
                        <w:pPr>
                          <w:jc w:val="center"/>
                        </w:pPr>
                        <w:r w:rsidRPr="00C61662">
                          <w:t xml:space="preserve">Affordability of </w:t>
                        </w:r>
                        <w:r w:rsidR="00CB41D2">
                          <w:t>‘</w:t>
                        </w:r>
                        <w:r w:rsidRPr="00C61662">
                          <w:rPr>
                            <w:b/>
                            <w:bCs/>
                          </w:rPr>
                          <w:t>affordable rents</w:t>
                        </w:r>
                        <w:r w:rsidR="00CB41D2">
                          <w:rPr>
                            <w:b/>
                            <w:bCs/>
                          </w:rPr>
                          <w:t>’</w:t>
                        </w:r>
                        <w:r w:rsidRPr="00C61662">
                          <w:t xml:space="preserve"> for low-income private renters</w:t>
                        </w:r>
                        <w:r>
                          <w:t xml:space="preserve"> currently paying private rents they cannot afford</w:t>
                        </w:r>
                      </w:p>
                      <w:p w14:paraId="6A71A570" w14:textId="65AB6291" w:rsidR="00E9608D" w:rsidRPr="00B14664" w:rsidRDefault="00E9608D" w:rsidP="00E9608D">
                        <w:pPr>
                          <w:textAlignment w:val="baseline"/>
                          <w:rPr>
                            <w:rFonts w:hAnsi="Calibri" w:cstheme="minorBidi"/>
                            <w:color w:val="000000" w:themeColor="text1"/>
                            <w:sz w:val="16"/>
                            <w:szCs w:val="16"/>
                          </w:rPr>
                        </w:pPr>
                        <w:r w:rsidRPr="00B14664">
                          <w:rPr>
                            <w:rFonts w:hAnsi="Calibri" w:cstheme="minorBidi"/>
                            <w:color w:val="000000" w:themeColor="text1"/>
                            <w:sz w:val="16"/>
                            <w:szCs w:val="16"/>
                          </w:rPr>
                          <w:t>.</w:t>
                        </w:r>
                      </w:p>
                    </w:txbxContent>
                  </v:textbox>
                </v:shape>
                <v:shape id="Picture 11" o:spid="_x0000_s1094" type="#_x0000_t75" style="position:absolute;left:39250;top:7332;width:17291;height:1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">
                  <v:imagedata r:id="rId23" o:title="" cropright="28304f"/>
                </v:shape>
                <w10:wrap type="square"/>
              </v:group>
            </w:pict>
          </mc:Fallback>
        </mc:AlternateContent>
      </w:r>
      <w:r w:rsidR="00866123">
        <w:t xml:space="preserve">Graph </w:t>
      </w:r>
      <w:r w:rsidR="00046724">
        <w:t>3</w:t>
      </w:r>
      <w:r w:rsidR="00866123">
        <w:t xml:space="preserve">: </w:t>
      </w:r>
      <w:r w:rsidR="00BD4999">
        <w:t>‘A</w:t>
      </w:r>
      <w:r w:rsidR="00866123" w:rsidRPr="007C45BA">
        <w:t>ffordable rent</w:t>
      </w:r>
      <w:r w:rsidR="00BD4999">
        <w:t>’</w:t>
      </w:r>
      <w:r w:rsidR="00866123" w:rsidRPr="007C45BA">
        <w:t xml:space="preserve"> woul</w:t>
      </w:r>
      <w:r w:rsidR="00795F0F">
        <w:t xml:space="preserve">d be </w:t>
      </w:r>
      <w:r w:rsidR="00BD4999">
        <w:t>un</w:t>
      </w:r>
      <w:r w:rsidR="008B4AC9">
        <w:t xml:space="preserve">affordable for </w:t>
      </w:r>
      <w:r w:rsidR="00BD4999">
        <w:t>three</w:t>
      </w:r>
      <w:r w:rsidR="00F86EF4">
        <w:t>-</w:t>
      </w:r>
      <w:r w:rsidR="00BD4999">
        <w:t xml:space="preserve">quarters </w:t>
      </w:r>
      <w:r w:rsidR="00A63799">
        <w:t>of the low-income private renting households currently unable to afford their private rents</w:t>
      </w:r>
      <w:r w:rsidR="00D272F2">
        <w:t xml:space="preserve"> </w:t>
      </w:r>
    </w:p>
    <w:p w14:paraId="3A7A1502" w14:textId="2D543C95" w:rsidR="00EE4885" w:rsidRDefault="00EE4885" w:rsidP="00B532B9"/>
    <w:p w14:paraId="5DF9F98C" w14:textId="160EF02C" w:rsidR="00B532B9" w:rsidRDefault="00B532B9" w:rsidP="00B532B9">
      <w:r>
        <w:t xml:space="preserve">‘Affordable rent’ homes may help some families on higher incomes access a better standard of living through cheaper housing, but they are not helping the low-income families who need genuinely affordable, cheaper rental accommodation to stay afloat and </w:t>
      </w:r>
      <w:r w:rsidR="78D75F80">
        <w:t>have a decent standard of living.</w:t>
      </w:r>
      <w:r>
        <w:t xml:space="preserve"> </w:t>
      </w:r>
    </w:p>
    <w:p w14:paraId="5C204B6A" w14:textId="77777777" w:rsidR="00B532B9" w:rsidRPr="00A038B7" w:rsidRDefault="00B532B9" w:rsidP="00A038B7"/>
    <w:p w14:paraId="0E4A3AFB" w14:textId="72978A84" w:rsidR="00C745CC" w:rsidRDefault="00425CD8" w:rsidP="00B9003B">
      <w:pPr>
        <w:pStyle w:val="Heading1"/>
      </w:pPr>
      <w:r>
        <w:t xml:space="preserve">Homeownership schemes are not helping </w:t>
      </w:r>
      <w:r w:rsidR="00AD38D8">
        <w:t>low-income</w:t>
      </w:r>
      <w:r>
        <w:t xml:space="preserve"> </w:t>
      </w:r>
      <w:r w:rsidR="00425A4C">
        <w:t xml:space="preserve">private renting </w:t>
      </w:r>
      <w:r>
        <w:t xml:space="preserve">households </w:t>
      </w:r>
      <w:r w:rsidR="00D87EC8">
        <w:t>onto the housing ladder</w:t>
      </w:r>
      <w:r w:rsidR="0084143E">
        <w:t xml:space="preserve"> </w:t>
      </w:r>
    </w:p>
    <w:p w14:paraId="43BB9E5D" w14:textId="7F3E270E" w:rsidR="004A20DC" w:rsidRDefault="6A60A056" w:rsidP="004F0BDE">
      <w:pPr>
        <w:pStyle w:val="Heading2"/>
      </w:pPr>
      <w:r>
        <w:t>It is now much harder</w:t>
      </w:r>
      <w:r w:rsidR="00F86EF4">
        <w:t xml:space="preserve"> than in the past</w:t>
      </w:r>
      <w:r>
        <w:t xml:space="preserve"> for low-income households to </w:t>
      </w:r>
      <w:r w:rsidR="000B6EC6">
        <w:t xml:space="preserve">get onto the housing ladder </w:t>
      </w:r>
    </w:p>
    <w:p w14:paraId="0A2BCFCC" w14:textId="249C3181" w:rsidR="4978C634" w:rsidRPr="00057C5F" w:rsidRDefault="4978C634" w:rsidP="00B010F6">
      <w:pPr>
        <w:spacing w:line="257" w:lineRule="auto"/>
        <w:rPr>
          <w:rFonts w:eastAsia="Calibri" w:cstheme="minorHAnsi"/>
          <w:color w:val="000000" w:themeColor="text1"/>
          <w:sz w:val="22"/>
          <w:szCs w:val="22"/>
        </w:rPr>
      </w:pPr>
      <w:r w:rsidRPr="00057C5F">
        <w:rPr>
          <w:rFonts w:eastAsia="Calibri" w:cstheme="minorHAnsi"/>
          <w:color w:val="000000" w:themeColor="text1"/>
          <w:sz w:val="22"/>
          <w:szCs w:val="22"/>
        </w:rPr>
        <w:t>Historically, the most successful scheme for helping low-income households into homeownership has been Right to Buy. But as the supply of social rented stock has decreased</w:t>
      </w:r>
      <w:r w:rsidR="008122FC" w:rsidRPr="00057C5F">
        <w:rPr>
          <w:rFonts w:eastAsia="Calibri" w:cstheme="minorHAnsi"/>
          <w:color w:val="000000" w:themeColor="text1"/>
          <w:sz w:val="22"/>
          <w:szCs w:val="22"/>
        </w:rPr>
        <w:t xml:space="preserve"> – in part due to a lack of direct replacement of the homes lost through Right to Buy</w:t>
      </w:r>
      <w:r w:rsidR="1AC9DFAF" w:rsidRPr="00057C5F">
        <w:rPr>
          <w:rFonts w:eastAsia="Calibri" w:cstheme="minorHAnsi"/>
          <w:color w:val="000000" w:themeColor="text1"/>
          <w:sz w:val="22"/>
          <w:szCs w:val="22"/>
        </w:rPr>
        <w:t xml:space="preserve"> </w:t>
      </w:r>
      <w:r w:rsidR="00605946" w:rsidRPr="00057C5F">
        <w:rPr>
          <w:rFonts w:eastAsia="Calibri" w:cstheme="minorHAnsi"/>
          <w:color w:val="000000" w:themeColor="text1"/>
          <w:sz w:val="22"/>
          <w:szCs w:val="22"/>
        </w:rPr>
        <w:t>–</w:t>
      </w:r>
      <w:r w:rsidRPr="00057C5F">
        <w:rPr>
          <w:rFonts w:eastAsia="Calibri" w:cstheme="minorHAnsi"/>
          <w:color w:val="000000" w:themeColor="text1"/>
          <w:sz w:val="22"/>
          <w:szCs w:val="22"/>
        </w:rPr>
        <w:t xml:space="preserve"> low-income households who may have previously been able to access social housing and the chance to own their own home that came with it</w:t>
      </w:r>
      <w:r w:rsidR="00F86EF4" w:rsidRPr="00057C5F">
        <w:rPr>
          <w:rFonts w:eastAsia="Calibri" w:cstheme="minorHAnsi"/>
          <w:color w:val="000000" w:themeColor="text1"/>
          <w:sz w:val="22"/>
          <w:szCs w:val="22"/>
        </w:rPr>
        <w:t xml:space="preserve"> can no longer do so</w:t>
      </w:r>
      <w:r w:rsidRPr="00057C5F">
        <w:rPr>
          <w:rFonts w:eastAsia="Calibri" w:cstheme="minorHAnsi"/>
          <w:color w:val="000000" w:themeColor="text1"/>
          <w:sz w:val="22"/>
          <w:szCs w:val="22"/>
        </w:rPr>
        <w:t xml:space="preserve">.  </w:t>
      </w:r>
    </w:p>
    <w:p w14:paraId="6988243C" w14:textId="46D11D48" w:rsidR="0008469E" w:rsidRDefault="0008469E" w:rsidP="00DE0471">
      <w:pPr>
        <w:rPr>
          <w:rFonts w:ascii="Calibri" w:eastAsia="Calibri" w:hAnsi="Calibri"/>
        </w:rPr>
      </w:pPr>
    </w:p>
    <w:p w14:paraId="340334BC" w14:textId="7F31CB70" w:rsidR="00C83CCD" w:rsidRDefault="00AB392D" w:rsidP="00F2333A">
      <w:r>
        <w:t>For many low-income private renting households, t</w:t>
      </w:r>
      <w:r w:rsidR="007112D9">
        <w:t>he combined barriers of substantial deposit requirements and expensive monthly mortgage repayments due to high house prices are insurmountable</w:t>
      </w:r>
      <w:r>
        <w:t xml:space="preserve"> and</w:t>
      </w:r>
      <w:r w:rsidR="007112D9">
        <w:t xml:space="preserve"> mean </w:t>
      </w:r>
      <w:r w:rsidR="2BF738F8">
        <w:t>homeownership</w:t>
      </w:r>
      <w:r w:rsidR="007112D9">
        <w:t xml:space="preserve"> isn’t a realistic option in the near term.</w:t>
      </w:r>
      <w:r w:rsidR="00C451C0">
        <w:t xml:space="preserve"> </w:t>
      </w:r>
      <w:r w:rsidR="00F2333A">
        <w:t xml:space="preserve">House prices </w:t>
      </w:r>
      <w:r w:rsidR="001E5421">
        <w:t>were</w:t>
      </w:r>
      <w:r w:rsidR="00F2333A">
        <w:t xml:space="preserve"> much higher relative to incomes at almost eight times average earnings in 2020, compared </w:t>
      </w:r>
      <w:r w:rsidR="00F86EF4">
        <w:t>with</w:t>
      </w:r>
      <w:r w:rsidR="00F2333A">
        <w:t xml:space="preserve"> five times earnings at the start of the </w:t>
      </w:r>
      <w:r w:rsidR="00F86EF4">
        <w:t>c</w:t>
      </w:r>
      <w:r w:rsidR="00F2333A">
        <w:t>entury</w:t>
      </w:r>
      <w:r w:rsidR="001C20B6">
        <w:t xml:space="preserve"> </w:t>
      </w:r>
      <w:r w:rsidR="001C20B6" w:rsidRPr="00156C53">
        <w:t>(ONS, 2021)</w:t>
      </w:r>
      <w:r w:rsidR="00F2333A" w:rsidRPr="00156C53">
        <w:t>.</w:t>
      </w:r>
      <w:r w:rsidR="00F2333A">
        <w:t xml:space="preserve"> </w:t>
      </w:r>
      <w:r w:rsidR="001E5421">
        <w:t>As house prices have soared since 2020, this ratio is continuing to rise.</w:t>
      </w:r>
      <w:r w:rsidR="00F2333A">
        <w:t xml:space="preserve"> </w:t>
      </w:r>
    </w:p>
    <w:p w14:paraId="0F943497" w14:textId="77777777" w:rsidR="00C83CCD" w:rsidRDefault="00C83CCD" w:rsidP="00F2333A"/>
    <w:p w14:paraId="6684A340" w14:textId="7F21FB85" w:rsidR="00F2333A" w:rsidRDefault="00F2333A" w:rsidP="00F2333A">
      <w:r>
        <w:lastRenderedPageBreak/>
        <w:t xml:space="preserve">During the pandemic, house prices </w:t>
      </w:r>
      <w:r w:rsidR="0065619C">
        <w:t>have continued to rise</w:t>
      </w:r>
      <w:r w:rsidR="002A325C">
        <w:t xml:space="preserve">. </w:t>
      </w:r>
      <w:r w:rsidR="0065619C">
        <w:t xml:space="preserve">At some points, </w:t>
      </w:r>
      <w:r w:rsidR="00425A55">
        <w:t xml:space="preserve">we have seen </w:t>
      </w:r>
      <w:r w:rsidR="00D7071C">
        <w:t xml:space="preserve">annual </w:t>
      </w:r>
      <w:r w:rsidR="00425A55">
        <w:t xml:space="preserve">growth </w:t>
      </w:r>
      <w:r w:rsidR="003E1230">
        <w:t>of</w:t>
      </w:r>
      <w:r w:rsidR="00425A55">
        <w:t xml:space="preserve"> </w:t>
      </w:r>
      <w:r w:rsidR="006543E0">
        <w:t>over 1</w:t>
      </w:r>
      <w:r w:rsidR="00D05E35">
        <w:t xml:space="preserve">5 per cent for most of </w:t>
      </w:r>
      <w:r w:rsidR="00D7071C">
        <w:t xml:space="preserve">the </w:t>
      </w:r>
      <w:r w:rsidR="00D05E35">
        <w:t>country outside of London</w:t>
      </w:r>
      <w:r>
        <w:t>.</w:t>
      </w:r>
      <w:r w:rsidR="00D05E35">
        <w:t xml:space="preserve"> Some regions in the North have seen growth closer to 20%.</w:t>
      </w:r>
      <w:r>
        <w:t xml:space="preserve"> Higher house prices mean </w:t>
      </w:r>
      <w:r w:rsidR="65BC1A21">
        <w:t>large</w:t>
      </w:r>
      <w:r w:rsidR="55992901">
        <w:t>r</w:t>
      </w:r>
      <w:r>
        <w:t xml:space="preserve"> deposits and more borrowing, </w:t>
      </w:r>
      <w:r w:rsidR="13C490CD">
        <w:t>but</w:t>
      </w:r>
      <w:r w:rsidR="65BC1A21">
        <w:t xml:space="preserve"> </w:t>
      </w:r>
      <w:r w:rsidR="00F020A6">
        <w:t xml:space="preserve">many renters simply don’t have the money available for a deposit and expensive private rents </w:t>
      </w:r>
      <w:r w:rsidR="07AC627C">
        <w:t xml:space="preserve">limit </w:t>
      </w:r>
      <w:r w:rsidR="00F020A6">
        <w:t>the ability to save. T</w:t>
      </w:r>
      <w:r w:rsidRPr="00A334B3">
        <w:t xml:space="preserve">he Government’s own figures report </w:t>
      </w:r>
      <w:r w:rsidR="350FC756">
        <w:t xml:space="preserve">that </w:t>
      </w:r>
      <w:r w:rsidRPr="00A334B3">
        <w:t>60% of private renters have no savings</w:t>
      </w:r>
      <w:r w:rsidR="00AE440B">
        <w:t xml:space="preserve"> (</w:t>
      </w:r>
      <w:r w:rsidR="00F91A35">
        <w:t>DLUHC</w:t>
      </w:r>
      <w:r w:rsidR="00AE440B">
        <w:t>, 2020)</w:t>
      </w:r>
      <w:r w:rsidRPr="00A334B3">
        <w:t xml:space="preserve">, while recent analysis </w:t>
      </w:r>
      <w:r>
        <w:t>reports that during the</w:t>
      </w:r>
      <w:r w:rsidRPr="00A334B3">
        <w:t xml:space="preserve"> pandemic low-income families were much more likely to use up rather than increase savings</w:t>
      </w:r>
      <w:r w:rsidR="00CF527A">
        <w:t xml:space="preserve"> (Leslie and Shah, 2021)</w:t>
      </w:r>
      <w:r w:rsidRPr="00A334B3">
        <w:t xml:space="preserve">. </w:t>
      </w:r>
      <w:r w:rsidR="00F020A6">
        <w:t xml:space="preserve">For many, homeownership </w:t>
      </w:r>
      <w:r w:rsidR="00A039B9">
        <w:t xml:space="preserve">is simply not a realistic prospect in the short term. </w:t>
      </w:r>
    </w:p>
    <w:p w14:paraId="37EF365A" w14:textId="77777777" w:rsidR="00231A6D" w:rsidRDefault="00231A6D" w:rsidP="00F2333A"/>
    <w:p w14:paraId="7FFA0569" w14:textId="330EC624" w:rsidR="00A334B3" w:rsidRDefault="005030EA" w:rsidP="00DE0471">
      <w:r>
        <w:t xml:space="preserve">Government has sought to address these challenges by introducing a </w:t>
      </w:r>
      <w:r w:rsidR="00E2739A">
        <w:t>range</w:t>
      </w:r>
      <w:r>
        <w:t xml:space="preserve"> of homeownership schemes, but these schemes w</w:t>
      </w:r>
      <w:r w:rsidR="00B7328B">
        <w:t>ill</w:t>
      </w:r>
      <w:r>
        <w:t xml:space="preserve"> not help </w:t>
      </w:r>
      <w:proofErr w:type="gramStart"/>
      <w:r>
        <w:t>the vast majority of</w:t>
      </w:r>
      <w:proofErr w:type="gramEnd"/>
      <w:r>
        <w:t xml:space="preserve"> low-income private renters</w:t>
      </w:r>
      <w:r w:rsidR="00B7328B">
        <w:t xml:space="preserve"> into ownership</w:t>
      </w:r>
      <w:r>
        <w:t xml:space="preserve">, </w:t>
      </w:r>
      <w:r w:rsidR="0018660E">
        <w:t xml:space="preserve">leaving a policy </w:t>
      </w:r>
      <w:r w:rsidR="005F44C0">
        <w:t>blindspot for</w:t>
      </w:r>
      <w:r w:rsidR="00816EA4">
        <w:t xml:space="preserve"> </w:t>
      </w:r>
      <w:r w:rsidR="002427A4">
        <w:t xml:space="preserve">low-income private renters </w:t>
      </w:r>
      <w:r>
        <w:t xml:space="preserve">who are stuck </w:t>
      </w:r>
      <w:r w:rsidR="00816EA4">
        <w:t>paying rents they cannot afford</w:t>
      </w:r>
      <w:r w:rsidR="002427A4">
        <w:t xml:space="preserve">. </w:t>
      </w:r>
    </w:p>
    <w:p w14:paraId="10263324" w14:textId="58D4129E" w:rsidR="001C7E7B" w:rsidRDefault="00B7328B" w:rsidP="00775E48">
      <w:pPr>
        <w:pStyle w:val="Heading2"/>
      </w:pPr>
      <w:r>
        <w:t>Even with</w:t>
      </w:r>
      <w:r w:rsidR="00D66913">
        <w:t xml:space="preserve"> </w:t>
      </w:r>
      <w:r w:rsidR="00EF5073">
        <w:t>the Government’s schemes</w:t>
      </w:r>
      <w:r>
        <w:t>, homeownership</w:t>
      </w:r>
      <w:r w:rsidR="00EF5073">
        <w:t xml:space="preserve"> is </w:t>
      </w:r>
      <w:r w:rsidR="00DD027C" w:rsidRPr="00AE1538">
        <w:t xml:space="preserve">out of reach for the </w:t>
      </w:r>
      <w:r w:rsidR="00EF5073">
        <w:t xml:space="preserve">vast </w:t>
      </w:r>
      <w:r w:rsidR="00DD027C" w:rsidRPr="00AE1538">
        <w:t>majority of low-income private renters</w:t>
      </w:r>
    </w:p>
    <w:p w14:paraId="624D63B4" w14:textId="3DFF729E" w:rsidR="000655D7" w:rsidRDefault="000655D7" w:rsidP="00DE0471">
      <w:r>
        <w:t xml:space="preserve">Table </w:t>
      </w:r>
      <w:r w:rsidR="00F86EF4">
        <w:t xml:space="preserve">1 </w:t>
      </w:r>
      <w:r>
        <w:t xml:space="preserve">outlines the range of homeownership support products the government currently has on offer in England. </w:t>
      </w:r>
    </w:p>
    <w:p w14:paraId="540A4F87" w14:textId="6E1C77E7" w:rsidR="000655D7" w:rsidRDefault="000655D7" w:rsidP="00DE0471"/>
    <w:p w14:paraId="5530D200" w14:textId="5BD44E21" w:rsidR="00F86EF4" w:rsidRDefault="00F86EF4" w:rsidP="00DA6D3C">
      <w:pPr>
        <w:pStyle w:val="Heading5"/>
      </w:pPr>
      <w:r>
        <w:t>Table 1: Homeownership support products</w:t>
      </w:r>
    </w:p>
    <w:tbl>
      <w:tblPr>
        <w:tblW w:w="11199" w:type="dxa"/>
        <w:tblInd w:w="-1357" w:type="dxa"/>
        <w:tblCellMar>
          <w:left w:w="0" w:type="dxa"/>
          <w:right w:w="0" w:type="dxa"/>
        </w:tblCellMar>
        <w:tblLook w:val="0420" w:firstRow="1" w:lastRow="0" w:firstColumn="0" w:lastColumn="0" w:noHBand="0" w:noVBand="1"/>
      </w:tblPr>
      <w:tblGrid>
        <w:gridCol w:w="1940"/>
        <w:gridCol w:w="5549"/>
        <w:gridCol w:w="3710"/>
      </w:tblGrid>
      <w:tr w:rsidR="000655D7" w:rsidRPr="00734EBD" w14:paraId="1A783A4B" w14:textId="77777777" w:rsidTr="00D57A7E">
        <w:trPr>
          <w:trHeight w:val="680"/>
        </w:trPr>
        <w:tc>
          <w:tcPr>
            <w:tcW w:w="1940" w:type="dxa"/>
            <w:tcBorders>
              <w:top w:val="single" w:sz="8" w:space="0" w:color="FFFFFF"/>
              <w:left w:val="single" w:sz="8" w:space="0" w:color="FFFFFF"/>
              <w:bottom w:val="single" w:sz="24" w:space="0" w:color="FFFFFF"/>
              <w:right w:val="single" w:sz="8" w:space="0" w:color="FFFFFF"/>
            </w:tcBorders>
            <w:shd w:val="clear" w:color="auto" w:fill="4D3069"/>
            <w:tcMar>
              <w:top w:w="72" w:type="dxa"/>
              <w:left w:w="144" w:type="dxa"/>
              <w:bottom w:w="72" w:type="dxa"/>
              <w:right w:w="144" w:type="dxa"/>
            </w:tcMar>
            <w:hideMark/>
          </w:tcPr>
          <w:p w14:paraId="0BDD1623" w14:textId="77777777" w:rsidR="000655D7" w:rsidRPr="00CE6FBB" w:rsidRDefault="000655D7" w:rsidP="000F7AD2">
            <w:pPr>
              <w:rPr>
                <w:color w:val="FFFFFF" w:themeColor="background1"/>
              </w:rPr>
            </w:pPr>
            <w:r w:rsidRPr="00CE6FBB">
              <w:rPr>
                <w:b/>
                <w:bCs/>
                <w:color w:val="FFFFFF" w:themeColor="background1"/>
              </w:rPr>
              <w:t>Homeownership product</w:t>
            </w:r>
          </w:p>
        </w:tc>
        <w:tc>
          <w:tcPr>
            <w:tcW w:w="5549" w:type="dxa"/>
            <w:tcBorders>
              <w:top w:val="single" w:sz="8" w:space="0" w:color="FFFFFF"/>
              <w:left w:val="single" w:sz="8" w:space="0" w:color="FFFFFF"/>
              <w:bottom w:val="single" w:sz="24" w:space="0" w:color="FFFFFF"/>
              <w:right w:val="single" w:sz="8" w:space="0" w:color="FFFFFF"/>
            </w:tcBorders>
            <w:shd w:val="clear" w:color="auto" w:fill="4D3069"/>
            <w:tcMar>
              <w:top w:w="72" w:type="dxa"/>
              <w:left w:w="144" w:type="dxa"/>
              <w:bottom w:w="72" w:type="dxa"/>
              <w:right w:w="144" w:type="dxa"/>
            </w:tcMar>
            <w:hideMark/>
          </w:tcPr>
          <w:p w14:paraId="3BA7040C" w14:textId="77777777" w:rsidR="000655D7" w:rsidRPr="00CE6FBB" w:rsidRDefault="000655D7" w:rsidP="000F7AD2">
            <w:pPr>
              <w:rPr>
                <w:color w:val="FFFFFF" w:themeColor="background1"/>
              </w:rPr>
            </w:pPr>
            <w:r w:rsidRPr="00CE6FBB">
              <w:rPr>
                <w:b/>
                <w:bCs/>
                <w:color w:val="FFFFFF" w:themeColor="background1"/>
              </w:rPr>
              <w:t>Scheme details</w:t>
            </w:r>
          </w:p>
        </w:tc>
        <w:tc>
          <w:tcPr>
            <w:tcW w:w="3710" w:type="dxa"/>
            <w:tcBorders>
              <w:top w:val="single" w:sz="8" w:space="0" w:color="FFFFFF"/>
              <w:left w:val="single" w:sz="8" w:space="0" w:color="FFFFFF"/>
              <w:bottom w:val="single" w:sz="24" w:space="0" w:color="FFFFFF"/>
              <w:right w:val="single" w:sz="8" w:space="0" w:color="FFFFFF"/>
            </w:tcBorders>
            <w:shd w:val="clear" w:color="auto" w:fill="4D3069"/>
            <w:tcMar>
              <w:top w:w="72" w:type="dxa"/>
              <w:left w:w="144" w:type="dxa"/>
              <w:bottom w:w="72" w:type="dxa"/>
              <w:right w:w="144" w:type="dxa"/>
            </w:tcMar>
            <w:hideMark/>
          </w:tcPr>
          <w:p w14:paraId="11531734" w14:textId="77777777" w:rsidR="000655D7" w:rsidRDefault="000655D7" w:rsidP="000F7AD2">
            <w:pPr>
              <w:rPr>
                <w:b/>
                <w:bCs/>
                <w:color w:val="FFFFFF" w:themeColor="background1"/>
              </w:rPr>
            </w:pPr>
            <w:r>
              <w:rPr>
                <w:b/>
                <w:bCs/>
                <w:color w:val="FFFFFF" w:themeColor="background1"/>
              </w:rPr>
              <w:t>Assumptions for analysis</w:t>
            </w:r>
          </w:p>
          <w:p w14:paraId="3BADED5F" w14:textId="77777777" w:rsidR="000655D7" w:rsidRPr="00734EBD" w:rsidRDefault="000655D7" w:rsidP="000F7AD2">
            <w:pPr>
              <w:rPr>
                <w:i/>
                <w:iCs/>
                <w:color w:val="FFFFFF" w:themeColor="background1"/>
              </w:rPr>
            </w:pPr>
          </w:p>
        </w:tc>
      </w:tr>
      <w:tr w:rsidR="000655D7" w:rsidRPr="00CE6FBB" w14:paraId="677B010C" w14:textId="77777777" w:rsidTr="00D57A7E">
        <w:trPr>
          <w:trHeight w:val="1085"/>
        </w:trPr>
        <w:tc>
          <w:tcPr>
            <w:tcW w:w="1940" w:type="dxa"/>
            <w:tcBorders>
              <w:top w:val="single" w:sz="24" w:space="0" w:color="FFFFFF"/>
              <w:left w:val="single" w:sz="8" w:space="0" w:color="FFFFFF"/>
              <w:bottom w:val="single" w:sz="8" w:space="0" w:color="FFFFFF"/>
              <w:right w:val="single" w:sz="8" w:space="0" w:color="FFFFFF"/>
            </w:tcBorders>
            <w:shd w:val="clear" w:color="auto" w:fill="D0CDD4"/>
            <w:tcMar>
              <w:top w:w="72" w:type="dxa"/>
              <w:left w:w="144" w:type="dxa"/>
              <w:bottom w:w="72" w:type="dxa"/>
              <w:right w:w="144" w:type="dxa"/>
            </w:tcMar>
            <w:hideMark/>
          </w:tcPr>
          <w:p w14:paraId="11610E7D" w14:textId="77777777" w:rsidR="000655D7" w:rsidRPr="00CE6FBB" w:rsidRDefault="000655D7" w:rsidP="000F7AD2">
            <w:r w:rsidRPr="00CE6FBB">
              <w:t>Help to Buy Equity Loan</w:t>
            </w:r>
          </w:p>
        </w:tc>
        <w:tc>
          <w:tcPr>
            <w:tcW w:w="5549" w:type="dxa"/>
            <w:tcBorders>
              <w:top w:val="single" w:sz="24" w:space="0" w:color="FFFFFF"/>
              <w:left w:val="single" w:sz="8" w:space="0" w:color="FFFFFF"/>
              <w:bottom w:val="single" w:sz="8" w:space="0" w:color="FFFFFF"/>
              <w:right w:val="single" w:sz="8" w:space="0" w:color="FFFFFF"/>
            </w:tcBorders>
            <w:shd w:val="clear" w:color="auto" w:fill="D0CDD4"/>
            <w:tcMar>
              <w:top w:w="72" w:type="dxa"/>
              <w:left w:w="144" w:type="dxa"/>
              <w:bottom w:w="72" w:type="dxa"/>
              <w:right w:w="144" w:type="dxa"/>
            </w:tcMar>
            <w:hideMark/>
          </w:tcPr>
          <w:p w14:paraId="53759093" w14:textId="7EA12C23" w:rsidR="000655D7" w:rsidRPr="00CE6FBB" w:rsidRDefault="000655D7" w:rsidP="000F7AD2">
            <w:r w:rsidRPr="00CE6FBB">
              <w:t>Gov</w:t>
            </w:r>
            <w:r w:rsidR="00F86EF4">
              <w:t>ernmen</w:t>
            </w:r>
            <w:r w:rsidRPr="00CE6FBB">
              <w:t xml:space="preserve">t provides an equity loan </w:t>
            </w:r>
            <w:r>
              <w:t xml:space="preserve">enabling a first-time buyer to achieve a </w:t>
            </w:r>
            <w:r w:rsidRPr="00CE6FBB">
              <w:t xml:space="preserve">95% loan in total. Enables people to buy a new home with small deposits. Price limits by region. For FTBs only. Minimum 5% deposit. </w:t>
            </w:r>
          </w:p>
        </w:tc>
        <w:tc>
          <w:tcPr>
            <w:tcW w:w="3710" w:type="dxa"/>
            <w:tcBorders>
              <w:top w:val="single" w:sz="24" w:space="0" w:color="FFFFFF"/>
              <w:left w:val="single" w:sz="8" w:space="0" w:color="FFFFFF"/>
              <w:bottom w:val="single" w:sz="8" w:space="0" w:color="FFFFFF"/>
              <w:right w:val="single" w:sz="8" w:space="0" w:color="FFFFFF"/>
            </w:tcBorders>
            <w:shd w:val="clear" w:color="auto" w:fill="D0CDD4"/>
            <w:tcMar>
              <w:top w:w="72" w:type="dxa"/>
              <w:left w:w="144" w:type="dxa"/>
              <w:bottom w:w="72" w:type="dxa"/>
              <w:right w:w="144" w:type="dxa"/>
            </w:tcMar>
            <w:hideMark/>
          </w:tcPr>
          <w:p w14:paraId="603835F6" w14:textId="57D7EDD4" w:rsidR="000655D7" w:rsidRPr="00CE6FBB" w:rsidRDefault="000655D7" w:rsidP="000F7AD2">
            <w:r w:rsidRPr="00CE6FBB">
              <w:t>LQ house prices for new homes, lower of the house price cap by region</w:t>
            </w:r>
            <w:r>
              <w:t>. 5% deposit.</w:t>
            </w:r>
            <w:r w:rsidRPr="00CE6FBB">
              <w:t xml:space="preserve"> </w:t>
            </w:r>
          </w:p>
        </w:tc>
      </w:tr>
      <w:tr w:rsidR="000655D7" w:rsidRPr="00CE6FBB" w14:paraId="3CDC6A74" w14:textId="77777777" w:rsidTr="00D57A7E">
        <w:trPr>
          <w:trHeight w:val="620"/>
        </w:trPr>
        <w:tc>
          <w:tcPr>
            <w:tcW w:w="1940" w:type="dxa"/>
            <w:tcBorders>
              <w:top w:val="single" w:sz="8" w:space="0" w:color="FFFFFF"/>
              <w:left w:val="single" w:sz="8" w:space="0" w:color="FFFFFF"/>
              <w:bottom w:val="single" w:sz="8" w:space="0" w:color="FFFFFF"/>
              <w:right w:val="single" w:sz="8" w:space="0" w:color="FFFFFF"/>
            </w:tcBorders>
            <w:shd w:val="clear" w:color="auto" w:fill="E9E8EB"/>
            <w:tcMar>
              <w:top w:w="72" w:type="dxa"/>
              <w:left w:w="144" w:type="dxa"/>
              <w:bottom w:w="72" w:type="dxa"/>
              <w:right w:w="144" w:type="dxa"/>
            </w:tcMar>
            <w:hideMark/>
          </w:tcPr>
          <w:p w14:paraId="74E40BAA" w14:textId="77777777" w:rsidR="000655D7" w:rsidRPr="00CE6FBB" w:rsidRDefault="000655D7" w:rsidP="000F7AD2">
            <w:r w:rsidRPr="00CE6FBB">
              <w:t>First Homes</w:t>
            </w:r>
          </w:p>
        </w:tc>
        <w:tc>
          <w:tcPr>
            <w:tcW w:w="5549" w:type="dxa"/>
            <w:tcBorders>
              <w:top w:val="single" w:sz="8" w:space="0" w:color="FFFFFF"/>
              <w:left w:val="single" w:sz="8" w:space="0" w:color="FFFFFF"/>
              <w:bottom w:val="single" w:sz="8" w:space="0" w:color="FFFFFF"/>
              <w:right w:val="single" w:sz="8" w:space="0" w:color="FFFFFF"/>
            </w:tcBorders>
            <w:shd w:val="clear" w:color="auto" w:fill="E9E8EB"/>
            <w:tcMar>
              <w:top w:w="72" w:type="dxa"/>
              <w:left w:w="144" w:type="dxa"/>
              <w:bottom w:w="72" w:type="dxa"/>
              <w:right w:w="144" w:type="dxa"/>
            </w:tcMar>
            <w:hideMark/>
          </w:tcPr>
          <w:p w14:paraId="6BA05E95" w14:textId="215F20C4" w:rsidR="000655D7" w:rsidRPr="00CE6FBB" w:rsidRDefault="000655D7" w:rsidP="000F7AD2">
            <w:r w:rsidRPr="00CE6FBB">
              <w:t>Gov</w:t>
            </w:r>
            <w:r w:rsidR="00F86EF4">
              <w:t>ernmen</w:t>
            </w:r>
            <w:r w:rsidRPr="00CE6FBB">
              <w:t xml:space="preserve">t discount of at least 30% on new homes for FTBs with regional price caps and </w:t>
            </w:r>
            <w:r>
              <w:t xml:space="preserve">household </w:t>
            </w:r>
            <w:r w:rsidRPr="00CE6FBB">
              <w:t xml:space="preserve">income caps of £250k and £80k outside London and £420k and £90k London. Minimum 5% deposit. </w:t>
            </w:r>
          </w:p>
        </w:tc>
        <w:tc>
          <w:tcPr>
            <w:tcW w:w="3710" w:type="dxa"/>
            <w:tcBorders>
              <w:top w:val="single" w:sz="8" w:space="0" w:color="FFFFFF"/>
              <w:left w:val="single" w:sz="8" w:space="0" w:color="FFFFFF"/>
              <w:bottom w:val="single" w:sz="8" w:space="0" w:color="FFFFFF"/>
              <w:right w:val="single" w:sz="8" w:space="0" w:color="FFFFFF"/>
            </w:tcBorders>
            <w:shd w:val="clear" w:color="auto" w:fill="E9E8EB"/>
            <w:tcMar>
              <w:top w:w="72" w:type="dxa"/>
              <w:left w:w="144" w:type="dxa"/>
              <w:bottom w:w="72" w:type="dxa"/>
              <w:right w:w="144" w:type="dxa"/>
            </w:tcMar>
            <w:hideMark/>
          </w:tcPr>
          <w:p w14:paraId="025974A4" w14:textId="302FD3D0" w:rsidR="000655D7" w:rsidRPr="00CE6FBB" w:rsidRDefault="000655D7" w:rsidP="000F7AD2">
            <w:r w:rsidRPr="00CE6FBB">
              <w:t>LQ house prices for new homes, lower of the house price cap</w:t>
            </w:r>
            <w:r>
              <w:t>,</w:t>
            </w:r>
            <w:r w:rsidRPr="00CE6FBB">
              <w:t xml:space="preserve"> by region</w:t>
            </w:r>
            <w:r>
              <w:t>. 5% deposit.</w:t>
            </w:r>
            <w:r w:rsidR="009957A7">
              <w:t xml:space="preserve"> </w:t>
            </w:r>
          </w:p>
        </w:tc>
      </w:tr>
      <w:tr w:rsidR="000655D7" w:rsidRPr="00CE6FBB" w14:paraId="4184989C" w14:textId="77777777" w:rsidTr="00D57A7E">
        <w:trPr>
          <w:trHeight w:val="806"/>
        </w:trPr>
        <w:tc>
          <w:tcPr>
            <w:tcW w:w="1940" w:type="dxa"/>
            <w:tcBorders>
              <w:top w:val="single" w:sz="8" w:space="0" w:color="FFFFFF"/>
              <w:left w:val="single" w:sz="8" w:space="0" w:color="FFFFFF"/>
              <w:bottom w:val="single" w:sz="8" w:space="0" w:color="FFFFFF"/>
              <w:right w:val="single" w:sz="8" w:space="0" w:color="FFFFFF"/>
            </w:tcBorders>
            <w:shd w:val="clear" w:color="auto" w:fill="D0CDD4"/>
            <w:tcMar>
              <w:top w:w="72" w:type="dxa"/>
              <w:left w:w="144" w:type="dxa"/>
              <w:bottom w:w="72" w:type="dxa"/>
              <w:right w:w="144" w:type="dxa"/>
            </w:tcMar>
            <w:hideMark/>
          </w:tcPr>
          <w:p w14:paraId="6EECCACB" w14:textId="77777777" w:rsidR="000655D7" w:rsidRPr="00CE6FBB" w:rsidRDefault="000655D7" w:rsidP="000F7AD2">
            <w:r w:rsidRPr="00CE6FBB">
              <w:t>Mortgage Guarantee Scheme</w:t>
            </w:r>
          </w:p>
        </w:tc>
        <w:tc>
          <w:tcPr>
            <w:tcW w:w="5549" w:type="dxa"/>
            <w:tcBorders>
              <w:top w:val="single" w:sz="8" w:space="0" w:color="FFFFFF"/>
              <w:left w:val="single" w:sz="8" w:space="0" w:color="FFFFFF"/>
              <w:bottom w:val="single" w:sz="8" w:space="0" w:color="FFFFFF"/>
              <w:right w:val="single" w:sz="8" w:space="0" w:color="FFFFFF"/>
            </w:tcBorders>
            <w:shd w:val="clear" w:color="auto" w:fill="D0CDD4"/>
            <w:tcMar>
              <w:top w:w="72" w:type="dxa"/>
              <w:left w:w="144" w:type="dxa"/>
              <w:bottom w:w="72" w:type="dxa"/>
              <w:right w:w="144" w:type="dxa"/>
            </w:tcMar>
            <w:hideMark/>
          </w:tcPr>
          <w:p w14:paraId="0D2CB8BF" w14:textId="628D6510" w:rsidR="000655D7" w:rsidRPr="00CE6FBB" w:rsidRDefault="000655D7" w:rsidP="000F7AD2">
            <w:r w:rsidRPr="00CE6FBB">
              <w:t>Gov</w:t>
            </w:r>
            <w:r w:rsidR="00F86EF4">
              <w:t>ernmen</w:t>
            </w:r>
            <w:r w:rsidRPr="00CE6FBB">
              <w:t xml:space="preserve">t backed lending so that banks offer 95% mortgages, to reduce deposit requirements. </w:t>
            </w:r>
          </w:p>
        </w:tc>
        <w:tc>
          <w:tcPr>
            <w:tcW w:w="3710" w:type="dxa"/>
            <w:tcBorders>
              <w:top w:val="single" w:sz="8" w:space="0" w:color="FFFFFF"/>
              <w:left w:val="single" w:sz="8" w:space="0" w:color="FFFFFF"/>
              <w:bottom w:val="single" w:sz="8" w:space="0" w:color="FFFFFF"/>
              <w:right w:val="single" w:sz="8" w:space="0" w:color="FFFFFF"/>
            </w:tcBorders>
            <w:shd w:val="clear" w:color="auto" w:fill="D0CDD4"/>
            <w:tcMar>
              <w:top w:w="72" w:type="dxa"/>
              <w:left w:w="144" w:type="dxa"/>
              <w:bottom w:w="72" w:type="dxa"/>
              <w:right w:w="144" w:type="dxa"/>
            </w:tcMar>
            <w:hideMark/>
          </w:tcPr>
          <w:p w14:paraId="07B8398D" w14:textId="4A656DBD" w:rsidR="000655D7" w:rsidRPr="00CE6FBB" w:rsidRDefault="000655D7" w:rsidP="000F7AD2">
            <w:r>
              <w:t>L</w:t>
            </w:r>
            <w:r w:rsidRPr="00CE6FBB">
              <w:t>Q house prices</w:t>
            </w:r>
            <w:r>
              <w:t xml:space="preserve"> for all homes by region</w:t>
            </w:r>
            <w:r w:rsidRPr="00CE6FBB">
              <w:t xml:space="preserve">. 5% deposit. </w:t>
            </w:r>
          </w:p>
        </w:tc>
      </w:tr>
      <w:tr w:rsidR="000655D7" w:rsidRPr="00CE6FBB" w14:paraId="6FD72943" w14:textId="77777777" w:rsidTr="00D57A7E">
        <w:trPr>
          <w:trHeight w:val="620"/>
        </w:trPr>
        <w:tc>
          <w:tcPr>
            <w:tcW w:w="1940" w:type="dxa"/>
            <w:tcBorders>
              <w:top w:val="single" w:sz="8" w:space="0" w:color="FFFFFF"/>
              <w:left w:val="single" w:sz="8" w:space="0" w:color="FFFFFF"/>
              <w:bottom w:val="single" w:sz="8" w:space="0" w:color="FFFFFF"/>
              <w:right w:val="single" w:sz="8" w:space="0" w:color="FFFFFF"/>
            </w:tcBorders>
            <w:shd w:val="clear" w:color="auto" w:fill="E9E8EB"/>
            <w:tcMar>
              <w:top w:w="72" w:type="dxa"/>
              <w:left w:w="144" w:type="dxa"/>
              <w:bottom w:w="72" w:type="dxa"/>
              <w:right w:w="144" w:type="dxa"/>
            </w:tcMar>
            <w:hideMark/>
          </w:tcPr>
          <w:p w14:paraId="16DF6FF7" w14:textId="77777777" w:rsidR="000655D7" w:rsidRPr="00CE6FBB" w:rsidRDefault="000655D7" w:rsidP="000F7AD2">
            <w:r w:rsidRPr="00CE6FBB">
              <w:t>Shared ownership</w:t>
            </w:r>
          </w:p>
        </w:tc>
        <w:tc>
          <w:tcPr>
            <w:tcW w:w="5549" w:type="dxa"/>
            <w:tcBorders>
              <w:top w:val="single" w:sz="8" w:space="0" w:color="FFFFFF"/>
              <w:left w:val="single" w:sz="8" w:space="0" w:color="FFFFFF"/>
              <w:bottom w:val="single" w:sz="8" w:space="0" w:color="FFFFFF"/>
              <w:right w:val="single" w:sz="8" w:space="0" w:color="FFFFFF"/>
            </w:tcBorders>
            <w:shd w:val="clear" w:color="auto" w:fill="E9E8EB"/>
            <w:tcMar>
              <w:top w:w="72" w:type="dxa"/>
              <w:left w:w="144" w:type="dxa"/>
              <w:bottom w:w="72" w:type="dxa"/>
              <w:right w:w="144" w:type="dxa"/>
            </w:tcMar>
            <w:hideMark/>
          </w:tcPr>
          <w:p w14:paraId="14D721A9" w14:textId="0F28AACB" w:rsidR="000655D7" w:rsidRPr="00CE6FBB" w:rsidRDefault="000655D7" w:rsidP="000F7AD2">
            <w:r w:rsidRPr="00CE6FBB">
              <w:t xml:space="preserve">Allows households who can’t afford a full mortgage/deposit to buy a minimum of 25% share of a home and pay rent on the rest. 5% minimum deposit required for the ownership share. </w:t>
            </w:r>
            <w:r>
              <w:t>Household income caps of £90k in London and £80k outside London apply.</w:t>
            </w:r>
          </w:p>
        </w:tc>
        <w:tc>
          <w:tcPr>
            <w:tcW w:w="3710" w:type="dxa"/>
            <w:tcBorders>
              <w:top w:val="single" w:sz="8" w:space="0" w:color="FFFFFF"/>
              <w:left w:val="single" w:sz="8" w:space="0" w:color="FFFFFF"/>
              <w:bottom w:val="single" w:sz="8" w:space="0" w:color="FFFFFF"/>
              <w:right w:val="single" w:sz="8" w:space="0" w:color="FFFFFF"/>
            </w:tcBorders>
            <w:shd w:val="clear" w:color="auto" w:fill="E9E8EB"/>
            <w:tcMar>
              <w:top w:w="72" w:type="dxa"/>
              <w:left w:w="144" w:type="dxa"/>
              <w:bottom w:w="72" w:type="dxa"/>
              <w:right w:w="144" w:type="dxa"/>
            </w:tcMar>
            <w:hideMark/>
          </w:tcPr>
          <w:p w14:paraId="1C331C73" w14:textId="6D8EE65A" w:rsidR="000655D7" w:rsidRPr="00CE6FBB" w:rsidRDefault="000655D7" w:rsidP="000F7AD2">
            <w:r w:rsidRPr="00CE6FBB">
              <w:t>25% ownership option</w:t>
            </w:r>
            <w:r>
              <w:t xml:space="preserve"> for</w:t>
            </w:r>
            <w:r w:rsidRPr="00CE6FBB">
              <w:t xml:space="preserve"> LQ house prices</w:t>
            </w:r>
            <w:r>
              <w:t xml:space="preserve"> by region</w:t>
            </w:r>
            <w:r w:rsidRPr="00CE6FBB">
              <w:t>. Rent calculated based on S</w:t>
            </w:r>
            <w:r>
              <w:t>hared</w:t>
            </w:r>
            <w:r w:rsidR="00F954F3">
              <w:t xml:space="preserve"> </w:t>
            </w:r>
            <w:r w:rsidRPr="00CE6FBB">
              <w:t>O</w:t>
            </w:r>
            <w:r>
              <w:t>wnership</w:t>
            </w:r>
            <w:r w:rsidR="00F954F3" w:rsidRPr="00CE6FBB">
              <w:t xml:space="preserve"> </w:t>
            </w:r>
            <w:r w:rsidRPr="00CE6FBB">
              <w:t>formula ((Non ownership share/100</w:t>
            </w:r>
            <w:r w:rsidR="00DA6D3C" w:rsidRPr="00DA6D3C">
              <w:t xml:space="preserve"> x </w:t>
            </w:r>
            <w:r w:rsidRPr="00CE6FBB">
              <w:t>3)/12).</w:t>
            </w:r>
            <w:r w:rsidR="009957A7">
              <w:t xml:space="preserve"> </w:t>
            </w:r>
          </w:p>
        </w:tc>
      </w:tr>
      <w:tr w:rsidR="000655D7" w:rsidRPr="00CE6FBB" w14:paraId="614C71A8" w14:textId="77777777" w:rsidTr="00D57A7E">
        <w:trPr>
          <w:trHeight w:val="678"/>
        </w:trPr>
        <w:tc>
          <w:tcPr>
            <w:tcW w:w="1940" w:type="dxa"/>
            <w:tcBorders>
              <w:top w:val="single" w:sz="8" w:space="0" w:color="FFFFFF"/>
              <w:left w:val="single" w:sz="8" w:space="0" w:color="FFFFFF"/>
              <w:bottom w:val="single" w:sz="8" w:space="0" w:color="FFFFFF"/>
              <w:right w:val="single" w:sz="8" w:space="0" w:color="FFFFFF"/>
            </w:tcBorders>
            <w:shd w:val="clear" w:color="auto" w:fill="D0CDD4"/>
            <w:tcMar>
              <w:top w:w="72" w:type="dxa"/>
              <w:left w:w="144" w:type="dxa"/>
              <w:bottom w:w="72" w:type="dxa"/>
              <w:right w:w="144" w:type="dxa"/>
            </w:tcMar>
            <w:hideMark/>
          </w:tcPr>
          <w:p w14:paraId="2C56E61A" w14:textId="77777777" w:rsidR="000655D7" w:rsidRPr="00CE6FBB" w:rsidRDefault="000655D7" w:rsidP="000F7AD2">
            <w:r w:rsidRPr="00CE6FBB">
              <w:lastRenderedPageBreak/>
              <w:t>Regular mortgage</w:t>
            </w:r>
          </w:p>
        </w:tc>
        <w:tc>
          <w:tcPr>
            <w:tcW w:w="5549" w:type="dxa"/>
            <w:tcBorders>
              <w:top w:val="single" w:sz="8" w:space="0" w:color="FFFFFF"/>
              <w:left w:val="single" w:sz="8" w:space="0" w:color="FFFFFF"/>
              <w:bottom w:val="single" w:sz="8" w:space="0" w:color="FFFFFF"/>
              <w:right w:val="single" w:sz="8" w:space="0" w:color="FFFFFF"/>
            </w:tcBorders>
            <w:shd w:val="clear" w:color="auto" w:fill="D0CDD4"/>
            <w:tcMar>
              <w:top w:w="72" w:type="dxa"/>
              <w:left w:w="144" w:type="dxa"/>
              <w:bottom w:w="72" w:type="dxa"/>
              <w:right w:w="144" w:type="dxa"/>
            </w:tcMar>
            <w:hideMark/>
          </w:tcPr>
          <w:p w14:paraId="1CC6498A" w14:textId="77777777" w:rsidR="000655D7" w:rsidRPr="00CE6FBB" w:rsidRDefault="000655D7" w:rsidP="000F7AD2">
            <w:r w:rsidRPr="00CE6FBB">
              <w:t>10% deposit on a home</w:t>
            </w:r>
          </w:p>
        </w:tc>
        <w:tc>
          <w:tcPr>
            <w:tcW w:w="3710" w:type="dxa"/>
            <w:tcBorders>
              <w:top w:val="single" w:sz="8" w:space="0" w:color="FFFFFF"/>
              <w:left w:val="single" w:sz="8" w:space="0" w:color="FFFFFF"/>
              <w:bottom w:val="single" w:sz="8" w:space="0" w:color="FFFFFF"/>
              <w:right w:val="single" w:sz="8" w:space="0" w:color="FFFFFF"/>
            </w:tcBorders>
            <w:shd w:val="clear" w:color="auto" w:fill="D0CDD4"/>
            <w:tcMar>
              <w:top w:w="72" w:type="dxa"/>
              <w:left w:w="144" w:type="dxa"/>
              <w:bottom w:w="72" w:type="dxa"/>
              <w:right w:w="144" w:type="dxa"/>
            </w:tcMar>
            <w:hideMark/>
          </w:tcPr>
          <w:p w14:paraId="7E0001A7" w14:textId="112F1F7E" w:rsidR="000655D7" w:rsidRPr="00CE6FBB" w:rsidRDefault="000655D7" w:rsidP="000F7AD2">
            <w:r>
              <w:t>Median</w:t>
            </w:r>
            <w:r w:rsidRPr="00CE6FBB">
              <w:t xml:space="preserve"> house prices</w:t>
            </w:r>
            <w:r>
              <w:t xml:space="preserve"> by region. </w:t>
            </w:r>
            <w:r w:rsidRPr="00CE6FBB">
              <w:t>10% deposit</w:t>
            </w:r>
            <w:r>
              <w:t>.</w:t>
            </w:r>
            <w:r w:rsidR="009957A7">
              <w:t xml:space="preserve"> </w:t>
            </w:r>
          </w:p>
        </w:tc>
      </w:tr>
      <w:tr w:rsidR="000655D7" w:rsidRPr="00CE6FBB" w14:paraId="418A95B7" w14:textId="77777777" w:rsidTr="00D57A7E">
        <w:trPr>
          <w:trHeight w:val="678"/>
        </w:trPr>
        <w:tc>
          <w:tcPr>
            <w:tcW w:w="11199" w:type="dxa"/>
            <w:gridSpan w:val="3"/>
            <w:tcBorders>
              <w:top w:val="single" w:sz="8" w:space="0" w:color="FFFFFF"/>
              <w:left w:val="single" w:sz="8" w:space="0" w:color="FFFFFF"/>
              <w:bottom w:val="single" w:sz="8" w:space="0" w:color="FFFFFF"/>
              <w:right w:val="single" w:sz="8" w:space="0" w:color="FFFFFF"/>
            </w:tcBorders>
            <w:shd w:val="clear" w:color="auto" w:fill="D0CDD4"/>
            <w:tcMar>
              <w:top w:w="72" w:type="dxa"/>
              <w:left w:w="144" w:type="dxa"/>
              <w:bottom w:w="72" w:type="dxa"/>
              <w:right w:w="144" w:type="dxa"/>
            </w:tcMar>
          </w:tcPr>
          <w:p w14:paraId="3C1E0356" w14:textId="0396C974" w:rsidR="009A204C" w:rsidRDefault="009A204C" w:rsidP="000F7AD2">
            <w:r>
              <w:t xml:space="preserve">Source: </w:t>
            </w:r>
            <w:r w:rsidR="00870B7D">
              <w:t>Own your home, all schemes (</w:t>
            </w:r>
            <w:r w:rsidR="00F91A35">
              <w:t>DLUHC</w:t>
            </w:r>
            <w:r w:rsidR="009F7F44">
              <w:t>, 2021</w:t>
            </w:r>
            <w:r w:rsidR="00156C53">
              <w:t>d</w:t>
            </w:r>
            <w:r w:rsidR="00870B7D">
              <w:t>)</w:t>
            </w:r>
          </w:p>
          <w:p w14:paraId="4CB11BF6" w14:textId="47292FA7" w:rsidR="000655D7" w:rsidRDefault="000655D7" w:rsidP="000F7AD2">
            <w:r>
              <w:t xml:space="preserve">Note: </w:t>
            </w:r>
            <w:r w:rsidRPr="006A48EF">
              <w:t>Prices, interest rates and deposit requirements and data sources for each scheme and region set out in methodology note</w:t>
            </w:r>
          </w:p>
        </w:tc>
      </w:tr>
    </w:tbl>
    <w:p w14:paraId="69876FE8" w14:textId="77777777" w:rsidR="000655D7" w:rsidRDefault="000655D7" w:rsidP="00DE0471"/>
    <w:p w14:paraId="783A20EF" w14:textId="16A79E3D" w:rsidR="001B034C" w:rsidRDefault="001C7E7B" w:rsidP="00DE0471">
      <w:r>
        <w:t xml:space="preserve">Our new analysis shows that </w:t>
      </w:r>
      <w:r w:rsidR="0E054A43">
        <w:t xml:space="preserve">most </w:t>
      </w:r>
      <w:r>
        <w:t>of the current products offered to</w:t>
      </w:r>
      <w:r w:rsidR="00805066">
        <w:t xml:space="preserve"> first time buyers</w:t>
      </w:r>
      <w:r w:rsidR="6406A8B3">
        <w:t xml:space="preserve"> would be unaffordable to at least 90% of low-income private renting </w:t>
      </w:r>
      <w:r w:rsidR="1816C521">
        <w:t>families</w:t>
      </w:r>
      <w:r w:rsidR="002C0C25">
        <w:t>.</w:t>
      </w:r>
      <w:r w:rsidR="001B034C">
        <w:t xml:space="preserve"> </w:t>
      </w:r>
      <w:r w:rsidR="00CF4C58">
        <w:t xml:space="preserve">As shown in </w:t>
      </w:r>
      <w:r w:rsidR="00F954F3">
        <w:t>G</w:t>
      </w:r>
      <w:r w:rsidR="004926A0">
        <w:t xml:space="preserve">raph 4 below, </w:t>
      </w:r>
      <w:r w:rsidR="001B034C">
        <w:t>Help to Buy</w:t>
      </w:r>
      <w:r w:rsidR="004F4411">
        <w:t xml:space="preserve">, First Homes and the Mortgage Guarantee Scheme would be unaffordable for </w:t>
      </w:r>
      <w:r w:rsidR="00F954F3">
        <w:t xml:space="preserve">more than </w:t>
      </w:r>
      <w:r w:rsidR="004F4411">
        <w:t>nine in ten low-income private renting households</w:t>
      </w:r>
      <w:r w:rsidR="005A439E">
        <w:t xml:space="preserve">. Help to Buy was one of the star products of the last decade </w:t>
      </w:r>
      <w:r w:rsidR="00C225A1">
        <w:t xml:space="preserve">of helping people into their own homes, but reports show that these mainly helped those on the cusp of ownership. As </w:t>
      </w:r>
      <w:r w:rsidR="00260F32">
        <w:t xml:space="preserve">Graph 4 </w:t>
      </w:r>
      <w:r w:rsidR="000474FB">
        <w:t>illustrates</w:t>
      </w:r>
      <w:r w:rsidR="00260F32">
        <w:t xml:space="preserve">, </w:t>
      </w:r>
      <w:r w:rsidR="000474FB">
        <w:t>homes bought through</w:t>
      </w:r>
      <w:r w:rsidR="00260F32">
        <w:t xml:space="preserve"> Help to Buy would only be affordable to </w:t>
      </w:r>
      <w:r w:rsidR="000474FB">
        <w:t>2% of low</w:t>
      </w:r>
      <w:r w:rsidR="00F954F3">
        <w:t>-</w:t>
      </w:r>
      <w:r w:rsidR="000474FB">
        <w:t xml:space="preserve">income private renters </w:t>
      </w:r>
      <w:r w:rsidR="007B07F2">
        <w:t xml:space="preserve">and </w:t>
      </w:r>
      <w:r w:rsidR="000474FB">
        <w:t xml:space="preserve">would mean paying more than 40% of income for </w:t>
      </w:r>
      <w:r w:rsidR="00F954F3">
        <w:t xml:space="preserve">more than </w:t>
      </w:r>
      <w:r w:rsidR="000474FB">
        <w:t>nine in ten renters.</w:t>
      </w:r>
      <w:r w:rsidR="007B07F2">
        <w:t xml:space="preserve"> </w:t>
      </w:r>
      <w:r w:rsidR="000474FB">
        <w:t>And</w:t>
      </w:r>
      <w:r w:rsidR="007B07F2">
        <w:t xml:space="preserve"> while</w:t>
      </w:r>
      <w:r w:rsidR="38F9C63F">
        <w:t xml:space="preserve"> </w:t>
      </w:r>
      <w:r w:rsidR="00910FE6">
        <w:t xml:space="preserve">Shared Ownership homes </w:t>
      </w:r>
      <w:r w:rsidR="004F4411">
        <w:t xml:space="preserve">can </w:t>
      </w:r>
      <w:r w:rsidR="53F5678E">
        <w:t>be</w:t>
      </w:r>
      <w:r w:rsidR="004F4411">
        <w:t xml:space="preserve"> the</w:t>
      </w:r>
      <w:r w:rsidR="0015128B">
        <w:t xml:space="preserve"> most affordable route to homeownership for low-</w:t>
      </w:r>
      <w:r w:rsidR="00910FE6">
        <w:t>income private renters</w:t>
      </w:r>
      <w:r w:rsidR="007B07F2">
        <w:t>, it would</w:t>
      </w:r>
      <w:r w:rsidR="0015128B">
        <w:t xml:space="preserve"> still </w:t>
      </w:r>
      <w:r w:rsidR="007B07F2">
        <w:t xml:space="preserve">be </w:t>
      </w:r>
      <w:r w:rsidR="0015128B">
        <w:t xml:space="preserve">unaffordable to </w:t>
      </w:r>
      <w:r w:rsidR="00905696">
        <w:t>almost</w:t>
      </w:r>
      <w:r w:rsidR="0015128B">
        <w:t xml:space="preserve"> 7 in 10 </w:t>
      </w:r>
      <w:r w:rsidR="006F6384">
        <w:t xml:space="preserve">(67%) </w:t>
      </w:r>
      <w:r w:rsidR="009913A3">
        <w:t xml:space="preserve">households. </w:t>
      </w:r>
      <w:r w:rsidR="00FF6E67">
        <w:t xml:space="preserve">While these schemes may </w:t>
      </w:r>
      <w:r w:rsidR="00370327">
        <w:t xml:space="preserve">benefit those already on the cusp of ownership, </w:t>
      </w:r>
      <w:r w:rsidR="003D1AA6">
        <w:t>they will not help affordability of housing for low-income private renters.</w:t>
      </w:r>
      <w:r w:rsidR="005040B7">
        <w:t xml:space="preserve"> </w:t>
      </w:r>
    </w:p>
    <w:p w14:paraId="73881D60" w14:textId="4FCF62F5" w:rsidR="005C3576" w:rsidRDefault="005C3576" w:rsidP="00DE0471"/>
    <w:p w14:paraId="0146F6F2" w14:textId="07D85F9B" w:rsidR="005C3576" w:rsidRDefault="00DD3267" w:rsidP="007C4CEA">
      <w:pPr>
        <w:pStyle w:val="Heading5"/>
      </w:pPr>
      <w:r>
        <w:rPr>
          <w:noProof/>
          <w14:cntxtAlts w14:val="0"/>
        </w:rPr>
        <mc:AlternateContent>
          <mc:Choice Requires="wps">
            <w:drawing>
              <wp:anchor distT="0" distB="0" distL="114300" distR="114300" simplePos="0" relativeHeight="251658240" behindDoc="0" locked="0" layoutInCell="1" allowOverlap="1" wp14:anchorId="5EF1929D" wp14:editId="6815C577">
                <wp:simplePos x="0" y="0"/>
                <wp:positionH relativeFrom="column">
                  <wp:posOffset>3810</wp:posOffset>
                </wp:positionH>
                <wp:positionV relativeFrom="paragraph">
                  <wp:posOffset>3117850</wp:posOffset>
                </wp:positionV>
                <wp:extent cx="7461250" cy="436245"/>
                <wp:effectExtent l="0" t="0" r="0" b="0"/>
                <wp:wrapSquare wrapText="bothSides"/>
                <wp:docPr id="365" name="TextBox 364">
                  <a:extLst xmlns:a="http://schemas.openxmlformats.org/drawingml/2006/main">
                    <a:ext uri="{FF2B5EF4-FFF2-40B4-BE49-F238E27FC236}">
                      <a16:creationId xmlns:a16="http://schemas.microsoft.com/office/drawing/2014/main" id="{210BF790-09CB-4ACF-A0B9-71D709281253}"/>
                    </a:ext>
                  </a:extLst>
                </wp:docPr>
                <wp:cNvGraphicFramePr/>
                <a:graphic xmlns:a="http://schemas.openxmlformats.org/drawingml/2006/main">
                  <a:graphicData uri="http://schemas.microsoft.com/office/word/2010/wordprocessingShape">
                    <wps:wsp>
                      <wps:cNvSpPr txBox="1"/>
                      <wps:spPr>
                        <a:xfrm>
                          <a:off x="0" y="0"/>
                          <a:ext cx="7461250" cy="43624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740F43C" w14:textId="183F9095" w:rsidR="00CD7201" w:rsidRPr="00DD3267" w:rsidRDefault="00CD7201" w:rsidP="00CD7201">
                            <w:pPr>
                              <w:rPr>
                                <w:rFonts w:hAnsi="Calibri" w:cstheme="minorBidi"/>
                                <w:color w:val="000000" w:themeColor="text1"/>
                                <w:sz w:val="16"/>
                                <w:szCs w:val="16"/>
                              </w:rPr>
                            </w:pPr>
                            <w:r w:rsidRPr="00DD3267">
                              <w:rPr>
                                <w:rFonts w:hAnsi="Calibri" w:cstheme="minorBidi"/>
                                <w:color w:val="000000" w:themeColor="text1"/>
                                <w:sz w:val="16"/>
                                <w:szCs w:val="16"/>
                              </w:rPr>
                              <w:t xml:space="preserve">Source: JRF analysis using Family Resources Survey 2019/20 and IPPR Tax and Benefit model. Incomes and prices </w:t>
                            </w:r>
                            <w:r w:rsidRPr="00DD3267">
                              <w:rPr>
                                <w:rFonts w:hAnsi="Calibri" w:cstheme="minorBidi"/>
                                <w:color w:val="000000" w:themeColor="text1"/>
                                <w:sz w:val="16"/>
                                <w:szCs w:val="16"/>
                              </w:rPr>
                              <w:t>at April 2021. Assumptions detailed in methodology note.</w:t>
                            </w:r>
                          </w:p>
                        </w:txbxContent>
                      </wps:txbx>
                      <wps:bodyPr vertOverflow="clip" horzOverflow="clip" wrap="none" rtlCol="0" anchor="t">
                        <a:spAutoFit/>
                      </wps:bodyPr>
                    </wps:wsp>
                  </a:graphicData>
                </a:graphic>
              </wp:anchor>
            </w:drawing>
          </mc:Choice>
          <mc:Fallback>
            <w:pict>
              <v:shape w14:anchorId="5EF1929D" id="TextBox 364" o:spid="_x0000_s1095" type="#_x0000_t202" style="position:absolute;margin-left:.3pt;margin-top:245.5pt;width:587.5pt;height:34.3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" filled="f" stroked="f">
                <v:textbox style="mso-fit-shape-to-text:t">
                  <w:txbxContent>
                    <w:p w14:paraId="0740F43C" w14:textId="183F9095" w:rsidR="00CD7201" w:rsidRPr="00DD3267" w:rsidRDefault="00CD7201" w:rsidP="00CD7201">
                      <w:pPr>
                        <w:rPr>
                          <w:rFonts w:hAnsi="Calibri" w:cstheme="minorBidi"/>
                          <w:color w:val="000000" w:themeColor="text1"/>
                          <w:sz w:val="16"/>
                          <w:szCs w:val="16"/>
                        </w:rPr>
                      </w:pPr>
                      <w:r w:rsidRPr="00DD3267">
                        <w:rPr>
                          <w:rFonts w:hAnsi="Calibri" w:cstheme="minorBidi"/>
                          <w:color w:val="000000" w:themeColor="text1"/>
                          <w:sz w:val="16"/>
                          <w:szCs w:val="16"/>
                        </w:rPr>
                        <w:t xml:space="preserve">Source: JRF analysis using Family Resources Survey 2019/20 and IPPR Tax and Benefit model. Incomes and prices </w:t>
                      </w:r>
                      <w:proofErr w:type="gramStart"/>
                      <w:r w:rsidRPr="00DD3267">
                        <w:rPr>
                          <w:rFonts w:hAnsi="Calibri" w:cstheme="minorBidi"/>
                          <w:color w:val="000000" w:themeColor="text1"/>
                          <w:sz w:val="16"/>
                          <w:szCs w:val="16"/>
                        </w:rPr>
                        <w:t>at</w:t>
                      </w:r>
                      <w:proofErr w:type="gramEnd"/>
                      <w:r w:rsidRPr="00DD3267">
                        <w:rPr>
                          <w:rFonts w:hAnsi="Calibri" w:cstheme="minorBidi"/>
                          <w:color w:val="000000" w:themeColor="text1"/>
                          <w:sz w:val="16"/>
                          <w:szCs w:val="16"/>
                        </w:rPr>
                        <w:t xml:space="preserve"> April 2021. Assumptions detailed in methodology note.</w:t>
                      </w:r>
                    </w:p>
                  </w:txbxContent>
                </v:textbox>
                <w10:wrap type="square"/>
              </v:shape>
            </w:pict>
          </mc:Fallback>
        </mc:AlternateContent>
      </w:r>
      <w:r w:rsidR="005C3576">
        <w:t xml:space="preserve">Graph </w:t>
      </w:r>
      <w:r w:rsidR="00DF2A26">
        <w:t>4</w:t>
      </w:r>
      <w:r w:rsidR="005C3576">
        <w:t xml:space="preserve">: Homeownership options are unaffordable for the majority of low-income private renters </w:t>
      </w:r>
    </w:p>
    <w:p w14:paraId="52EA44E0" w14:textId="196968BA" w:rsidR="00A1566A" w:rsidRDefault="00F549FB" w:rsidP="00DE0471">
      <w:pPr>
        <w:rPr>
          <w:rFonts w:ascii="Calibri" w:eastAsia="Calibri" w:hAnsi="Calibri"/>
        </w:rPr>
      </w:pPr>
      <w:r>
        <w:rPr>
          <w:noProof/>
        </w:rPr>
        <w:drawing>
          <wp:inline distT="0" distB="0" distL="0" distR="0" wp14:anchorId="63E43C2C" wp14:editId="2645617D">
            <wp:extent cx="5391150" cy="2664338"/>
            <wp:effectExtent l="0" t="0" r="0" b="31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081"/>
                    <a:stretch/>
                  </pic:blipFill>
                  <pic:spPr bwMode="auto">
                    <a:xfrm>
                      <a:off x="0" y="0"/>
                      <a:ext cx="5411670" cy="2674479"/>
                    </a:xfrm>
                    <a:prstGeom prst="rect">
                      <a:avLst/>
                    </a:prstGeom>
                    <a:noFill/>
                    <a:ln>
                      <a:noFill/>
                    </a:ln>
                    <a:extLst>
                      <a:ext uri="{53640926-AAD7-44D8-BBD7-CCE9431645EC}">
                        <a14:shadowObscured xmlns:a14="http://schemas.microsoft.com/office/drawing/2010/main"/>
                      </a:ext>
                    </a:extLst>
                  </pic:spPr>
                </pic:pic>
              </a:graphicData>
            </a:graphic>
          </wp:inline>
        </w:drawing>
      </w:r>
    </w:p>
    <w:p w14:paraId="0A7BB389" w14:textId="712205AF" w:rsidR="00237A21" w:rsidRDefault="00237A21" w:rsidP="00237A21">
      <w:r>
        <w:t xml:space="preserve">These figures are before deposit requirements are taken into consideration. As </w:t>
      </w:r>
      <w:r w:rsidR="25EA081B">
        <w:t>outlined</w:t>
      </w:r>
      <w:r>
        <w:t xml:space="preserve"> above, </w:t>
      </w:r>
      <w:r w:rsidR="00F954F3">
        <w:t xml:space="preserve">more than </w:t>
      </w:r>
      <w:r>
        <w:t xml:space="preserve">six in ten private renting households have no savings, and with low-income private renting households on average only having </w:t>
      </w:r>
      <w:r w:rsidRPr="00A038B7">
        <w:t>£25</w:t>
      </w:r>
      <w:r w:rsidR="009D5ED6">
        <w:t>9</w:t>
      </w:r>
      <w:r>
        <w:t xml:space="preserve"> left after housing costs each week</w:t>
      </w:r>
      <w:r w:rsidR="00A23304" w:rsidRPr="00DA6D3C">
        <w:rPr>
          <w:vertAlign w:val="superscript"/>
        </w:rPr>
        <w:t>4</w:t>
      </w:r>
      <w:r>
        <w:t xml:space="preserve">, saving towards a deposit is a near impossible feat without extra support. </w:t>
      </w:r>
    </w:p>
    <w:p w14:paraId="78002E1A" w14:textId="77777777" w:rsidR="00237A21" w:rsidRDefault="00237A21" w:rsidP="00303E52">
      <w:pPr>
        <w:pStyle w:val="Heading3"/>
      </w:pPr>
    </w:p>
    <w:p w14:paraId="3F9EE7B6" w14:textId="262CDCBA" w:rsidR="006009A8" w:rsidRPr="00AE1538" w:rsidRDefault="00863D8C" w:rsidP="00303E52">
      <w:pPr>
        <w:pStyle w:val="Heading3"/>
      </w:pPr>
      <w:r>
        <w:t>Renters on low</w:t>
      </w:r>
      <w:r w:rsidR="00F954F3">
        <w:t xml:space="preserve"> </w:t>
      </w:r>
      <w:r>
        <w:t>incomes face a policy black ho</w:t>
      </w:r>
      <w:r w:rsidR="00291751">
        <w:t>l</w:t>
      </w:r>
      <w:r>
        <w:t xml:space="preserve">e; homeownership products are not the </w:t>
      </w:r>
      <w:r w:rsidR="00291751">
        <w:t>solution</w:t>
      </w:r>
      <w:r w:rsidR="0C552021">
        <w:t xml:space="preserve"> </w:t>
      </w:r>
    </w:p>
    <w:p w14:paraId="67502CB7" w14:textId="31C3397F" w:rsidR="00E157D5" w:rsidRDefault="000474B3" w:rsidP="00DE0471">
      <w:r>
        <w:t xml:space="preserve">These homeownership options are clearly not the right route to </w:t>
      </w:r>
      <w:r w:rsidR="00166009">
        <w:t>support low-income private renters into their own homes</w:t>
      </w:r>
      <w:r w:rsidR="001228B7">
        <w:t xml:space="preserve">, </w:t>
      </w:r>
      <w:r w:rsidR="00996CAD">
        <w:t xml:space="preserve">with </w:t>
      </w:r>
      <w:r w:rsidR="001228B7">
        <w:t>some of the options more expensive than a regular mortgage</w:t>
      </w:r>
      <w:r w:rsidR="00166009">
        <w:t>.</w:t>
      </w:r>
      <w:r w:rsidR="00E31872">
        <w:t xml:space="preserve"> This is because both Help to Buy and First Homes require new build homes to be purchased, which tend to be more expensive than existing homes in the market – the ‘new build premium’. </w:t>
      </w:r>
      <w:r w:rsidR="00AB6E03">
        <w:t xml:space="preserve">The </w:t>
      </w:r>
      <w:r w:rsidR="00F954F3">
        <w:t>M</w:t>
      </w:r>
      <w:r w:rsidR="00AB6E03">
        <w:t xml:space="preserve">ortgage </w:t>
      </w:r>
      <w:r w:rsidR="00F954F3">
        <w:t>G</w:t>
      </w:r>
      <w:r w:rsidR="00AB6E03">
        <w:t xml:space="preserve">uarantee </w:t>
      </w:r>
      <w:r w:rsidR="00F954F3">
        <w:t>S</w:t>
      </w:r>
      <w:r w:rsidR="00AB6E03">
        <w:t xml:space="preserve">cheme may benefit those struggling to save for a deposit, with only a 5% deposit </w:t>
      </w:r>
      <w:r w:rsidR="6B6B594A">
        <w:t>needed</w:t>
      </w:r>
      <w:r w:rsidR="00AB6E03">
        <w:t xml:space="preserve">, but requires a higher income to pay off a higher mortgage. </w:t>
      </w:r>
      <w:r w:rsidR="00E31872">
        <w:t xml:space="preserve">As such, </w:t>
      </w:r>
      <w:r w:rsidR="005B7785">
        <w:t>most</w:t>
      </w:r>
      <w:r w:rsidR="00AB6E03">
        <w:t xml:space="preserve"> of the schemes don’t make homeownership more accessible to those on low incomes.</w:t>
      </w:r>
      <w:r w:rsidR="00E31872">
        <w:t xml:space="preserve"> </w:t>
      </w:r>
    </w:p>
    <w:p w14:paraId="186FD43A" w14:textId="77777777" w:rsidR="00E157D5" w:rsidRDefault="00E157D5" w:rsidP="00DE0471"/>
    <w:p w14:paraId="328B53E8" w14:textId="298180B9" w:rsidR="00DC1A36" w:rsidRPr="00591513" w:rsidRDefault="00DC1A36" w:rsidP="5268C781">
      <w:pPr>
        <w:spacing w:line="257" w:lineRule="auto"/>
        <w:rPr>
          <w:rFonts w:ascii="Calibri" w:eastAsia="Calibri" w:hAnsi="Calibri" w:cs="Calibri"/>
        </w:rPr>
      </w:pPr>
      <w:r w:rsidRPr="00591513" w:rsidDel="00DC1A36">
        <w:rPr>
          <w:rFonts w:ascii="Calibri" w:eastAsia="Calibri" w:hAnsi="Calibri" w:cs="Calibri"/>
        </w:rPr>
        <w:t xml:space="preserve">Despite </w:t>
      </w:r>
      <w:r w:rsidR="00F954F3" w:rsidRPr="00591513">
        <w:rPr>
          <w:rFonts w:ascii="Calibri" w:eastAsia="Calibri" w:hAnsi="Calibri" w:cs="Calibri"/>
        </w:rPr>
        <w:t>m</w:t>
      </w:r>
      <w:r w:rsidR="187146F8" w:rsidRPr="00591513">
        <w:rPr>
          <w:rFonts w:ascii="Calibri" w:eastAsia="Calibri" w:hAnsi="Calibri" w:cs="Calibri"/>
        </w:rPr>
        <w:t xml:space="preserve">inisters </w:t>
      </w:r>
      <w:r w:rsidRPr="00591513" w:rsidDel="00DA5E61">
        <w:rPr>
          <w:rFonts w:ascii="Calibri" w:eastAsia="Calibri" w:hAnsi="Calibri" w:cs="Calibri"/>
        </w:rPr>
        <w:t xml:space="preserve">repeatedly </w:t>
      </w:r>
      <w:r w:rsidRPr="00591513" w:rsidDel="00F63A72">
        <w:rPr>
          <w:rFonts w:ascii="Calibri" w:eastAsia="Calibri" w:hAnsi="Calibri" w:cs="Calibri"/>
        </w:rPr>
        <w:t xml:space="preserve">citing delivery of these homeownership schemes </w:t>
      </w:r>
      <w:r w:rsidRPr="00591513" w:rsidDel="002678FE">
        <w:rPr>
          <w:rFonts w:ascii="Calibri" w:eastAsia="Calibri" w:hAnsi="Calibri" w:cs="Calibri"/>
        </w:rPr>
        <w:t xml:space="preserve">when defending </w:t>
      </w:r>
      <w:r w:rsidRPr="00591513">
        <w:rPr>
          <w:rFonts w:ascii="Calibri" w:eastAsia="Calibri" w:hAnsi="Calibri" w:cs="Calibri"/>
        </w:rPr>
        <w:t>the</w:t>
      </w:r>
      <w:r w:rsidR="4B143B0A" w:rsidRPr="00591513">
        <w:rPr>
          <w:rFonts w:ascii="Calibri" w:eastAsia="Calibri" w:hAnsi="Calibri" w:cs="Calibri"/>
        </w:rPr>
        <w:t xml:space="preserve"> Government’s</w:t>
      </w:r>
      <w:r w:rsidRPr="00591513" w:rsidDel="002678FE">
        <w:rPr>
          <w:rFonts w:ascii="Calibri" w:eastAsia="Calibri" w:hAnsi="Calibri" w:cs="Calibri"/>
        </w:rPr>
        <w:t xml:space="preserve"> </w:t>
      </w:r>
      <w:r w:rsidRPr="00591513" w:rsidDel="30E69895">
        <w:rPr>
          <w:rFonts w:ascii="Calibri" w:eastAsia="Calibri" w:hAnsi="Calibri" w:cs="Calibri"/>
        </w:rPr>
        <w:t xml:space="preserve">track record on </w:t>
      </w:r>
      <w:r w:rsidRPr="00591513" w:rsidDel="002678FE">
        <w:rPr>
          <w:rFonts w:ascii="Calibri" w:eastAsia="Calibri" w:hAnsi="Calibri" w:cs="Calibri"/>
        </w:rPr>
        <w:t>help</w:t>
      </w:r>
      <w:r w:rsidRPr="00591513" w:rsidDel="714327AF">
        <w:rPr>
          <w:rFonts w:ascii="Calibri" w:eastAsia="Calibri" w:hAnsi="Calibri" w:cs="Calibri"/>
        </w:rPr>
        <w:t>ing</w:t>
      </w:r>
      <w:r w:rsidRPr="00591513" w:rsidDel="00053AD4">
        <w:rPr>
          <w:rFonts w:ascii="Calibri" w:eastAsia="Calibri" w:hAnsi="Calibri" w:cs="Calibri"/>
        </w:rPr>
        <w:t xml:space="preserve"> </w:t>
      </w:r>
      <w:proofErr w:type="gramStart"/>
      <w:r w:rsidRPr="00591513" w:rsidDel="00053AD4">
        <w:rPr>
          <w:rFonts w:ascii="Calibri" w:eastAsia="Calibri" w:hAnsi="Calibri" w:cs="Calibri"/>
        </w:rPr>
        <w:t>struggling</w:t>
      </w:r>
      <w:proofErr w:type="gramEnd"/>
      <w:r w:rsidRPr="00591513" w:rsidDel="00053AD4">
        <w:rPr>
          <w:rFonts w:ascii="Calibri" w:eastAsia="Calibri" w:hAnsi="Calibri" w:cs="Calibri"/>
        </w:rPr>
        <w:t xml:space="preserve"> private renters, </w:t>
      </w:r>
      <w:r w:rsidR="5801A2C3" w:rsidRPr="00591513">
        <w:rPr>
          <w:rFonts w:ascii="Calibri" w:eastAsia="Calibri" w:hAnsi="Calibri" w:cs="Calibri"/>
        </w:rPr>
        <w:t xml:space="preserve">it </w:t>
      </w:r>
      <w:r w:rsidRPr="00591513" w:rsidDel="00195A21">
        <w:rPr>
          <w:rFonts w:ascii="Calibri" w:eastAsia="Calibri" w:hAnsi="Calibri" w:cs="Calibri"/>
        </w:rPr>
        <w:t>is</w:t>
      </w:r>
      <w:r w:rsidRPr="00591513" w:rsidDel="000B52B0">
        <w:rPr>
          <w:rFonts w:ascii="Calibri" w:eastAsia="Calibri" w:hAnsi="Calibri" w:cs="Calibri"/>
        </w:rPr>
        <w:t xml:space="preserve"> unlikely that </w:t>
      </w:r>
      <w:r w:rsidR="5801A2C3" w:rsidRPr="00591513">
        <w:rPr>
          <w:rFonts w:ascii="Calibri" w:eastAsia="Calibri" w:hAnsi="Calibri" w:cs="Calibri"/>
        </w:rPr>
        <w:t>these</w:t>
      </w:r>
      <w:r w:rsidRPr="00591513" w:rsidDel="00B52E2C">
        <w:rPr>
          <w:rFonts w:ascii="Calibri" w:eastAsia="Calibri" w:hAnsi="Calibri" w:cs="Calibri"/>
        </w:rPr>
        <w:t xml:space="preserve"> schemes</w:t>
      </w:r>
      <w:r w:rsidRPr="00591513" w:rsidDel="000B52B0">
        <w:rPr>
          <w:rFonts w:ascii="Calibri" w:eastAsia="Calibri" w:hAnsi="Calibri" w:cs="Calibri"/>
        </w:rPr>
        <w:t xml:space="preserve"> were designed </w:t>
      </w:r>
      <w:r w:rsidRPr="00591513" w:rsidDel="00317DD6">
        <w:rPr>
          <w:rFonts w:ascii="Calibri" w:eastAsia="Calibri" w:hAnsi="Calibri" w:cs="Calibri"/>
        </w:rPr>
        <w:t xml:space="preserve">with </w:t>
      </w:r>
      <w:r w:rsidRPr="00591513" w:rsidDel="006261F1">
        <w:rPr>
          <w:rFonts w:ascii="Calibri" w:eastAsia="Calibri" w:hAnsi="Calibri" w:cs="Calibri"/>
        </w:rPr>
        <w:t>low-income</w:t>
      </w:r>
      <w:r w:rsidRPr="00591513" w:rsidDel="00317DD6">
        <w:rPr>
          <w:rFonts w:ascii="Calibri" w:eastAsia="Calibri" w:hAnsi="Calibri" w:cs="Calibri"/>
        </w:rPr>
        <w:t xml:space="preserve"> households in mind as the consumer</w:t>
      </w:r>
      <w:r w:rsidR="5801A2C3" w:rsidRPr="00591513">
        <w:rPr>
          <w:rFonts w:ascii="Calibri" w:eastAsia="Calibri" w:hAnsi="Calibri" w:cs="Calibri"/>
        </w:rPr>
        <w:t>.</w:t>
      </w:r>
      <w:r w:rsidR="49AE1FA4" w:rsidRPr="00591513">
        <w:rPr>
          <w:rFonts w:ascii="Calibri" w:eastAsia="Calibri" w:hAnsi="Calibri" w:cs="Calibri"/>
        </w:rPr>
        <w:t xml:space="preserve"> Instead, the Government’s failure to deliver enough new homes for social rent means that many low-income households are stuck in the private rented sector</w:t>
      </w:r>
      <w:r w:rsidR="00FB2853" w:rsidRPr="00591513">
        <w:rPr>
          <w:rFonts w:ascii="Calibri" w:eastAsia="Calibri" w:hAnsi="Calibri" w:cs="Calibri"/>
        </w:rPr>
        <w:t xml:space="preserve"> with no other options</w:t>
      </w:r>
      <w:r w:rsidR="49AE1FA4" w:rsidRPr="00591513">
        <w:rPr>
          <w:rFonts w:ascii="Calibri" w:eastAsia="Calibri" w:hAnsi="Calibri" w:cs="Calibri"/>
        </w:rPr>
        <w:t>, unable to access Right to Buy – the one homeownership scheme that has been successful in helping low-income households onto the housing ladder.</w:t>
      </w:r>
    </w:p>
    <w:p w14:paraId="43BEC671" w14:textId="2336816B" w:rsidR="00DE0471" w:rsidRDefault="00DE0471" w:rsidP="00355A79">
      <w:pPr>
        <w:rPr>
          <w:lang w:eastAsia="en-GB"/>
        </w:rPr>
      </w:pPr>
    </w:p>
    <w:p w14:paraId="4414442F" w14:textId="41A8899B" w:rsidR="00721F4F" w:rsidRDefault="005C0789" w:rsidP="00B9003B">
      <w:pPr>
        <w:pStyle w:val="Heading1"/>
      </w:pPr>
      <w:r>
        <w:t xml:space="preserve">Social rent is the most affordable </w:t>
      </w:r>
      <w:r w:rsidR="00721F4F">
        <w:t xml:space="preserve">rental product, and must be central in the </w:t>
      </w:r>
      <w:r w:rsidR="39CE5525">
        <w:t>Government</w:t>
      </w:r>
      <w:r w:rsidR="283F9F10">
        <w:t>’</w:t>
      </w:r>
      <w:r w:rsidR="39CE5525">
        <w:t>s</w:t>
      </w:r>
      <w:r w:rsidR="00721F4F">
        <w:t xml:space="preserve"> plan for housing delivery </w:t>
      </w:r>
    </w:p>
    <w:p w14:paraId="3A49066E" w14:textId="382D7243" w:rsidR="00D92368" w:rsidRDefault="00721F4F" w:rsidP="004F0BDE">
      <w:pPr>
        <w:pStyle w:val="Heading2"/>
      </w:pPr>
      <w:r>
        <w:t xml:space="preserve">Social rent housing can </w:t>
      </w:r>
      <w:r w:rsidR="00186ECB">
        <w:t>p</w:t>
      </w:r>
      <w:r w:rsidR="0001689D">
        <w:t>rovide</w:t>
      </w:r>
      <w:r w:rsidR="00F954F3">
        <w:t xml:space="preserve"> more than</w:t>
      </w:r>
      <w:r w:rsidR="003D74A9">
        <w:t xml:space="preserve"> half a million households</w:t>
      </w:r>
      <w:r w:rsidR="0001689D">
        <w:t xml:space="preserve"> </w:t>
      </w:r>
      <w:r w:rsidR="00C01502">
        <w:t xml:space="preserve">currently </w:t>
      </w:r>
      <w:r w:rsidR="001C6ADD">
        <w:t>paying rents they cannot afford</w:t>
      </w:r>
      <w:r w:rsidR="00C01502">
        <w:t xml:space="preserve"> </w:t>
      </w:r>
      <w:r w:rsidR="0001689D">
        <w:t>with a</w:t>
      </w:r>
      <w:r w:rsidR="00C01502">
        <w:t xml:space="preserve"> genuinely</w:t>
      </w:r>
      <w:r w:rsidR="0001689D">
        <w:t xml:space="preserve"> affordable and secure home, and pull </w:t>
      </w:r>
      <w:r w:rsidR="00C1438E">
        <w:t>6</w:t>
      </w:r>
      <w:r w:rsidR="00960759">
        <w:t>00</w:t>
      </w:r>
      <w:r w:rsidR="00186ECB">
        <w:t xml:space="preserve">,000 </w:t>
      </w:r>
      <w:r w:rsidR="00804733">
        <w:t xml:space="preserve">people </w:t>
      </w:r>
      <w:r w:rsidR="00C1438E">
        <w:t>out of after housing costs poverty</w:t>
      </w:r>
    </w:p>
    <w:p w14:paraId="3120E3ED" w14:textId="42854A35" w:rsidR="001A3D66" w:rsidRDefault="005027EF">
      <w:r w:rsidRPr="00FF4915">
        <w:t xml:space="preserve">Social rent dwellings are the </w:t>
      </w:r>
      <w:r w:rsidR="001A3D66">
        <w:t>most</w:t>
      </w:r>
      <w:r>
        <w:t xml:space="preserve"> affordable rental product </w:t>
      </w:r>
      <w:r w:rsidR="0078061B">
        <w:t>to</w:t>
      </w:r>
      <w:r>
        <w:t xml:space="preserve"> provide many low-income private renters a route out of unaffordability.</w:t>
      </w:r>
      <w:r w:rsidR="00E05909">
        <w:t xml:space="preserve"> These are homes let by a local authority or housing association</w:t>
      </w:r>
      <w:r w:rsidR="00C94A35">
        <w:t xml:space="preserve"> and are designed to provide housing that is affordable to people on low incomes</w:t>
      </w:r>
      <w:r w:rsidR="00E05909">
        <w:t>, with rents typically set at around 50% to 60% of market rents.</w:t>
      </w:r>
      <w:r>
        <w:t xml:space="preserve"> </w:t>
      </w:r>
    </w:p>
    <w:p w14:paraId="5B793671" w14:textId="77777777" w:rsidR="001A3D66" w:rsidRDefault="001A3D66" w:rsidP="00FF4915"/>
    <w:p w14:paraId="5ACA3B88" w14:textId="7330F51D" w:rsidR="00B656E9" w:rsidRDefault="00527FF2" w:rsidP="00FF4915">
      <w:r>
        <w:t xml:space="preserve">JRF modelling has found that </w:t>
      </w:r>
      <w:r w:rsidR="006E79D3">
        <w:t xml:space="preserve">moving low-income private renting households </w:t>
      </w:r>
      <w:r w:rsidR="00D70643">
        <w:t xml:space="preserve">in rental </w:t>
      </w:r>
      <w:r w:rsidR="006E79D3" w:rsidDel="00D70643">
        <w:t xml:space="preserve">unaffordability </w:t>
      </w:r>
      <w:r w:rsidR="006E79D3">
        <w:t xml:space="preserve">into a social rent dwelling would </w:t>
      </w:r>
      <w:r w:rsidR="00E2279F">
        <w:t xml:space="preserve">lift </w:t>
      </w:r>
      <w:r w:rsidR="001A3D66">
        <w:t xml:space="preserve">over </w:t>
      </w:r>
      <w:r w:rsidR="00E2279F">
        <w:t>half a million</w:t>
      </w:r>
      <w:r w:rsidR="001A3D66">
        <w:t xml:space="preserve"> </w:t>
      </w:r>
      <w:r w:rsidR="00E2279F">
        <w:t xml:space="preserve">households </w:t>
      </w:r>
      <w:r w:rsidR="001A3D66">
        <w:t>(5</w:t>
      </w:r>
      <w:r w:rsidR="007C64EA">
        <w:t>52</w:t>
      </w:r>
      <w:r w:rsidR="001A3D66">
        <w:t>,000)</w:t>
      </w:r>
      <w:r w:rsidR="00E2279F">
        <w:t xml:space="preserve"> and 1.6</w:t>
      </w:r>
      <w:r w:rsidR="0078061B">
        <w:t xml:space="preserve"> </w:t>
      </w:r>
      <w:r w:rsidR="00E2279F">
        <w:t>m</w:t>
      </w:r>
      <w:r w:rsidR="0078061B">
        <w:t>illion</w:t>
      </w:r>
      <w:r w:rsidR="00E2279F">
        <w:t xml:space="preserve"> people</w:t>
      </w:r>
      <w:r w:rsidR="00512EC9">
        <w:t xml:space="preserve"> out of unaffordability</w:t>
      </w:r>
      <w:r w:rsidR="00AF2D70">
        <w:t xml:space="preserve"> </w:t>
      </w:r>
      <w:r w:rsidR="00567F88">
        <w:t xml:space="preserve">and reduce </w:t>
      </w:r>
      <w:r w:rsidR="00AC3F92">
        <w:t>the pressure</w:t>
      </w:r>
      <w:r w:rsidR="007D1598">
        <w:t>s</w:t>
      </w:r>
      <w:r w:rsidR="00AC3F92">
        <w:t xml:space="preserve"> </w:t>
      </w:r>
      <w:r w:rsidR="00FE552A">
        <w:t xml:space="preserve">of paying high rents </w:t>
      </w:r>
      <w:r w:rsidR="00445426">
        <w:t xml:space="preserve">for </w:t>
      </w:r>
      <w:proofErr w:type="gramStart"/>
      <w:r w:rsidR="00445426">
        <w:t xml:space="preserve">the </w:t>
      </w:r>
      <w:r w:rsidR="00330199">
        <w:t>vast majority of</w:t>
      </w:r>
      <w:proofErr w:type="gramEnd"/>
      <w:r w:rsidR="00330199">
        <w:t xml:space="preserve"> the other</w:t>
      </w:r>
      <w:r w:rsidR="00445426">
        <w:t xml:space="preserve"> half </w:t>
      </w:r>
      <w:r w:rsidR="0078061B">
        <w:t xml:space="preserve">a </w:t>
      </w:r>
      <w:r w:rsidR="00445426">
        <w:t>million households</w:t>
      </w:r>
      <w:r w:rsidR="00512EC9">
        <w:t>.</w:t>
      </w:r>
      <w:r w:rsidR="00CE2BD4">
        <w:t xml:space="preserve"> For these households, </w:t>
      </w:r>
      <w:r w:rsidR="001A3D66">
        <w:t>moving</w:t>
      </w:r>
      <w:r w:rsidR="00D43E3E">
        <w:t xml:space="preserve"> </w:t>
      </w:r>
      <w:r w:rsidR="001A3D66">
        <w:t>in</w:t>
      </w:r>
      <w:r w:rsidR="00D43E3E">
        <w:t xml:space="preserve">to a social rent dwelling would </w:t>
      </w:r>
      <w:r w:rsidR="00DD1DD0">
        <w:t xml:space="preserve">leave them </w:t>
      </w:r>
      <w:r w:rsidR="00630275">
        <w:t xml:space="preserve">on average </w:t>
      </w:r>
      <w:r w:rsidR="00B61BC8">
        <w:t xml:space="preserve">£50 a week </w:t>
      </w:r>
      <w:r w:rsidR="00DD1DD0">
        <w:t>better off,</w:t>
      </w:r>
      <w:r w:rsidR="00835AC8">
        <w:t xml:space="preserve"> </w:t>
      </w:r>
      <w:r w:rsidR="00483899">
        <w:t xml:space="preserve">increasing their </w:t>
      </w:r>
      <w:r w:rsidR="00DA5E61">
        <w:t>household budget</w:t>
      </w:r>
      <w:r w:rsidR="00483899">
        <w:t xml:space="preserve"> by </w:t>
      </w:r>
      <w:r w:rsidR="009D5ED6">
        <w:t>2</w:t>
      </w:r>
      <w:r w:rsidR="00483899">
        <w:t xml:space="preserve">0%, </w:t>
      </w:r>
      <w:r w:rsidR="00131D9F">
        <w:t>putting money back into their pockets</w:t>
      </w:r>
      <w:r w:rsidR="00914DE4">
        <w:t xml:space="preserve"> to spend</w:t>
      </w:r>
      <w:r w:rsidR="00EF499A">
        <w:t xml:space="preserve"> elsewhere</w:t>
      </w:r>
      <w:r w:rsidR="00B61BC8">
        <w:t>, and reduc</w:t>
      </w:r>
      <w:r w:rsidR="0078061B">
        <w:t>ing</w:t>
      </w:r>
      <w:r w:rsidR="00B61BC8">
        <w:t xml:space="preserve"> the </w:t>
      </w:r>
      <w:r w:rsidR="38B46AA9">
        <w:t>number</w:t>
      </w:r>
      <w:r w:rsidR="00B61BC8">
        <w:t xml:space="preserve"> of trade-offs required on </w:t>
      </w:r>
      <w:r w:rsidR="00B61BC8">
        <w:lastRenderedPageBreak/>
        <w:t>other essential services and goods for their household</w:t>
      </w:r>
      <w:r w:rsidR="00D43E3E">
        <w:t>.</w:t>
      </w:r>
      <w:r w:rsidR="00791ED1">
        <w:t xml:space="preserve"> </w:t>
      </w:r>
      <w:r w:rsidR="007718AA">
        <w:t>Even for those not lifted out of rental unaffordability</w:t>
      </w:r>
      <w:r w:rsidR="00196770">
        <w:t>, by our definition</w:t>
      </w:r>
      <w:r w:rsidR="00791ED1">
        <w:t>, social rent dwellings would reduce the depth of unaffordability the</w:t>
      </w:r>
      <w:r w:rsidR="00BA0A08">
        <w:t>y</w:t>
      </w:r>
      <w:r w:rsidR="00791ED1">
        <w:t xml:space="preserve"> are in</w:t>
      </w:r>
      <w:r w:rsidR="000523B0">
        <w:t xml:space="preserve"> and go some way to alleviating the financial pressures they are under</w:t>
      </w:r>
      <w:r w:rsidR="00791ED1">
        <w:t>.</w:t>
      </w:r>
      <w:r w:rsidR="00D43E3E">
        <w:t xml:space="preserve"> </w:t>
      </w:r>
    </w:p>
    <w:p w14:paraId="1FDE813D" w14:textId="58138111" w:rsidR="007E17A4" w:rsidRDefault="007E17A4" w:rsidP="00FF4915"/>
    <w:p w14:paraId="798779E4" w14:textId="1F997BF1" w:rsidR="00A04CB0" w:rsidRDefault="00DD3267" w:rsidP="007C4CEA">
      <w:pPr>
        <w:pStyle w:val="Heading5"/>
      </w:pPr>
      <w:r>
        <w:rPr>
          <w:rFonts w:eastAsiaTheme="minorHAnsi" w:cs="Arial"/>
          <w:b w:val="0"/>
          <w:noProof/>
          <w:sz w:val="16"/>
          <w:szCs w:val="16"/>
          <w14:cntxtAlts w14:val="0"/>
        </w:rPr>
        <mc:AlternateContent>
          <mc:Choice Requires="wpg">
            <w:drawing>
              <wp:anchor distT="0" distB="0" distL="114300" distR="114300" simplePos="0" relativeHeight="251658245" behindDoc="0" locked="0" layoutInCell="1" allowOverlap="1" wp14:anchorId="2928B910" wp14:editId="4EB9CA88">
                <wp:simplePos x="0" y="0"/>
                <wp:positionH relativeFrom="column">
                  <wp:posOffset>-793056</wp:posOffset>
                </wp:positionH>
                <wp:positionV relativeFrom="paragraph">
                  <wp:posOffset>626228</wp:posOffset>
                </wp:positionV>
                <wp:extent cx="6954565" cy="2626366"/>
                <wp:effectExtent l="0" t="0" r="0" b="0"/>
                <wp:wrapSquare wrapText="bothSides"/>
                <wp:docPr id="1163120004" name="Group 1163120004"/>
                <wp:cNvGraphicFramePr/>
                <a:graphic xmlns:a="http://schemas.openxmlformats.org/drawingml/2006/main">
                  <a:graphicData uri="http://schemas.microsoft.com/office/word/2010/wordprocessingGroup">
                    <wpg:wgp>
                      <wpg:cNvGrpSpPr/>
                      <wpg:grpSpPr>
                        <a:xfrm>
                          <a:off x="0" y="0"/>
                          <a:ext cx="6954565" cy="2626366"/>
                          <a:chOff x="0" y="0"/>
                          <a:chExt cx="6954565" cy="2626390"/>
                        </a:xfrm>
                      </wpg:grpSpPr>
                      <wpg:grpSp>
                        <wpg:cNvPr id="6" name="Group 6"/>
                        <wpg:cNvGrpSpPr/>
                        <wpg:grpSpPr>
                          <a:xfrm>
                            <a:off x="0" y="0"/>
                            <a:ext cx="6954565" cy="1957705"/>
                            <a:chOff x="0" y="0"/>
                            <a:chExt cx="6955141" cy="1958209"/>
                          </a:xfrm>
                        </wpg:grpSpPr>
                        <wps:wsp>
                          <wps:cNvPr id="217" name="Text Box 2"/>
                          <wps:cNvSpPr txBox="1">
                            <a:spLocks noChangeArrowheads="1"/>
                          </wps:cNvSpPr>
                          <wps:spPr bwMode="auto">
                            <a:xfrm>
                              <a:off x="491700" y="0"/>
                              <a:ext cx="2069635" cy="255972"/>
                            </a:xfrm>
                            <a:prstGeom prst="rect">
                              <a:avLst/>
                            </a:prstGeom>
                            <a:noFill/>
                            <a:ln w="9525">
                              <a:noFill/>
                              <a:miter lim="800000"/>
                              <a:headEnd/>
                              <a:tailEnd/>
                            </a:ln>
                          </wps:spPr>
                          <wps:txbx>
                            <w:txbxContent>
                              <w:p w14:paraId="38B69573" w14:textId="729A2C11" w:rsidR="006937BF" w:rsidRPr="006937BF" w:rsidRDefault="006937BF">
                                <w:pPr>
                                  <w:rPr>
                                    <w:sz w:val="20"/>
                                    <w:szCs w:val="20"/>
                                  </w:rPr>
                                </w:pPr>
                                <w:r w:rsidRPr="006937BF">
                                  <w:rPr>
                                    <w:sz w:val="20"/>
                                    <w:szCs w:val="20"/>
                                  </w:rPr>
                                  <w:t xml:space="preserve">Affordability </w:t>
                                </w:r>
                                <w:r>
                                  <w:rPr>
                                    <w:sz w:val="20"/>
                                    <w:szCs w:val="20"/>
                                  </w:rPr>
                                  <w:t xml:space="preserve">of </w:t>
                                </w:r>
                                <w:r w:rsidR="00B8255A">
                                  <w:rPr>
                                    <w:sz w:val="20"/>
                                    <w:szCs w:val="20"/>
                                  </w:rPr>
                                  <w:t>‘</w:t>
                                </w:r>
                                <w:r w:rsidR="0078061B">
                                  <w:rPr>
                                    <w:sz w:val="20"/>
                                    <w:szCs w:val="20"/>
                                  </w:rPr>
                                  <w:t>a</w:t>
                                </w:r>
                                <w:r w:rsidR="00B8255A">
                                  <w:rPr>
                                    <w:sz w:val="20"/>
                                    <w:szCs w:val="20"/>
                                  </w:rPr>
                                  <w:t xml:space="preserve">ffordable </w:t>
                                </w:r>
                                <w:r w:rsidR="0078061B">
                                  <w:rPr>
                                    <w:sz w:val="20"/>
                                    <w:szCs w:val="20"/>
                                  </w:rPr>
                                  <w:t>r</w:t>
                                </w:r>
                                <w:r w:rsidR="00B8255A">
                                  <w:rPr>
                                    <w:sz w:val="20"/>
                                    <w:szCs w:val="20"/>
                                  </w:rPr>
                                  <w:t>ents’</w:t>
                                </w:r>
                              </w:p>
                            </w:txbxContent>
                          </wps:txbx>
                          <wps:bodyPr rot="0" vert="horz" wrap="square" lIns="91440" tIns="45720" rIns="91440" bIns="45720" anchor="t" anchorCtr="0">
                            <a:spAutoFit/>
                          </wps:bodyPr>
                        </wps:wsp>
                        <pic:pic xmlns:pic="http://schemas.openxmlformats.org/drawingml/2006/picture">
                          <pic:nvPicPr>
                            <pic:cNvPr id="3" name="Picture 3"/>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232914"/>
                              <a:ext cx="5879465" cy="1725295"/>
                            </a:xfrm>
                            <a:prstGeom prst="rect">
                              <a:avLst/>
                            </a:prstGeom>
                            <a:noFill/>
                          </pic:spPr>
                        </pic:pic>
                        <pic:pic xmlns:pic="http://schemas.openxmlformats.org/drawingml/2006/picture">
                          <pic:nvPicPr>
                            <pic:cNvPr id="4" name="Picture 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859131" y="437348"/>
                              <a:ext cx="1096010" cy="1310640"/>
                            </a:xfrm>
                            <a:prstGeom prst="rect">
                              <a:avLst/>
                            </a:prstGeom>
                            <a:noFill/>
                          </pic:spPr>
                        </pic:pic>
                        <wps:wsp>
                          <wps:cNvPr id="5" name="Text Box 2"/>
                          <wps:cNvSpPr txBox="1">
                            <a:spLocks noChangeArrowheads="1"/>
                          </wps:cNvSpPr>
                          <wps:spPr bwMode="auto">
                            <a:xfrm>
                              <a:off x="2907102" y="17253"/>
                              <a:ext cx="2070100" cy="255270"/>
                            </a:xfrm>
                            <a:prstGeom prst="rect">
                              <a:avLst/>
                            </a:prstGeom>
                            <a:noFill/>
                            <a:ln w="9525">
                              <a:noFill/>
                              <a:miter lim="800000"/>
                              <a:headEnd/>
                              <a:tailEnd/>
                            </a:ln>
                          </wps:spPr>
                          <wps:txbx>
                            <w:txbxContent>
                              <w:p w14:paraId="1775FC60" w14:textId="44F7428D" w:rsidR="00B8255A" w:rsidRPr="006937BF" w:rsidRDefault="00B8255A" w:rsidP="00B8255A">
                                <w:pPr>
                                  <w:rPr>
                                    <w:sz w:val="20"/>
                                    <w:szCs w:val="20"/>
                                  </w:rPr>
                                </w:pPr>
                                <w:r w:rsidRPr="006937BF">
                                  <w:rPr>
                                    <w:sz w:val="20"/>
                                    <w:szCs w:val="20"/>
                                  </w:rPr>
                                  <w:t xml:space="preserve">Affordability </w:t>
                                </w:r>
                                <w:r>
                                  <w:rPr>
                                    <w:sz w:val="20"/>
                                    <w:szCs w:val="20"/>
                                  </w:rPr>
                                  <w:t xml:space="preserve">of </w:t>
                                </w:r>
                                <w:r w:rsidR="0078061B">
                                  <w:rPr>
                                    <w:sz w:val="20"/>
                                    <w:szCs w:val="20"/>
                                  </w:rPr>
                                  <w:t>s</w:t>
                                </w:r>
                                <w:r>
                                  <w:rPr>
                                    <w:sz w:val="20"/>
                                    <w:szCs w:val="20"/>
                                  </w:rPr>
                                  <w:t xml:space="preserve">ocial </w:t>
                                </w:r>
                                <w:r w:rsidR="0078061B">
                                  <w:rPr>
                                    <w:sz w:val="20"/>
                                    <w:szCs w:val="20"/>
                                  </w:rPr>
                                  <w:t>r</w:t>
                                </w:r>
                                <w:r>
                                  <w:rPr>
                                    <w:sz w:val="20"/>
                                    <w:szCs w:val="20"/>
                                  </w:rPr>
                                  <w:t>ents</w:t>
                                </w:r>
                              </w:p>
                            </w:txbxContent>
                          </wps:txbx>
                          <wps:bodyPr rot="0" vert="horz" wrap="square" lIns="91440" tIns="45720" rIns="91440" bIns="45720" anchor="t" anchorCtr="0">
                            <a:spAutoFit/>
                          </wps:bodyPr>
                        </wps:wsp>
                      </wpg:grpSp>
                      <wps:wsp>
                        <wps:cNvPr id="373" name="TextBox 372">
                          <a:extLst>
                            <a:ext uri="{FF2B5EF4-FFF2-40B4-BE49-F238E27FC236}">
                              <a16:creationId xmlns:a16="http://schemas.microsoft.com/office/drawing/2014/main" id="{F99C1E8F-197C-4CFB-BFB5-74445228818E}"/>
                            </a:ext>
                          </a:extLst>
                        </wps:cNvPr>
                        <wps:cNvSpPr txBox="1"/>
                        <wps:spPr>
                          <a:xfrm>
                            <a:off x="77637" y="1914548"/>
                            <a:ext cx="6703060" cy="711842"/>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440E221" w14:textId="69AA8F83" w:rsidR="00DD3267" w:rsidRPr="00DD3267" w:rsidRDefault="00DD3267" w:rsidP="00DD3267">
                              <w:pPr>
                                <w:rPr>
                                  <w:rFonts w:hAnsi="Calibri" w:cstheme="minorBidi"/>
                                  <w:color w:val="000000" w:themeColor="text1"/>
                                  <w:sz w:val="16"/>
                                  <w:szCs w:val="16"/>
                                </w:rPr>
                              </w:pPr>
                              <w:r w:rsidRPr="00DD3267">
                                <w:rPr>
                                  <w:rFonts w:hAnsi="Calibri" w:cstheme="minorBidi"/>
                                  <w:color w:val="000000" w:themeColor="text1"/>
                                  <w:sz w:val="16"/>
                                  <w:szCs w:val="16"/>
                                </w:rPr>
                                <w:t xml:space="preserve">Source: JRF modelling of the impact of moving low-income private renting households to an appropriately sized affordable or social rent home at the average price for that dwelling by region and bedroom size. </w:t>
                              </w:r>
                              <w:r w:rsidR="00092EBD">
                                <w:rPr>
                                  <w:rFonts w:hAnsi="Calibri" w:cstheme="minorBidi"/>
                                  <w:color w:val="000000" w:themeColor="text1"/>
                                  <w:sz w:val="16"/>
                                  <w:szCs w:val="16"/>
                                </w:rPr>
                                <w:t>Direction arrows show gross movement into affordability</w:t>
                              </w:r>
                              <w:r w:rsidR="007E733E">
                                <w:rPr>
                                  <w:rFonts w:hAnsi="Calibri" w:cstheme="minorBidi"/>
                                  <w:color w:val="000000" w:themeColor="text1"/>
                                  <w:sz w:val="16"/>
                                  <w:szCs w:val="16"/>
                                </w:rPr>
                                <w:t>; for a</w:t>
                              </w:r>
                              <w:r w:rsidR="000D3C54">
                                <w:rPr>
                                  <w:rFonts w:hAnsi="Calibri" w:cstheme="minorBidi"/>
                                  <w:color w:val="000000" w:themeColor="text1"/>
                                  <w:sz w:val="16"/>
                                  <w:szCs w:val="16"/>
                                </w:rPr>
                                <w:t xml:space="preserve"> small number of households</w:t>
                              </w:r>
                              <w:r w:rsidR="007E733E">
                                <w:rPr>
                                  <w:rFonts w:hAnsi="Calibri" w:cstheme="minorBidi"/>
                                  <w:color w:val="000000" w:themeColor="text1"/>
                                  <w:sz w:val="16"/>
                                  <w:szCs w:val="16"/>
                                </w:rPr>
                                <w:t xml:space="preserve">, moving </w:t>
                              </w:r>
                              <w:r w:rsidR="000D3C54">
                                <w:rPr>
                                  <w:rFonts w:hAnsi="Calibri" w:cstheme="minorBidi"/>
                                  <w:color w:val="000000" w:themeColor="text1"/>
                                  <w:sz w:val="16"/>
                                  <w:szCs w:val="16"/>
                                </w:rPr>
                                <w:t>from</w:t>
                              </w:r>
                              <w:r w:rsidR="007E733E">
                                <w:rPr>
                                  <w:rFonts w:hAnsi="Calibri" w:cstheme="minorBidi"/>
                                  <w:color w:val="000000" w:themeColor="text1"/>
                                  <w:sz w:val="16"/>
                                  <w:szCs w:val="16"/>
                                </w:rPr>
                                <w:t xml:space="preserve"> private to affordable or social rent will move </w:t>
                              </w:r>
                              <w:r w:rsidR="000D3C54">
                                <w:rPr>
                                  <w:rFonts w:hAnsi="Calibri" w:cstheme="minorBidi"/>
                                  <w:color w:val="000000" w:themeColor="text1"/>
                                  <w:sz w:val="16"/>
                                  <w:szCs w:val="16"/>
                                </w:rPr>
                                <w:t xml:space="preserve">them into unaffordability pressures or unaffordable rents. </w:t>
                              </w:r>
                            </w:p>
                            <w:p w14:paraId="482FBD5E" w14:textId="77777777" w:rsidR="00DD3267" w:rsidRPr="00DD3267" w:rsidRDefault="00DD3267" w:rsidP="00DD3267">
                              <w:pPr>
                                <w:textAlignment w:val="baseline"/>
                                <w:rPr>
                                  <w:rFonts w:hAnsi="Calibri" w:cstheme="minorBidi"/>
                                  <w:color w:val="000000" w:themeColor="text1"/>
                                  <w:sz w:val="16"/>
                                  <w:szCs w:val="16"/>
                                </w:rPr>
                              </w:pPr>
                              <w:r w:rsidRPr="00DD3267">
                                <w:rPr>
                                  <w:rFonts w:hAnsi="Calibri" w:cstheme="minorBidi"/>
                                  <w:color w:val="000000" w:themeColor="text1"/>
                                  <w:sz w:val="16"/>
                                  <w:szCs w:val="16"/>
                                </w:rPr>
                                <w:t xml:space="preserve">Analysis uses Family Resources Survey 2019/20 and IPPR Tax and Benefit model. Incomes and prices </w:t>
                              </w:r>
                              <w:r w:rsidRPr="00DD3267">
                                <w:rPr>
                                  <w:rFonts w:hAnsi="Calibri" w:cstheme="minorBidi"/>
                                  <w:color w:val="000000" w:themeColor="text1"/>
                                  <w:sz w:val="16"/>
                                  <w:szCs w:val="16"/>
                                </w:rPr>
                                <w:t>at April 2021. Assumptions detailed in methodology note.</w:t>
                              </w:r>
                            </w:p>
                          </w:txbxContent>
                        </wps:txbx>
                        <wps:bodyPr vertOverflow="clip" horzOverflow="clip" wrap="square" rtlCol="0" anchor="t">
                          <a:spAutoFit/>
                        </wps:bodyPr>
                      </wps:wsp>
                    </wpg:wgp>
                  </a:graphicData>
                </a:graphic>
                <wp14:sizeRelH relativeFrom="margin">
                  <wp14:pctWidth>0</wp14:pctWidth>
                </wp14:sizeRelH>
              </wp:anchor>
            </w:drawing>
          </mc:Choice>
          <mc:Fallback>
            <w:pict>
              <v:group w14:anchorId="2928B910" id="Group 1163120004" o:spid="_x0000_s1096" style="position:absolute;margin-left:-62.45pt;margin-top:49.3pt;width:547.6pt;height:206.8pt;z-index:251658245;mso-width-relative:margin" coordsize="69545,26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">
                <v:group id="Group 6" o:spid="_x0000_s1097" style="position:absolute;width:69545;height:19577" coordsize="69551,1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2" o:spid="_x0000_s1098" type="#_x0000_t202" style="position:absolute;left:4917;width:20696;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8B69573" w14:textId="729A2C11" w:rsidR="006937BF" w:rsidRPr="006937BF" w:rsidRDefault="006937BF">
                          <w:pPr>
                            <w:rPr>
                              <w:sz w:val="20"/>
                              <w:szCs w:val="20"/>
                            </w:rPr>
                          </w:pPr>
                          <w:r w:rsidRPr="006937BF">
                            <w:rPr>
                              <w:sz w:val="20"/>
                              <w:szCs w:val="20"/>
                            </w:rPr>
                            <w:t xml:space="preserve">Affordability </w:t>
                          </w:r>
                          <w:r>
                            <w:rPr>
                              <w:sz w:val="20"/>
                              <w:szCs w:val="20"/>
                            </w:rPr>
                            <w:t xml:space="preserve">of </w:t>
                          </w:r>
                          <w:r w:rsidR="00B8255A">
                            <w:rPr>
                              <w:sz w:val="20"/>
                              <w:szCs w:val="20"/>
                            </w:rPr>
                            <w:t>‘</w:t>
                          </w:r>
                          <w:r w:rsidR="0078061B">
                            <w:rPr>
                              <w:sz w:val="20"/>
                              <w:szCs w:val="20"/>
                            </w:rPr>
                            <w:t>a</w:t>
                          </w:r>
                          <w:r w:rsidR="00B8255A">
                            <w:rPr>
                              <w:sz w:val="20"/>
                              <w:szCs w:val="20"/>
                            </w:rPr>
                            <w:t xml:space="preserve">ffordable </w:t>
                          </w:r>
                          <w:r w:rsidR="0078061B">
                            <w:rPr>
                              <w:sz w:val="20"/>
                              <w:szCs w:val="20"/>
                            </w:rPr>
                            <w:t>r</w:t>
                          </w:r>
                          <w:r w:rsidR="00B8255A">
                            <w:rPr>
                              <w:sz w:val="20"/>
                              <w:szCs w:val="20"/>
                            </w:rPr>
                            <w:t>ents’</w:t>
                          </w:r>
                        </w:p>
                      </w:txbxContent>
                    </v:textbox>
                  </v:shape>
                  <v:shape id="Picture 3" o:spid="_x0000_s1099" type="#_x0000_t75" style="position:absolute;top:2329;width:58794;height:17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">
                    <v:imagedata r:id="rId27" o:title=""/>
                  </v:shape>
                  <v:shape id="Picture 4" o:spid="_x0000_s1100" type="#_x0000_t75" style="position:absolute;left:58591;top:4373;width:10960;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">
                    <v:imagedata r:id="rId28" o:title=""/>
                  </v:shape>
                  <v:shape id="Text Box 2" o:spid="_x0000_s1101" type="#_x0000_t202" style="position:absolute;left:29071;top:172;width:20701;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1775FC60" w14:textId="44F7428D" w:rsidR="00B8255A" w:rsidRPr="006937BF" w:rsidRDefault="00B8255A" w:rsidP="00B8255A">
                          <w:pPr>
                            <w:rPr>
                              <w:sz w:val="20"/>
                              <w:szCs w:val="20"/>
                            </w:rPr>
                          </w:pPr>
                          <w:r w:rsidRPr="006937BF">
                            <w:rPr>
                              <w:sz w:val="20"/>
                              <w:szCs w:val="20"/>
                            </w:rPr>
                            <w:t xml:space="preserve">Affordability </w:t>
                          </w:r>
                          <w:r>
                            <w:rPr>
                              <w:sz w:val="20"/>
                              <w:szCs w:val="20"/>
                            </w:rPr>
                            <w:t xml:space="preserve">of </w:t>
                          </w:r>
                          <w:r w:rsidR="0078061B">
                            <w:rPr>
                              <w:sz w:val="20"/>
                              <w:szCs w:val="20"/>
                            </w:rPr>
                            <w:t>s</w:t>
                          </w:r>
                          <w:r>
                            <w:rPr>
                              <w:sz w:val="20"/>
                              <w:szCs w:val="20"/>
                            </w:rPr>
                            <w:t xml:space="preserve">ocial </w:t>
                          </w:r>
                          <w:r w:rsidR="0078061B">
                            <w:rPr>
                              <w:sz w:val="20"/>
                              <w:szCs w:val="20"/>
                            </w:rPr>
                            <w:t>r</w:t>
                          </w:r>
                          <w:r>
                            <w:rPr>
                              <w:sz w:val="20"/>
                              <w:szCs w:val="20"/>
                            </w:rPr>
                            <w:t>ents</w:t>
                          </w:r>
                        </w:p>
                      </w:txbxContent>
                    </v:textbox>
                  </v:shape>
                </v:group>
                <v:shape id="TextBox 372" o:spid="_x0000_s1102" type="#_x0000_t202" style="position:absolute;left:776;top:19145;width:67030;height:7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" filled="f" stroked="f">
                  <v:textbox style="mso-fit-shape-to-text:t">
                    <w:txbxContent>
                      <w:p w14:paraId="0440E221" w14:textId="69AA8F83" w:rsidR="00DD3267" w:rsidRPr="00DD3267" w:rsidRDefault="00DD3267" w:rsidP="00DD3267">
                        <w:pPr>
                          <w:rPr>
                            <w:rFonts w:hAnsi="Calibri" w:cstheme="minorBidi"/>
                            <w:color w:val="000000" w:themeColor="text1"/>
                            <w:sz w:val="16"/>
                            <w:szCs w:val="16"/>
                          </w:rPr>
                        </w:pPr>
                        <w:r w:rsidRPr="00DD3267">
                          <w:rPr>
                            <w:rFonts w:hAnsi="Calibri" w:cstheme="minorBidi"/>
                            <w:color w:val="000000" w:themeColor="text1"/>
                            <w:sz w:val="16"/>
                            <w:szCs w:val="16"/>
                          </w:rPr>
                          <w:t xml:space="preserve">Source: JRF modelling of the impact of moving low-income private renting households to an appropriately sized affordable or social rent home at the average price for that dwelling by region and bedroom size. </w:t>
                        </w:r>
                        <w:r w:rsidR="00092EBD">
                          <w:rPr>
                            <w:rFonts w:hAnsi="Calibri" w:cstheme="minorBidi"/>
                            <w:color w:val="000000" w:themeColor="text1"/>
                            <w:sz w:val="16"/>
                            <w:szCs w:val="16"/>
                          </w:rPr>
                          <w:t>Direction arrows show gross movement into affordability</w:t>
                        </w:r>
                        <w:r w:rsidR="007E733E">
                          <w:rPr>
                            <w:rFonts w:hAnsi="Calibri" w:cstheme="minorBidi"/>
                            <w:color w:val="000000" w:themeColor="text1"/>
                            <w:sz w:val="16"/>
                            <w:szCs w:val="16"/>
                          </w:rPr>
                          <w:t>; for a</w:t>
                        </w:r>
                        <w:r w:rsidR="000D3C54">
                          <w:rPr>
                            <w:rFonts w:hAnsi="Calibri" w:cstheme="minorBidi"/>
                            <w:color w:val="000000" w:themeColor="text1"/>
                            <w:sz w:val="16"/>
                            <w:szCs w:val="16"/>
                          </w:rPr>
                          <w:t xml:space="preserve"> small number of households</w:t>
                        </w:r>
                        <w:r w:rsidR="007E733E">
                          <w:rPr>
                            <w:rFonts w:hAnsi="Calibri" w:cstheme="minorBidi"/>
                            <w:color w:val="000000" w:themeColor="text1"/>
                            <w:sz w:val="16"/>
                            <w:szCs w:val="16"/>
                          </w:rPr>
                          <w:t xml:space="preserve">, moving </w:t>
                        </w:r>
                        <w:r w:rsidR="000D3C54">
                          <w:rPr>
                            <w:rFonts w:hAnsi="Calibri" w:cstheme="minorBidi"/>
                            <w:color w:val="000000" w:themeColor="text1"/>
                            <w:sz w:val="16"/>
                            <w:szCs w:val="16"/>
                          </w:rPr>
                          <w:t>from</w:t>
                        </w:r>
                        <w:r w:rsidR="007E733E">
                          <w:rPr>
                            <w:rFonts w:hAnsi="Calibri" w:cstheme="minorBidi"/>
                            <w:color w:val="000000" w:themeColor="text1"/>
                            <w:sz w:val="16"/>
                            <w:szCs w:val="16"/>
                          </w:rPr>
                          <w:t xml:space="preserve"> private to affordable or social rent will move </w:t>
                        </w:r>
                        <w:r w:rsidR="000D3C54">
                          <w:rPr>
                            <w:rFonts w:hAnsi="Calibri" w:cstheme="minorBidi"/>
                            <w:color w:val="000000" w:themeColor="text1"/>
                            <w:sz w:val="16"/>
                            <w:szCs w:val="16"/>
                          </w:rPr>
                          <w:t xml:space="preserve">them into unaffordability pressures or unaffordable rents. </w:t>
                        </w:r>
                      </w:p>
                      <w:p w14:paraId="482FBD5E" w14:textId="77777777" w:rsidR="00DD3267" w:rsidRPr="00DD3267" w:rsidRDefault="00DD3267" w:rsidP="00DD3267">
                        <w:pPr>
                          <w:textAlignment w:val="baseline"/>
                          <w:rPr>
                            <w:rFonts w:hAnsi="Calibri" w:cstheme="minorBidi"/>
                            <w:color w:val="000000" w:themeColor="text1"/>
                            <w:sz w:val="16"/>
                            <w:szCs w:val="16"/>
                          </w:rPr>
                        </w:pPr>
                        <w:r w:rsidRPr="00DD3267">
                          <w:rPr>
                            <w:rFonts w:hAnsi="Calibri" w:cstheme="minorBidi"/>
                            <w:color w:val="000000" w:themeColor="text1"/>
                            <w:sz w:val="16"/>
                            <w:szCs w:val="16"/>
                          </w:rPr>
                          <w:t xml:space="preserve">Analysis uses Family Resources Survey 2019/20 and IPPR Tax and Benefit model. Incomes and prices </w:t>
                        </w:r>
                        <w:proofErr w:type="gramStart"/>
                        <w:r w:rsidRPr="00DD3267">
                          <w:rPr>
                            <w:rFonts w:hAnsi="Calibri" w:cstheme="minorBidi"/>
                            <w:color w:val="000000" w:themeColor="text1"/>
                            <w:sz w:val="16"/>
                            <w:szCs w:val="16"/>
                          </w:rPr>
                          <w:t>at</w:t>
                        </w:r>
                        <w:proofErr w:type="gramEnd"/>
                        <w:r w:rsidRPr="00DD3267">
                          <w:rPr>
                            <w:rFonts w:hAnsi="Calibri" w:cstheme="minorBidi"/>
                            <w:color w:val="000000" w:themeColor="text1"/>
                            <w:sz w:val="16"/>
                            <w:szCs w:val="16"/>
                          </w:rPr>
                          <w:t xml:space="preserve"> April 2021. Assumptions detailed in methodology note.</w:t>
                        </w:r>
                      </w:p>
                    </w:txbxContent>
                  </v:textbox>
                </v:shape>
                <w10:wrap type="square"/>
              </v:group>
            </w:pict>
          </mc:Fallback>
        </mc:AlternateContent>
      </w:r>
      <w:r w:rsidR="00A04CB0">
        <w:t xml:space="preserve">Graph 5: Social rents are the most affordable tenure which would be more affordable for most low-income private renting households and would move </w:t>
      </w:r>
      <w:r w:rsidR="0078061B">
        <w:t xml:space="preserve">more than </w:t>
      </w:r>
      <w:r w:rsidR="00A04CB0">
        <w:t>half a million (5</w:t>
      </w:r>
      <w:r w:rsidR="007C64EA">
        <w:t>52</w:t>
      </w:r>
      <w:r w:rsidR="00A04CB0">
        <w:t>,000</w:t>
      </w:r>
      <w:r w:rsidR="00B56D1E">
        <w:t>)</w:t>
      </w:r>
      <w:r w:rsidR="00A04CB0">
        <w:t xml:space="preserve"> households in</w:t>
      </w:r>
      <w:r w:rsidR="002E2DAA">
        <w:t>to</w:t>
      </w:r>
      <w:r w:rsidR="00A04CB0">
        <w:t xml:space="preserve"> affordability </w:t>
      </w:r>
    </w:p>
    <w:p w14:paraId="5558CC64" w14:textId="3E2C55D7" w:rsidR="0051470D" w:rsidRDefault="0074381C" w:rsidP="00FF4915">
      <w:r>
        <w:t xml:space="preserve">Social rent can also help </w:t>
      </w:r>
      <w:r w:rsidR="00DB3C6B">
        <w:t xml:space="preserve">provide a route </w:t>
      </w:r>
      <w:r w:rsidR="0078061B">
        <w:t xml:space="preserve">out </w:t>
      </w:r>
      <w:r w:rsidR="00DB3C6B">
        <w:t>of poverty</w:t>
      </w:r>
      <w:r>
        <w:t xml:space="preserve">; we estimate that </w:t>
      </w:r>
      <w:r w:rsidR="00FE3270">
        <w:t>6</w:t>
      </w:r>
      <w:r w:rsidR="00960759">
        <w:t>00</w:t>
      </w:r>
      <w:r w:rsidR="00FE3270">
        <w:t xml:space="preserve">,000 people in after housing costs poverty in the private rented sector would be lifted </w:t>
      </w:r>
      <w:r w:rsidR="00DB3C6B">
        <w:t>out of poverty</w:t>
      </w:r>
      <w:r w:rsidR="00A23304" w:rsidRPr="00591513">
        <w:rPr>
          <w:vertAlign w:val="superscript"/>
        </w:rPr>
        <w:t>5</w:t>
      </w:r>
      <w:r w:rsidR="00FE3270" w:rsidRPr="00591513">
        <w:rPr>
          <w:vertAlign w:val="superscript"/>
        </w:rPr>
        <w:t xml:space="preserve"> </w:t>
      </w:r>
      <w:r w:rsidR="00FE3270">
        <w:t xml:space="preserve">if they moved to a social rent dwelling. </w:t>
      </w:r>
      <w:r w:rsidR="00B35A45">
        <w:t xml:space="preserve">Social rent can </w:t>
      </w:r>
      <w:r w:rsidR="00296674">
        <w:t xml:space="preserve">unlock these </w:t>
      </w:r>
      <w:r w:rsidR="0093707F">
        <w:t>2</w:t>
      </w:r>
      <w:r w:rsidR="00960759">
        <w:t>00</w:t>
      </w:r>
      <w:r w:rsidR="0093707F">
        <w:t xml:space="preserve">,000 </w:t>
      </w:r>
      <w:r w:rsidR="00296674">
        <w:t>households from poverty</w:t>
      </w:r>
      <w:r w:rsidR="00F44AC2">
        <w:t>, return more disposable income to them,</w:t>
      </w:r>
      <w:r w:rsidR="00296674">
        <w:t xml:space="preserve"> </w:t>
      </w:r>
      <w:r w:rsidR="00F44AC2">
        <w:t xml:space="preserve">and </w:t>
      </w:r>
      <w:r w:rsidR="00296674">
        <w:t xml:space="preserve">provide them with the </w:t>
      </w:r>
      <w:r w:rsidR="00B35A45">
        <w:t>s</w:t>
      </w:r>
      <w:r w:rsidR="00365501">
        <w:t xml:space="preserve">tability of </w:t>
      </w:r>
      <w:r w:rsidR="00B35A45">
        <w:t xml:space="preserve">a </w:t>
      </w:r>
      <w:r w:rsidR="00296674">
        <w:t>long-term</w:t>
      </w:r>
      <w:r w:rsidR="006D627A">
        <w:t xml:space="preserve"> tenancy</w:t>
      </w:r>
      <w:r w:rsidR="00296674">
        <w:t xml:space="preserve"> and</w:t>
      </w:r>
      <w:r w:rsidR="006D627A">
        <w:t xml:space="preserve"> </w:t>
      </w:r>
      <w:r w:rsidR="00365501">
        <w:t xml:space="preserve">the security </w:t>
      </w:r>
      <w:r w:rsidR="0077756C">
        <w:t xml:space="preserve">of </w:t>
      </w:r>
      <w:r w:rsidR="000F3B78">
        <w:t xml:space="preserve">the better protections </w:t>
      </w:r>
      <w:r w:rsidR="008C3D1C">
        <w:t xml:space="preserve">of </w:t>
      </w:r>
      <w:r w:rsidR="000F3B78">
        <w:t>the social rented sector</w:t>
      </w:r>
      <w:r w:rsidR="007D39BB">
        <w:t>.</w:t>
      </w:r>
    </w:p>
    <w:p w14:paraId="5EA9665D" w14:textId="77777777" w:rsidR="0051470D" w:rsidRDefault="0051470D" w:rsidP="00FF4915"/>
    <w:p w14:paraId="20CB6E3C" w14:textId="06B1144F" w:rsidR="007642B9" w:rsidRPr="00132734" w:rsidRDefault="007642B9" w:rsidP="007642B9">
      <w:r>
        <w:t>As well as</w:t>
      </w:r>
      <w:r w:rsidR="00C93BC7">
        <w:t xml:space="preserve"> being more affordable </w:t>
      </w:r>
      <w:r w:rsidR="00A3455A">
        <w:t xml:space="preserve">for renters, </w:t>
      </w:r>
      <w:r w:rsidR="004336EA">
        <w:t xml:space="preserve">the </w:t>
      </w:r>
      <w:r w:rsidR="0078061B">
        <w:t>H</w:t>
      </w:r>
      <w:r w:rsidR="004336EA">
        <w:t xml:space="preserve">ousing </w:t>
      </w:r>
      <w:r w:rsidR="0078061B">
        <w:t>B</w:t>
      </w:r>
      <w:r w:rsidR="004336EA">
        <w:t xml:space="preserve">enefit </w:t>
      </w:r>
      <w:r w:rsidR="00943D4B">
        <w:t xml:space="preserve">currently </w:t>
      </w:r>
      <w:r w:rsidR="004336EA">
        <w:t xml:space="preserve">paid by Government towards </w:t>
      </w:r>
      <w:r w:rsidR="00A3455A">
        <w:t xml:space="preserve">social rent homes </w:t>
      </w:r>
      <w:r w:rsidR="004336EA">
        <w:t>is on average £</w:t>
      </w:r>
      <w:r w:rsidR="003848CE">
        <w:t>1,664</w:t>
      </w:r>
      <w:r w:rsidR="008B651B">
        <w:t xml:space="preserve"> </w:t>
      </w:r>
      <w:r w:rsidR="0078061B">
        <w:t xml:space="preserve">a </w:t>
      </w:r>
      <w:r w:rsidR="008B651B">
        <w:t>year less than for private rent homes</w:t>
      </w:r>
      <w:r w:rsidR="00F44AC2">
        <w:t xml:space="preserve"> (</w:t>
      </w:r>
      <w:r w:rsidR="00F91A35">
        <w:t>DLUHC</w:t>
      </w:r>
      <w:r w:rsidR="00F44AC2">
        <w:t>, 2020)</w:t>
      </w:r>
      <w:r w:rsidR="008B651B">
        <w:t>.</w:t>
      </w:r>
      <w:r w:rsidR="007F022B">
        <w:t xml:space="preserve"> Based on our modelling, we</w:t>
      </w:r>
      <w:r w:rsidR="006F4778">
        <w:t xml:space="preserve"> estimate that moving </w:t>
      </w:r>
      <w:r w:rsidR="002362FD">
        <w:t>the 5</w:t>
      </w:r>
      <w:r w:rsidR="009A46C3">
        <w:t>52</w:t>
      </w:r>
      <w:r w:rsidR="002362FD">
        <w:t>,000</w:t>
      </w:r>
      <w:r w:rsidR="006F4778">
        <w:t xml:space="preserve"> </w:t>
      </w:r>
      <w:r w:rsidR="00937591">
        <w:t xml:space="preserve">households facing private rented unaffordability to the </w:t>
      </w:r>
      <w:r>
        <w:t xml:space="preserve">social rented sector would reduce the </w:t>
      </w:r>
      <w:r w:rsidR="0078061B">
        <w:t>H</w:t>
      </w:r>
      <w:r>
        <w:t xml:space="preserve">ousing </w:t>
      </w:r>
      <w:r w:rsidR="0078061B">
        <w:t>B</w:t>
      </w:r>
      <w:r>
        <w:t>enefit bill by up to £1</w:t>
      </w:r>
      <w:r w:rsidR="0078061B">
        <w:t xml:space="preserve"> </w:t>
      </w:r>
      <w:r>
        <w:t>b</w:t>
      </w:r>
      <w:r w:rsidR="0078061B">
        <w:t>illio</w:t>
      </w:r>
      <w:r>
        <w:t>n a year</w:t>
      </w:r>
      <w:r w:rsidR="00132734">
        <w:t xml:space="preserve">, delivering better value for money for the </w:t>
      </w:r>
      <w:r w:rsidR="00D34CEB">
        <w:t>taxpayer</w:t>
      </w:r>
      <w:r w:rsidR="00132734">
        <w:t xml:space="preserve">, </w:t>
      </w:r>
      <w:r w:rsidR="00403461">
        <w:t>on top of providing</w:t>
      </w:r>
      <w:r w:rsidR="00132734">
        <w:t xml:space="preserve"> more affordable</w:t>
      </w:r>
      <w:r w:rsidR="00403461">
        <w:t>, better quality and more secure accommodation for low-income renters</w:t>
      </w:r>
      <w:r w:rsidR="00861E5C">
        <w:t>.</w:t>
      </w:r>
      <w:r>
        <w:rPr>
          <w:i/>
          <w:iCs/>
        </w:rPr>
        <w:t xml:space="preserve"> </w:t>
      </w:r>
      <w:r w:rsidR="00C0286F">
        <w:t xml:space="preserve">Our previous analysis has also shown that over the long-term, significant savings to </w:t>
      </w:r>
      <w:r w:rsidR="0078061B">
        <w:t>H</w:t>
      </w:r>
      <w:r w:rsidR="00C0286F">
        <w:t xml:space="preserve">ousing </w:t>
      </w:r>
      <w:r w:rsidR="0078061B">
        <w:t>B</w:t>
      </w:r>
      <w:r w:rsidR="00C0286F">
        <w:t>enefit help to offset the upfront investment in social rent (Earwaker</w:t>
      </w:r>
      <w:r w:rsidR="0078061B">
        <w:t xml:space="preserve"> and Baxter</w:t>
      </w:r>
      <w:r w:rsidR="00C0286F">
        <w:t xml:space="preserve">, 2020). </w:t>
      </w:r>
      <w:r w:rsidR="005F3948">
        <w:t xml:space="preserve">Investment in social rent means </w:t>
      </w:r>
      <w:r w:rsidR="007F3D96">
        <w:t xml:space="preserve">money </w:t>
      </w:r>
      <w:r w:rsidR="45E96B52">
        <w:t xml:space="preserve">that would </w:t>
      </w:r>
      <w:r w:rsidR="007F3D96">
        <w:t xml:space="preserve">otherwise be spent on </w:t>
      </w:r>
      <w:r w:rsidR="0078061B">
        <w:t>H</w:t>
      </w:r>
      <w:r w:rsidR="007F3D96">
        <w:t xml:space="preserve">ousing </w:t>
      </w:r>
      <w:r w:rsidR="0078061B">
        <w:t>B</w:t>
      </w:r>
      <w:r w:rsidR="007F3D96">
        <w:t xml:space="preserve">enefit, </w:t>
      </w:r>
      <w:r w:rsidR="00F5727F">
        <w:t xml:space="preserve">disappearing </w:t>
      </w:r>
      <w:r w:rsidR="007F3D96">
        <w:t xml:space="preserve">into the pockets of private </w:t>
      </w:r>
      <w:r w:rsidR="00B01975">
        <w:t>landlords</w:t>
      </w:r>
      <w:r w:rsidR="007F3D96">
        <w:t xml:space="preserve">, is spent on </w:t>
      </w:r>
      <w:r w:rsidR="00B01975">
        <w:t>assets, providing an essential service for</w:t>
      </w:r>
      <w:r w:rsidR="00B01975" w:rsidDel="00244ED7">
        <w:t xml:space="preserve"> </w:t>
      </w:r>
      <w:r w:rsidR="00CC4E14">
        <w:t>struggling renters</w:t>
      </w:r>
      <w:r w:rsidR="00B01975">
        <w:t xml:space="preserve">. </w:t>
      </w:r>
    </w:p>
    <w:p w14:paraId="76BB17E6" w14:textId="77777777" w:rsidR="00861E5C" w:rsidRDefault="00FC63CC" w:rsidP="00861E5C">
      <w:r w:rsidRPr="00FF4915">
        <w:t> </w:t>
      </w:r>
    </w:p>
    <w:p w14:paraId="5AAAE2C6" w14:textId="1FBB2F0A" w:rsidR="009155F8" w:rsidRDefault="00A31854" w:rsidP="00FF4915">
      <w:r>
        <w:t xml:space="preserve">The </w:t>
      </w:r>
      <w:r w:rsidR="42BA2F4A">
        <w:t>insecurity and unaffordability of the</w:t>
      </w:r>
      <w:r>
        <w:t xml:space="preserve"> private rental </w:t>
      </w:r>
      <w:r w:rsidR="07D944C2">
        <w:t>sector means</w:t>
      </w:r>
      <w:r>
        <w:t xml:space="preserve"> </w:t>
      </w:r>
      <w:r w:rsidR="0E510DBD">
        <w:t xml:space="preserve">it is not a suitable tenure </w:t>
      </w:r>
      <w:r>
        <w:t xml:space="preserve">to </w:t>
      </w:r>
      <w:r w:rsidR="00F81CA5">
        <w:t>house and support</w:t>
      </w:r>
      <w:r>
        <w:t xml:space="preserve"> </w:t>
      </w:r>
      <w:r w:rsidR="00F873BB">
        <w:t xml:space="preserve">those in </w:t>
      </w:r>
      <w:r w:rsidR="00744ADD">
        <w:t>temporary</w:t>
      </w:r>
      <w:r w:rsidR="00115975">
        <w:t xml:space="preserve"> </w:t>
      </w:r>
      <w:r w:rsidR="00744ADD">
        <w:t xml:space="preserve">accommodation, </w:t>
      </w:r>
      <w:r w:rsidR="0032363E">
        <w:t>or rough sleeping.</w:t>
      </w:r>
      <w:r w:rsidR="009155F8">
        <w:t xml:space="preserve"> </w:t>
      </w:r>
      <w:r w:rsidR="002F15CF">
        <w:t>W</w:t>
      </w:r>
      <w:r w:rsidR="009155F8">
        <w:t xml:space="preserve">hile this report primarily focusses on the affordability challenges for renters, </w:t>
      </w:r>
      <w:r w:rsidR="00D910E9">
        <w:t xml:space="preserve">there </w:t>
      </w:r>
      <w:r w:rsidR="00D910E9">
        <w:lastRenderedPageBreak/>
        <w:t>are other compelling reasons why more homes for social rent are needed.</w:t>
      </w:r>
      <w:r w:rsidR="009155F8">
        <w:t xml:space="preserve"> For example, </w:t>
      </w:r>
      <w:r w:rsidR="00D910E9">
        <w:t xml:space="preserve">to provide homes for </w:t>
      </w:r>
      <w:r w:rsidR="009155F8">
        <w:t xml:space="preserve">households with specific needs related to disabilities, ageing households for whom the </w:t>
      </w:r>
      <w:r w:rsidR="002F15CF">
        <w:t>private rented sector</w:t>
      </w:r>
      <w:r w:rsidR="0049789C">
        <w:t xml:space="preserve"> (</w:t>
      </w:r>
      <w:r w:rsidR="009155F8">
        <w:t>PRS</w:t>
      </w:r>
      <w:r w:rsidR="0049789C">
        <w:t>)</w:t>
      </w:r>
      <w:r w:rsidR="009155F8">
        <w:t xml:space="preserve"> is inadequate in retirement </w:t>
      </w:r>
      <w:r w:rsidR="002F15CF">
        <w:t xml:space="preserve">with </w:t>
      </w:r>
      <w:r w:rsidR="009155F8">
        <w:t xml:space="preserve">lower incomes and changing health needs. </w:t>
      </w:r>
    </w:p>
    <w:p w14:paraId="5E596148" w14:textId="77777777" w:rsidR="00244ED7" w:rsidRDefault="00244ED7" w:rsidP="00FF4915"/>
    <w:p w14:paraId="0A40884D" w14:textId="76794595" w:rsidR="00244ED7" w:rsidRDefault="5F901225">
      <w:pPr>
        <w:pStyle w:val="Heading1"/>
      </w:pPr>
      <w:r w:rsidRPr="00617643">
        <w:t>By rebalancing the tenure mix in its plan to build 300,000 new homes a year, the Government can deliver the housing we need to make renting more affordable for people on low incomes</w:t>
      </w:r>
    </w:p>
    <w:p w14:paraId="0565904F" w14:textId="14FCF575" w:rsidR="6A2D8F6B" w:rsidRDefault="0053523D">
      <w:pPr>
        <w:rPr>
          <w:rFonts w:ascii="Calibri" w:eastAsia="Calibri" w:hAnsi="Calibri" w:cs="Calibri"/>
          <w:b/>
          <w:color w:val="000000" w:themeColor="text1"/>
          <w:sz w:val="28"/>
          <w:szCs w:val="28"/>
        </w:rPr>
      </w:pPr>
      <w:r>
        <w:rPr>
          <w:rFonts w:ascii="Calibri" w:eastAsia="Calibri" w:hAnsi="Calibri" w:cs="Calibri"/>
          <w:b/>
          <w:bCs/>
          <w:color w:val="000000" w:themeColor="text1"/>
          <w:sz w:val="28"/>
          <w:szCs w:val="28"/>
        </w:rPr>
        <w:t>While t</w:t>
      </w:r>
      <w:r w:rsidR="3E21960F" w:rsidRPr="34C58DD7">
        <w:rPr>
          <w:rFonts w:ascii="Calibri" w:eastAsia="Calibri" w:hAnsi="Calibri" w:cs="Calibri"/>
          <w:b/>
          <w:bCs/>
          <w:color w:val="000000" w:themeColor="text1"/>
          <w:sz w:val="28"/>
          <w:szCs w:val="28"/>
        </w:rPr>
        <w:t xml:space="preserve">he Government’s </w:t>
      </w:r>
      <w:r w:rsidR="003E4E4D">
        <w:rPr>
          <w:rFonts w:ascii="Calibri" w:eastAsia="Calibri" w:hAnsi="Calibri" w:cs="Calibri"/>
          <w:b/>
          <w:bCs/>
          <w:color w:val="000000" w:themeColor="text1"/>
          <w:sz w:val="28"/>
          <w:szCs w:val="28"/>
        </w:rPr>
        <w:t xml:space="preserve">new </w:t>
      </w:r>
      <w:r w:rsidR="008647F5" w:rsidRPr="0755D637">
        <w:rPr>
          <w:rFonts w:ascii="Calibri" w:eastAsia="Calibri" w:hAnsi="Calibri" w:cs="Calibri"/>
          <w:b/>
          <w:bCs/>
          <w:color w:val="000000" w:themeColor="text1"/>
          <w:sz w:val="28"/>
          <w:szCs w:val="28"/>
        </w:rPr>
        <w:t>plan</w:t>
      </w:r>
      <w:r w:rsidR="008647F5">
        <w:rPr>
          <w:rFonts w:ascii="Calibri" w:eastAsia="Calibri" w:hAnsi="Calibri" w:cs="Calibri"/>
          <w:b/>
          <w:bCs/>
          <w:color w:val="000000" w:themeColor="text1"/>
          <w:sz w:val="28"/>
          <w:szCs w:val="28"/>
        </w:rPr>
        <w:t xml:space="preserve"> for </w:t>
      </w:r>
      <w:r>
        <w:rPr>
          <w:rFonts w:ascii="Calibri" w:eastAsia="Calibri" w:hAnsi="Calibri" w:cs="Calibri"/>
          <w:b/>
          <w:bCs/>
          <w:color w:val="000000" w:themeColor="text1"/>
          <w:sz w:val="28"/>
          <w:szCs w:val="28"/>
        </w:rPr>
        <w:t>social rent is a welcome improvement, it</w:t>
      </w:r>
      <w:r w:rsidR="003E4E4D">
        <w:rPr>
          <w:rFonts w:ascii="Calibri" w:eastAsia="Calibri" w:hAnsi="Calibri" w:cs="Calibri"/>
          <w:b/>
          <w:bCs/>
          <w:color w:val="000000" w:themeColor="text1"/>
          <w:sz w:val="28"/>
          <w:szCs w:val="28"/>
        </w:rPr>
        <w:t xml:space="preserve"> does</w:t>
      </w:r>
      <w:r w:rsidR="3E21960F" w:rsidRPr="34C58DD7">
        <w:rPr>
          <w:rFonts w:ascii="Calibri" w:eastAsia="Calibri" w:hAnsi="Calibri" w:cs="Calibri"/>
          <w:b/>
          <w:bCs/>
          <w:color w:val="000000" w:themeColor="text1"/>
          <w:sz w:val="28"/>
          <w:szCs w:val="28"/>
        </w:rPr>
        <w:t xml:space="preserve"> not </w:t>
      </w:r>
      <w:r w:rsidR="00052CF4">
        <w:rPr>
          <w:rFonts w:ascii="Calibri" w:eastAsia="Calibri" w:hAnsi="Calibri" w:cs="Calibri"/>
          <w:b/>
          <w:bCs/>
          <w:color w:val="000000" w:themeColor="text1"/>
          <w:sz w:val="28"/>
          <w:szCs w:val="28"/>
        </w:rPr>
        <w:t>come close to meeting demand</w:t>
      </w:r>
    </w:p>
    <w:p w14:paraId="249077B9" w14:textId="77777777" w:rsidR="005361A3" w:rsidRDefault="005361A3">
      <w:pPr>
        <w:rPr>
          <w:rFonts w:ascii="Calibri" w:eastAsia="Calibri" w:hAnsi="Calibri"/>
          <w:b/>
          <w:bCs/>
          <w:color w:val="000000" w:themeColor="text1"/>
        </w:rPr>
      </w:pPr>
    </w:p>
    <w:p w14:paraId="27882E01" w14:textId="5D850F12" w:rsidR="009257BD" w:rsidRDefault="0067608F" w:rsidP="00C676A7">
      <w:pPr>
        <w:rPr>
          <w:rFonts w:ascii="Calibri" w:eastAsia="Calibri" w:hAnsi="Calibri" w:cs="Calibri"/>
          <w:color w:val="000000" w:themeColor="text1"/>
          <w:sz w:val="22"/>
          <w:szCs w:val="22"/>
        </w:rPr>
      </w:pPr>
      <w:r w:rsidRPr="0067608F">
        <w:rPr>
          <w:rFonts w:ascii="Calibri" w:eastAsia="Calibri" w:hAnsi="Calibri" w:cs="Calibri"/>
          <w:color w:val="000000" w:themeColor="text1"/>
          <w:sz w:val="22"/>
          <w:szCs w:val="22"/>
        </w:rPr>
        <w:t xml:space="preserve">The </w:t>
      </w:r>
      <w:r w:rsidR="1090059D" w:rsidRPr="05C97A45">
        <w:rPr>
          <w:rFonts w:ascii="Calibri" w:eastAsia="Calibri" w:hAnsi="Calibri" w:cs="Calibri"/>
          <w:color w:val="000000" w:themeColor="text1"/>
          <w:sz w:val="22"/>
          <w:szCs w:val="22"/>
        </w:rPr>
        <w:t>G</w:t>
      </w:r>
      <w:r w:rsidRPr="05C97A45">
        <w:rPr>
          <w:rFonts w:ascii="Calibri" w:eastAsia="Calibri" w:hAnsi="Calibri" w:cs="Calibri"/>
          <w:color w:val="000000" w:themeColor="text1"/>
          <w:sz w:val="22"/>
          <w:szCs w:val="22"/>
        </w:rPr>
        <w:t>overnment</w:t>
      </w:r>
      <w:r w:rsidRPr="0067608F">
        <w:rPr>
          <w:rFonts w:ascii="Calibri" w:eastAsia="Calibri" w:hAnsi="Calibri" w:cs="Calibri"/>
          <w:color w:val="000000" w:themeColor="text1"/>
          <w:sz w:val="22"/>
          <w:szCs w:val="22"/>
        </w:rPr>
        <w:t xml:space="preserve"> recently </w:t>
      </w:r>
      <w:r w:rsidR="00AD4DD9">
        <w:rPr>
          <w:rFonts w:ascii="Calibri" w:eastAsia="Calibri" w:hAnsi="Calibri" w:cs="Calibri"/>
          <w:color w:val="000000" w:themeColor="text1"/>
          <w:sz w:val="22"/>
          <w:szCs w:val="22"/>
        </w:rPr>
        <w:t>confirmed the details behind</w:t>
      </w:r>
      <w:r w:rsidRPr="0067608F">
        <w:rPr>
          <w:rFonts w:ascii="Calibri" w:eastAsia="Calibri" w:hAnsi="Calibri" w:cs="Calibri"/>
          <w:color w:val="000000" w:themeColor="text1"/>
          <w:sz w:val="22"/>
          <w:szCs w:val="22"/>
        </w:rPr>
        <w:t xml:space="preserve"> </w:t>
      </w:r>
      <w:r w:rsidR="002F15CF">
        <w:rPr>
          <w:rFonts w:ascii="Calibri" w:eastAsia="Calibri" w:hAnsi="Calibri" w:cs="Calibri"/>
          <w:color w:val="000000" w:themeColor="text1"/>
          <w:sz w:val="22"/>
          <w:szCs w:val="22"/>
        </w:rPr>
        <w:t>its</w:t>
      </w:r>
      <w:r w:rsidR="002F15CF" w:rsidRPr="0067608F">
        <w:rPr>
          <w:rFonts w:ascii="Calibri" w:eastAsia="Calibri" w:hAnsi="Calibri" w:cs="Calibri"/>
          <w:color w:val="000000" w:themeColor="text1"/>
          <w:sz w:val="22"/>
          <w:szCs w:val="22"/>
        </w:rPr>
        <w:t xml:space="preserve"> </w:t>
      </w:r>
      <w:r w:rsidRPr="0067608F">
        <w:rPr>
          <w:rFonts w:ascii="Calibri" w:eastAsia="Calibri" w:hAnsi="Calibri" w:cs="Calibri"/>
          <w:color w:val="000000" w:themeColor="text1"/>
          <w:sz w:val="22"/>
          <w:szCs w:val="22"/>
        </w:rPr>
        <w:t xml:space="preserve">plan for the Affordable Homes </w:t>
      </w:r>
      <w:r w:rsidRPr="008C358D">
        <w:rPr>
          <w:rFonts w:ascii="Calibri" w:eastAsia="Calibri" w:hAnsi="Calibri" w:cs="Calibri"/>
          <w:color w:val="000000" w:themeColor="text1"/>
          <w:sz w:val="22"/>
          <w:szCs w:val="22"/>
        </w:rPr>
        <w:t>Programme until 2026 (</w:t>
      </w:r>
      <w:r w:rsidR="00F91A35">
        <w:rPr>
          <w:rFonts w:ascii="Calibri" w:eastAsia="Calibri" w:hAnsi="Calibri" w:cs="Calibri"/>
          <w:color w:val="000000" w:themeColor="text1"/>
          <w:sz w:val="22"/>
          <w:szCs w:val="22"/>
        </w:rPr>
        <w:t>DLUHC</w:t>
      </w:r>
      <w:r w:rsidR="00995069" w:rsidRPr="00617643">
        <w:rPr>
          <w:rFonts w:ascii="Calibri" w:eastAsia="Calibri" w:hAnsi="Calibri" w:cs="Calibri"/>
          <w:color w:val="000000" w:themeColor="text1"/>
          <w:sz w:val="22"/>
          <w:szCs w:val="22"/>
        </w:rPr>
        <w:t>, 2021a</w:t>
      </w:r>
      <w:r w:rsidRPr="008C358D">
        <w:rPr>
          <w:rFonts w:ascii="Calibri" w:eastAsia="Calibri" w:hAnsi="Calibri" w:cs="Calibri"/>
          <w:color w:val="000000" w:themeColor="text1"/>
          <w:sz w:val="22"/>
          <w:szCs w:val="22"/>
        </w:rPr>
        <w:t xml:space="preserve">). </w:t>
      </w:r>
      <w:r w:rsidR="002F15CF">
        <w:rPr>
          <w:rFonts w:ascii="Calibri" w:eastAsia="Calibri" w:hAnsi="Calibri" w:cs="Calibri"/>
          <w:color w:val="000000" w:themeColor="text1"/>
          <w:sz w:val="22"/>
          <w:szCs w:val="22"/>
        </w:rPr>
        <w:t>It has</w:t>
      </w:r>
      <w:r w:rsidRPr="008C358D">
        <w:rPr>
          <w:rFonts w:ascii="Calibri" w:eastAsia="Calibri" w:hAnsi="Calibri" w:cs="Calibri"/>
          <w:color w:val="000000" w:themeColor="text1"/>
          <w:sz w:val="22"/>
          <w:szCs w:val="22"/>
        </w:rPr>
        <w:t xml:space="preserve"> said </w:t>
      </w:r>
      <w:r w:rsidR="002F15CF">
        <w:rPr>
          <w:rFonts w:ascii="Calibri" w:eastAsia="Calibri" w:hAnsi="Calibri" w:cs="Calibri"/>
          <w:color w:val="000000" w:themeColor="text1"/>
          <w:sz w:val="22"/>
          <w:szCs w:val="22"/>
        </w:rPr>
        <w:t>it</w:t>
      </w:r>
      <w:r w:rsidR="002F15CF" w:rsidRPr="008C358D">
        <w:rPr>
          <w:rFonts w:ascii="Calibri" w:eastAsia="Calibri" w:hAnsi="Calibri" w:cs="Calibri"/>
          <w:color w:val="000000" w:themeColor="text1"/>
          <w:sz w:val="22"/>
          <w:szCs w:val="22"/>
        </w:rPr>
        <w:t xml:space="preserve"> </w:t>
      </w:r>
      <w:r w:rsidRPr="008C358D">
        <w:rPr>
          <w:rFonts w:ascii="Calibri" w:eastAsia="Calibri" w:hAnsi="Calibri" w:cs="Calibri"/>
          <w:color w:val="000000" w:themeColor="text1"/>
          <w:sz w:val="22"/>
          <w:szCs w:val="22"/>
        </w:rPr>
        <w:t xml:space="preserve">will deliver 119,000 homes over five years, an average of 24,000 </w:t>
      </w:r>
      <w:r w:rsidR="002F15CF">
        <w:rPr>
          <w:rFonts w:ascii="Calibri" w:eastAsia="Calibri" w:hAnsi="Calibri" w:cs="Calibri"/>
          <w:color w:val="000000" w:themeColor="text1"/>
          <w:sz w:val="22"/>
          <w:szCs w:val="22"/>
        </w:rPr>
        <w:t xml:space="preserve">a </w:t>
      </w:r>
      <w:r w:rsidRPr="008C358D">
        <w:rPr>
          <w:rFonts w:ascii="Calibri" w:eastAsia="Calibri" w:hAnsi="Calibri" w:cs="Calibri"/>
          <w:color w:val="000000" w:themeColor="text1"/>
          <w:sz w:val="22"/>
          <w:szCs w:val="22"/>
        </w:rPr>
        <w:t>year. Broken down, this includes almost 6</w:t>
      </w:r>
      <w:r w:rsidR="0042584D" w:rsidRPr="008C358D">
        <w:rPr>
          <w:rFonts w:ascii="Calibri" w:eastAsia="Calibri" w:hAnsi="Calibri" w:cs="Calibri"/>
          <w:color w:val="000000" w:themeColor="text1"/>
          <w:sz w:val="22"/>
          <w:szCs w:val="22"/>
        </w:rPr>
        <w:t>,</w:t>
      </w:r>
      <w:r w:rsidRPr="008C358D">
        <w:rPr>
          <w:rFonts w:ascii="Calibri" w:eastAsia="Calibri" w:hAnsi="Calibri" w:cs="Calibri"/>
          <w:color w:val="000000" w:themeColor="text1"/>
          <w:sz w:val="22"/>
          <w:szCs w:val="22"/>
        </w:rPr>
        <w:t xml:space="preserve">000 homes for social rent </w:t>
      </w:r>
      <w:r w:rsidR="002F15CF">
        <w:rPr>
          <w:rFonts w:ascii="Calibri" w:eastAsia="Calibri" w:hAnsi="Calibri" w:cs="Calibri"/>
          <w:color w:val="000000" w:themeColor="text1"/>
          <w:sz w:val="22"/>
          <w:szCs w:val="22"/>
        </w:rPr>
        <w:t>a</w:t>
      </w:r>
      <w:r w:rsidR="002F15CF" w:rsidRPr="008C358D">
        <w:rPr>
          <w:rFonts w:ascii="Calibri" w:eastAsia="Calibri" w:hAnsi="Calibri" w:cs="Calibri"/>
          <w:color w:val="000000" w:themeColor="text1"/>
          <w:sz w:val="22"/>
          <w:szCs w:val="22"/>
        </w:rPr>
        <w:t xml:space="preserve"> </w:t>
      </w:r>
      <w:r w:rsidRPr="008C358D">
        <w:rPr>
          <w:rFonts w:ascii="Calibri" w:eastAsia="Calibri" w:hAnsi="Calibri" w:cs="Calibri"/>
          <w:color w:val="000000" w:themeColor="text1"/>
          <w:sz w:val="22"/>
          <w:szCs w:val="22"/>
        </w:rPr>
        <w:t>year, 11,400 for homeownership and 5</w:t>
      </w:r>
      <w:r w:rsidR="0042584D" w:rsidRPr="008C358D">
        <w:rPr>
          <w:rFonts w:ascii="Calibri" w:eastAsia="Calibri" w:hAnsi="Calibri" w:cs="Calibri"/>
          <w:color w:val="000000" w:themeColor="text1"/>
          <w:sz w:val="22"/>
          <w:szCs w:val="22"/>
        </w:rPr>
        <w:t>,</w:t>
      </w:r>
      <w:r w:rsidRPr="008C358D">
        <w:rPr>
          <w:rFonts w:ascii="Calibri" w:eastAsia="Calibri" w:hAnsi="Calibri" w:cs="Calibri"/>
          <w:color w:val="000000" w:themeColor="text1"/>
          <w:sz w:val="22"/>
          <w:szCs w:val="22"/>
        </w:rPr>
        <w:t xml:space="preserve">230 for affordable rent. And while the Government </w:t>
      </w:r>
      <w:r w:rsidR="002F15CF" w:rsidRPr="008C358D">
        <w:rPr>
          <w:rFonts w:ascii="Calibri" w:eastAsia="Calibri" w:hAnsi="Calibri" w:cs="Calibri"/>
          <w:color w:val="000000" w:themeColor="text1"/>
          <w:sz w:val="22"/>
          <w:szCs w:val="22"/>
        </w:rPr>
        <w:t>ha</w:t>
      </w:r>
      <w:r w:rsidR="002F15CF">
        <w:rPr>
          <w:rFonts w:ascii="Calibri" w:eastAsia="Calibri" w:hAnsi="Calibri" w:cs="Calibri"/>
          <w:color w:val="000000" w:themeColor="text1"/>
          <w:sz w:val="22"/>
          <w:szCs w:val="22"/>
        </w:rPr>
        <w:t>s</w:t>
      </w:r>
      <w:r w:rsidR="002F15CF" w:rsidRPr="008C358D">
        <w:rPr>
          <w:rFonts w:ascii="Calibri" w:eastAsia="Calibri" w:hAnsi="Calibri" w:cs="Calibri"/>
          <w:color w:val="000000" w:themeColor="text1"/>
          <w:sz w:val="22"/>
          <w:szCs w:val="22"/>
        </w:rPr>
        <w:t xml:space="preserve"> </w:t>
      </w:r>
      <w:r w:rsidRPr="008C358D">
        <w:rPr>
          <w:rFonts w:ascii="Calibri" w:eastAsia="Calibri" w:hAnsi="Calibri" w:cs="Calibri"/>
          <w:color w:val="000000" w:themeColor="text1"/>
          <w:sz w:val="22"/>
          <w:szCs w:val="22"/>
        </w:rPr>
        <w:t>said this is the largest single investment in a decade (</w:t>
      </w:r>
      <w:r w:rsidR="00F91A35">
        <w:rPr>
          <w:rFonts w:ascii="Calibri" w:eastAsia="Calibri" w:hAnsi="Calibri" w:cs="Calibri"/>
          <w:color w:val="000000" w:themeColor="text1"/>
          <w:sz w:val="22"/>
          <w:szCs w:val="22"/>
        </w:rPr>
        <w:t>DLUHC</w:t>
      </w:r>
      <w:r w:rsidR="0042584D" w:rsidRPr="00617643">
        <w:rPr>
          <w:rFonts w:ascii="Calibri" w:eastAsia="Calibri" w:hAnsi="Calibri" w:cs="Calibri"/>
          <w:color w:val="000000" w:themeColor="text1"/>
          <w:sz w:val="22"/>
          <w:szCs w:val="22"/>
        </w:rPr>
        <w:t>, 2021a</w:t>
      </w:r>
      <w:r w:rsidRPr="00617643">
        <w:rPr>
          <w:rFonts w:ascii="Calibri" w:eastAsia="Calibri" w:hAnsi="Calibri" w:cs="Calibri"/>
          <w:color w:val="000000" w:themeColor="text1"/>
          <w:sz w:val="22"/>
          <w:szCs w:val="22"/>
        </w:rPr>
        <w:t>),</w:t>
      </w:r>
      <w:r w:rsidRPr="008C358D">
        <w:rPr>
          <w:rFonts w:ascii="Calibri" w:eastAsia="Calibri" w:hAnsi="Calibri" w:cs="Calibri"/>
          <w:color w:val="000000" w:themeColor="text1"/>
          <w:sz w:val="22"/>
          <w:szCs w:val="22"/>
        </w:rPr>
        <w:t xml:space="preserve"> </w:t>
      </w:r>
      <w:r w:rsidR="00FC5276">
        <w:rPr>
          <w:rFonts w:ascii="Calibri" w:eastAsia="Calibri" w:hAnsi="Calibri" w:cs="Calibri"/>
          <w:color w:val="000000" w:themeColor="text1"/>
          <w:sz w:val="22"/>
          <w:szCs w:val="22"/>
        </w:rPr>
        <w:t xml:space="preserve">and it includes welcome additional support for social rent homes, </w:t>
      </w:r>
      <w:r w:rsidRPr="008C358D">
        <w:rPr>
          <w:rFonts w:ascii="Calibri" w:eastAsia="Calibri" w:hAnsi="Calibri" w:cs="Calibri"/>
          <w:color w:val="000000" w:themeColor="text1"/>
          <w:sz w:val="22"/>
          <w:szCs w:val="22"/>
        </w:rPr>
        <w:t xml:space="preserve">it won’t be enough to deliver a </w:t>
      </w:r>
      <w:r w:rsidR="0087423A">
        <w:rPr>
          <w:rFonts w:ascii="Calibri" w:eastAsia="Calibri" w:hAnsi="Calibri" w:cs="Calibri"/>
          <w:color w:val="000000" w:themeColor="text1"/>
          <w:sz w:val="22"/>
          <w:szCs w:val="22"/>
        </w:rPr>
        <w:t xml:space="preserve">house building programme </w:t>
      </w:r>
      <w:r w:rsidR="002F15CF">
        <w:rPr>
          <w:rFonts w:ascii="Calibri" w:eastAsia="Calibri" w:hAnsi="Calibri" w:cs="Calibri"/>
          <w:color w:val="000000" w:themeColor="text1"/>
          <w:sz w:val="22"/>
          <w:szCs w:val="22"/>
        </w:rPr>
        <w:t xml:space="preserve">on </w:t>
      </w:r>
      <w:r w:rsidR="0087423A">
        <w:rPr>
          <w:rFonts w:ascii="Calibri" w:eastAsia="Calibri" w:hAnsi="Calibri" w:cs="Calibri"/>
          <w:color w:val="000000" w:themeColor="text1"/>
          <w:sz w:val="22"/>
          <w:szCs w:val="22"/>
        </w:rPr>
        <w:t xml:space="preserve">the scale, or including enough of the types, </w:t>
      </w:r>
      <w:r w:rsidR="00CC6F42">
        <w:rPr>
          <w:rFonts w:ascii="Calibri" w:eastAsia="Calibri" w:hAnsi="Calibri" w:cs="Calibri"/>
          <w:color w:val="000000" w:themeColor="text1"/>
          <w:sz w:val="22"/>
          <w:szCs w:val="22"/>
        </w:rPr>
        <w:t>of the homes we need</w:t>
      </w:r>
      <w:r w:rsidRPr="008C358D">
        <w:rPr>
          <w:rFonts w:ascii="Calibri" w:eastAsia="Calibri" w:hAnsi="Calibri" w:cs="Calibri"/>
          <w:color w:val="000000" w:themeColor="text1"/>
          <w:sz w:val="22"/>
          <w:szCs w:val="22"/>
        </w:rPr>
        <w:t xml:space="preserve">. </w:t>
      </w:r>
      <w:r w:rsidR="009503BD">
        <w:rPr>
          <w:rFonts w:ascii="Calibri" w:eastAsia="Calibri" w:hAnsi="Calibri" w:cs="Calibri"/>
          <w:color w:val="000000" w:themeColor="text1"/>
          <w:sz w:val="22"/>
          <w:szCs w:val="22"/>
        </w:rPr>
        <w:t xml:space="preserve">We need 90,000 social rented homes </w:t>
      </w:r>
      <w:r w:rsidR="002F15CF">
        <w:rPr>
          <w:rFonts w:ascii="Calibri" w:eastAsia="Calibri" w:hAnsi="Calibri" w:cs="Calibri"/>
          <w:color w:val="000000" w:themeColor="text1"/>
          <w:sz w:val="22"/>
          <w:szCs w:val="22"/>
        </w:rPr>
        <w:t xml:space="preserve">a </w:t>
      </w:r>
      <w:r w:rsidR="009503BD">
        <w:rPr>
          <w:rFonts w:ascii="Calibri" w:eastAsia="Calibri" w:hAnsi="Calibri" w:cs="Calibri"/>
          <w:color w:val="000000" w:themeColor="text1"/>
          <w:sz w:val="22"/>
          <w:szCs w:val="22"/>
        </w:rPr>
        <w:t xml:space="preserve">year </w:t>
      </w:r>
      <w:r w:rsidR="009503BD" w:rsidRPr="1E3C26F5">
        <w:rPr>
          <w:rFonts w:ascii="Calibri" w:eastAsia="Calibri" w:hAnsi="Calibri" w:cs="Calibri"/>
          <w:color w:val="000000" w:themeColor="text1"/>
          <w:sz w:val="22"/>
          <w:szCs w:val="22"/>
        </w:rPr>
        <w:t xml:space="preserve">to house 1.1 million households on social housing waiting lists (Bramley, 2018; </w:t>
      </w:r>
      <w:r w:rsidR="00F91A35">
        <w:rPr>
          <w:rFonts w:ascii="Calibri" w:eastAsia="Calibri" w:hAnsi="Calibri" w:cs="Calibri"/>
          <w:color w:val="000000" w:themeColor="text1"/>
          <w:sz w:val="22"/>
          <w:szCs w:val="22"/>
        </w:rPr>
        <w:t>DLUHC</w:t>
      </w:r>
      <w:r w:rsidR="009503BD" w:rsidRPr="1E3C26F5">
        <w:rPr>
          <w:rFonts w:ascii="Calibri" w:eastAsia="Calibri" w:hAnsi="Calibri" w:cs="Calibri"/>
          <w:color w:val="000000" w:themeColor="text1"/>
          <w:sz w:val="22"/>
          <w:szCs w:val="22"/>
        </w:rPr>
        <w:t xml:space="preserve">, </w:t>
      </w:r>
      <w:r w:rsidR="00156C53" w:rsidRPr="1E3C26F5">
        <w:rPr>
          <w:rFonts w:ascii="Calibri" w:eastAsia="Calibri" w:hAnsi="Calibri" w:cs="Calibri"/>
          <w:color w:val="000000" w:themeColor="text1"/>
          <w:sz w:val="22"/>
          <w:szCs w:val="22"/>
        </w:rPr>
        <w:t>2021</w:t>
      </w:r>
      <w:r w:rsidR="00156C53">
        <w:rPr>
          <w:rFonts w:ascii="Calibri" w:eastAsia="Calibri" w:hAnsi="Calibri" w:cs="Calibri"/>
          <w:color w:val="000000" w:themeColor="text1"/>
          <w:sz w:val="22"/>
          <w:szCs w:val="22"/>
        </w:rPr>
        <w:t>c</w:t>
      </w:r>
      <w:r w:rsidR="009503BD" w:rsidRPr="1E3C26F5">
        <w:rPr>
          <w:rFonts w:ascii="Calibri" w:eastAsia="Calibri" w:hAnsi="Calibri" w:cs="Calibri"/>
          <w:color w:val="000000" w:themeColor="text1"/>
          <w:sz w:val="22"/>
          <w:szCs w:val="22"/>
        </w:rPr>
        <w:t>) and the huge number of low-income households paying unaffordable private rents</w:t>
      </w:r>
      <w:r w:rsidR="009503BD">
        <w:rPr>
          <w:rFonts w:ascii="Calibri" w:eastAsia="Calibri" w:hAnsi="Calibri" w:cs="Calibri"/>
          <w:color w:val="000000" w:themeColor="text1"/>
          <w:sz w:val="22"/>
          <w:szCs w:val="22"/>
        </w:rPr>
        <w:t>, many of whom will be on these waiting lists</w:t>
      </w:r>
      <w:r w:rsidR="009503BD" w:rsidRPr="1E3C26F5">
        <w:rPr>
          <w:rFonts w:ascii="Calibri" w:eastAsia="Calibri" w:hAnsi="Calibri" w:cs="Calibri"/>
          <w:color w:val="000000" w:themeColor="text1"/>
          <w:sz w:val="22"/>
          <w:szCs w:val="22"/>
        </w:rPr>
        <w:t>.</w:t>
      </w:r>
    </w:p>
    <w:p w14:paraId="3EC76791" w14:textId="77777777" w:rsidR="009257BD" w:rsidRDefault="009257BD" w:rsidP="00C676A7">
      <w:pPr>
        <w:rPr>
          <w:rFonts w:ascii="Calibri" w:eastAsia="Calibri" w:hAnsi="Calibri" w:cs="Calibri"/>
          <w:color w:val="000000" w:themeColor="text1"/>
          <w:sz w:val="22"/>
          <w:szCs w:val="22"/>
        </w:rPr>
      </w:pPr>
    </w:p>
    <w:p w14:paraId="637CC2AC" w14:textId="4D2C04CB" w:rsidR="0067608F" w:rsidRDefault="005361A3" w:rsidP="00C676A7">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As Graph </w:t>
      </w:r>
      <w:r w:rsidR="008D5C42">
        <w:rPr>
          <w:rFonts w:ascii="Calibri" w:eastAsia="Calibri" w:hAnsi="Calibri" w:cs="Calibri"/>
          <w:color w:val="000000" w:themeColor="text1"/>
          <w:sz w:val="22"/>
          <w:szCs w:val="22"/>
        </w:rPr>
        <w:t>6</w:t>
      </w:r>
      <w:r>
        <w:rPr>
          <w:rFonts w:ascii="Calibri" w:eastAsia="Calibri" w:hAnsi="Calibri" w:cs="Calibri"/>
          <w:color w:val="000000" w:themeColor="text1"/>
          <w:sz w:val="22"/>
          <w:szCs w:val="22"/>
        </w:rPr>
        <w:t xml:space="preserve"> shows, </w:t>
      </w:r>
      <w:r w:rsidR="006D176C">
        <w:rPr>
          <w:rFonts w:ascii="Calibri" w:eastAsia="Calibri" w:hAnsi="Calibri" w:cs="Calibri"/>
          <w:color w:val="000000" w:themeColor="text1"/>
          <w:sz w:val="22"/>
          <w:szCs w:val="22"/>
        </w:rPr>
        <w:t xml:space="preserve">delivery of social rent homes </w:t>
      </w:r>
      <w:r w:rsidR="000C02A2">
        <w:rPr>
          <w:rFonts w:ascii="Calibri" w:eastAsia="Calibri" w:hAnsi="Calibri" w:cs="Calibri"/>
          <w:color w:val="000000" w:themeColor="text1"/>
          <w:sz w:val="22"/>
          <w:szCs w:val="22"/>
        </w:rPr>
        <w:t xml:space="preserve">through </w:t>
      </w:r>
      <w:r w:rsidR="002C4849">
        <w:rPr>
          <w:rFonts w:ascii="Calibri" w:eastAsia="Calibri" w:hAnsi="Calibri" w:cs="Calibri"/>
          <w:color w:val="000000" w:themeColor="text1"/>
          <w:sz w:val="22"/>
          <w:szCs w:val="22"/>
        </w:rPr>
        <w:t>G</w:t>
      </w:r>
      <w:r w:rsidR="000C02A2">
        <w:rPr>
          <w:rFonts w:ascii="Calibri" w:eastAsia="Calibri" w:hAnsi="Calibri" w:cs="Calibri"/>
          <w:color w:val="000000" w:themeColor="text1"/>
          <w:sz w:val="22"/>
          <w:szCs w:val="22"/>
        </w:rPr>
        <w:t>overnment funding</w:t>
      </w:r>
      <w:r w:rsidR="006D176C">
        <w:rPr>
          <w:rFonts w:ascii="Calibri" w:eastAsia="Calibri" w:hAnsi="Calibri" w:cs="Calibri"/>
          <w:color w:val="000000" w:themeColor="text1"/>
          <w:sz w:val="22"/>
          <w:szCs w:val="22"/>
        </w:rPr>
        <w:t xml:space="preserve"> in the last five years has</w:t>
      </w:r>
      <w:r>
        <w:rPr>
          <w:rFonts w:ascii="Calibri" w:eastAsia="Calibri" w:hAnsi="Calibri" w:cs="Calibri"/>
          <w:color w:val="000000" w:themeColor="text1"/>
          <w:sz w:val="22"/>
          <w:szCs w:val="22"/>
        </w:rPr>
        <w:t xml:space="preserve"> </w:t>
      </w:r>
      <w:r w:rsidR="00113012">
        <w:rPr>
          <w:rFonts w:ascii="Calibri" w:eastAsia="Calibri" w:hAnsi="Calibri" w:cs="Calibri"/>
          <w:color w:val="000000" w:themeColor="text1"/>
          <w:sz w:val="22"/>
          <w:szCs w:val="22"/>
        </w:rPr>
        <w:t>plummeted to a</w:t>
      </w:r>
      <w:r w:rsidR="000C02A2">
        <w:rPr>
          <w:rFonts w:ascii="Calibri" w:eastAsia="Calibri" w:hAnsi="Calibri" w:cs="Calibri"/>
          <w:color w:val="000000" w:themeColor="text1"/>
          <w:sz w:val="22"/>
          <w:szCs w:val="22"/>
        </w:rPr>
        <w:t xml:space="preserve">n average of 566 homes </w:t>
      </w:r>
      <w:r w:rsidR="002C4849">
        <w:rPr>
          <w:rFonts w:ascii="Calibri" w:eastAsia="Calibri" w:hAnsi="Calibri" w:cs="Calibri"/>
          <w:color w:val="000000" w:themeColor="text1"/>
          <w:sz w:val="22"/>
          <w:szCs w:val="22"/>
        </w:rPr>
        <w:t xml:space="preserve">a </w:t>
      </w:r>
      <w:r w:rsidR="000C02A2">
        <w:rPr>
          <w:rFonts w:ascii="Calibri" w:eastAsia="Calibri" w:hAnsi="Calibri" w:cs="Calibri"/>
          <w:color w:val="000000" w:themeColor="text1"/>
          <w:sz w:val="22"/>
          <w:szCs w:val="22"/>
        </w:rPr>
        <w:t xml:space="preserve">year. </w:t>
      </w:r>
      <w:r w:rsidR="00902D73">
        <w:rPr>
          <w:rFonts w:ascii="Calibri" w:eastAsia="Calibri" w:hAnsi="Calibri" w:cs="Calibri"/>
          <w:color w:val="000000" w:themeColor="text1"/>
          <w:sz w:val="22"/>
          <w:szCs w:val="22"/>
        </w:rPr>
        <w:t xml:space="preserve">This compares </w:t>
      </w:r>
      <w:r w:rsidR="002C4849">
        <w:rPr>
          <w:rFonts w:ascii="Calibri" w:eastAsia="Calibri" w:hAnsi="Calibri" w:cs="Calibri"/>
          <w:color w:val="000000" w:themeColor="text1"/>
          <w:sz w:val="22"/>
          <w:szCs w:val="22"/>
        </w:rPr>
        <w:t>with</w:t>
      </w:r>
      <w:r w:rsidR="00902D73">
        <w:rPr>
          <w:rFonts w:ascii="Calibri" w:eastAsia="Calibri" w:hAnsi="Calibri" w:cs="Calibri"/>
          <w:color w:val="000000" w:themeColor="text1"/>
          <w:sz w:val="22"/>
          <w:szCs w:val="22"/>
        </w:rPr>
        <w:t xml:space="preserve"> </w:t>
      </w:r>
      <w:r w:rsidR="00761920">
        <w:rPr>
          <w:rFonts w:ascii="Calibri" w:eastAsia="Calibri" w:hAnsi="Calibri" w:cs="Calibri"/>
          <w:color w:val="000000" w:themeColor="text1"/>
          <w:sz w:val="22"/>
          <w:szCs w:val="22"/>
        </w:rPr>
        <w:t xml:space="preserve">an average of more than 22,000 </w:t>
      </w:r>
      <w:r w:rsidR="002C4849">
        <w:rPr>
          <w:rFonts w:ascii="Calibri" w:eastAsia="Calibri" w:hAnsi="Calibri" w:cs="Calibri"/>
          <w:color w:val="000000" w:themeColor="text1"/>
          <w:sz w:val="22"/>
          <w:szCs w:val="22"/>
        </w:rPr>
        <w:t xml:space="preserve">a </w:t>
      </w:r>
      <w:r w:rsidR="00761920">
        <w:rPr>
          <w:rFonts w:ascii="Calibri" w:eastAsia="Calibri" w:hAnsi="Calibri" w:cs="Calibri"/>
          <w:color w:val="000000" w:themeColor="text1"/>
          <w:sz w:val="22"/>
          <w:szCs w:val="22"/>
        </w:rPr>
        <w:t xml:space="preserve">year in the </w:t>
      </w:r>
      <w:r w:rsidR="002C4849">
        <w:rPr>
          <w:rFonts w:ascii="Calibri" w:eastAsia="Calibri" w:hAnsi="Calibri" w:cs="Calibri"/>
          <w:color w:val="000000" w:themeColor="text1"/>
          <w:sz w:val="22"/>
          <w:szCs w:val="22"/>
        </w:rPr>
        <w:t xml:space="preserve">15 </w:t>
      </w:r>
      <w:r w:rsidR="00761920">
        <w:rPr>
          <w:rFonts w:ascii="Calibri" w:eastAsia="Calibri" w:hAnsi="Calibri" w:cs="Calibri"/>
          <w:color w:val="000000" w:themeColor="text1"/>
          <w:sz w:val="22"/>
          <w:szCs w:val="22"/>
        </w:rPr>
        <w:t>years</w:t>
      </w:r>
      <w:r w:rsidR="002C4849">
        <w:rPr>
          <w:rFonts w:ascii="Calibri" w:eastAsia="Calibri" w:hAnsi="Calibri" w:cs="Calibri"/>
          <w:color w:val="000000" w:themeColor="text1"/>
          <w:sz w:val="22"/>
          <w:szCs w:val="22"/>
        </w:rPr>
        <w:t xml:space="preserve"> before that</w:t>
      </w:r>
      <w:r w:rsidR="00761920">
        <w:rPr>
          <w:rFonts w:ascii="Calibri" w:eastAsia="Calibri" w:hAnsi="Calibri" w:cs="Calibri"/>
          <w:color w:val="000000" w:themeColor="text1"/>
          <w:sz w:val="22"/>
          <w:szCs w:val="22"/>
        </w:rPr>
        <w:t>.</w:t>
      </w:r>
      <w:r w:rsidR="00902D73">
        <w:rPr>
          <w:rFonts w:ascii="Calibri" w:eastAsia="Calibri" w:hAnsi="Calibri" w:cs="Calibri"/>
          <w:color w:val="000000" w:themeColor="text1"/>
          <w:sz w:val="22"/>
          <w:szCs w:val="22"/>
        </w:rPr>
        <w:t xml:space="preserve"> </w:t>
      </w:r>
      <w:proofErr w:type="gramStart"/>
      <w:r w:rsidR="001B6BE3">
        <w:rPr>
          <w:rFonts w:ascii="Calibri" w:eastAsia="Calibri" w:hAnsi="Calibri" w:cs="Calibri"/>
          <w:color w:val="000000" w:themeColor="text1"/>
          <w:sz w:val="22"/>
          <w:szCs w:val="22"/>
        </w:rPr>
        <w:t>So</w:t>
      </w:r>
      <w:proofErr w:type="gramEnd"/>
      <w:r w:rsidR="001B6BE3">
        <w:rPr>
          <w:rFonts w:ascii="Calibri" w:eastAsia="Calibri" w:hAnsi="Calibri" w:cs="Calibri"/>
          <w:color w:val="000000" w:themeColor="text1"/>
          <w:sz w:val="22"/>
          <w:szCs w:val="22"/>
        </w:rPr>
        <w:t xml:space="preserve"> while the new targets</w:t>
      </w:r>
      <w:r w:rsidR="00F97EA3">
        <w:rPr>
          <w:rFonts w:ascii="Calibri" w:eastAsia="Calibri" w:hAnsi="Calibri" w:cs="Calibri"/>
          <w:color w:val="000000" w:themeColor="text1"/>
          <w:sz w:val="22"/>
          <w:szCs w:val="22"/>
        </w:rPr>
        <w:t xml:space="preserve"> of an average of 6</w:t>
      </w:r>
      <w:r w:rsidR="002C4849">
        <w:rPr>
          <w:rFonts w:ascii="Calibri" w:eastAsia="Calibri" w:hAnsi="Calibri" w:cs="Calibri"/>
          <w:color w:val="000000" w:themeColor="text1"/>
          <w:sz w:val="22"/>
          <w:szCs w:val="22"/>
        </w:rPr>
        <w:t>,</w:t>
      </w:r>
      <w:r w:rsidR="00F97EA3">
        <w:rPr>
          <w:rFonts w:ascii="Calibri" w:eastAsia="Calibri" w:hAnsi="Calibri" w:cs="Calibri"/>
          <w:color w:val="000000" w:themeColor="text1"/>
          <w:sz w:val="22"/>
          <w:szCs w:val="22"/>
        </w:rPr>
        <w:t xml:space="preserve">000 </w:t>
      </w:r>
      <w:r w:rsidR="002C4849">
        <w:rPr>
          <w:rFonts w:ascii="Calibri" w:eastAsia="Calibri" w:hAnsi="Calibri" w:cs="Calibri"/>
          <w:color w:val="000000" w:themeColor="text1"/>
          <w:sz w:val="22"/>
          <w:szCs w:val="22"/>
        </w:rPr>
        <w:t xml:space="preserve">a </w:t>
      </w:r>
      <w:r w:rsidR="00F97EA3">
        <w:rPr>
          <w:rFonts w:ascii="Calibri" w:eastAsia="Calibri" w:hAnsi="Calibri" w:cs="Calibri"/>
          <w:color w:val="000000" w:themeColor="text1"/>
          <w:sz w:val="22"/>
          <w:szCs w:val="22"/>
        </w:rPr>
        <w:t>year over the next five years</w:t>
      </w:r>
      <w:r w:rsidR="001B6BE3">
        <w:rPr>
          <w:rFonts w:ascii="Calibri" w:eastAsia="Calibri" w:hAnsi="Calibri" w:cs="Calibri"/>
          <w:color w:val="000000" w:themeColor="text1"/>
          <w:sz w:val="22"/>
          <w:szCs w:val="22"/>
        </w:rPr>
        <w:t xml:space="preserve"> are welcome, they are </w:t>
      </w:r>
      <w:r w:rsidR="00213E00">
        <w:rPr>
          <w:rFonts w:ascii="Calibri" w:eastAsia="Calibri" w:hAnsi="Calibri" w:cs="Calibri"/>
          <w:color w:val="000000" w:themeColor="text1"/>
          <w:sz w:val="22"/>
          <w:szCs w:val="22"/>
        </w:rPr>
        <w:t>not enough to meet the scale of the problem.</w:t>
      </w:r>
      <w:r w:rsidR="001B6BE3">
        <w:rPr>
          <w:rFonts w:ascii="Calibri" w:eastAsia="Calibri" w:hAnsi="Calibri" w:cs="Calibri"/>
          <w:color w:val="000000" w:themeColor="text1"/>
          <w:sz w:val="22"/>
          <w:szCs w:val="22"/>
        </w:rPr>
        <w:t xml:space="preserve"> </w:t>
      </w:r>
    </w:p>
    <w:p w14:paraId="7565640D" w14:textId="77777777" w:rsidR="009257BD" w:rsidRDefault="009257BD" w:rsidP="00C676A7">
      <w:pPr>
        <w:rPr>
          <w:rFonts w:ascii="Calibri" w:eastAsia="Calibri" w:hAnsi="Calibri" w:cs="Calibri"/>
          <w:color w:val="000000" w:themeColor="text1"/>
          <w:sz w:val="22"/>
          <w:szCs w:val="22"/>
        </w:rPr>
      </w:pPr>
    </w:p>
    <w:p w14:paraId="0164E56A" w14:textId="249E05A8" w:rsidR="0024320B" w:rsidRPr="0024320B" w:rsidRDefault="00732A0B" w:rsidP="00131934">
      <w:pPr>
        <w:pStyle w:val="Heading5"/>
      </w:pPr>
      <w:r>
        <w:rPr>
          <w:noProof/>
          <w14:cntxtAlts w14:val="0"/>
        </w:rPr>
        <w:lastRenderedPageBreak/>
        <w:drawing>
          <wp:anchor distT="0" distB="0" distL="114300" distR="114300" simplePos="0" relativeHeight="251658249" behindDoc="0" locked="0" layoutInCell="1" allowOverlap="1" wp14:anchorId="189F9861" wp14:editId="23FA246F">
            <wp:simplePos x="0" y="0"/>
            <wp:positionH relativeFrom="column">
              <wp:posOffset>-470959</wp:posOffset>
            </wp:positionH>
            <wp:positionV relativeFrom="paragraph">
              <wp:posOffset>585470</wp:posOffset>
            </wp:positionV>
            <wp:extent cx="6028266" cy="3164840"/>
            <wp:effectExtent l="0" t="0" r="0" b="0"/>
            <wp:wrapSquare wrapText="bothSides"/>
            <wp:docPr id="7" name="Chart 7">
              <a:extLst xmlns:a="http://schemas.openxmlformats.org/drawingml/2006/main">
                <a:ext uri="{FF2B5EF4-FFF2-40B4-BE49-F238E27FC236}">
                  <a16:creationId xmlns:a16="http://schemas.microsoft.com/office/drawing/2014/main" id="{CB2FEFFA-ECAB-4213-889D-C7EF418CF3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2C4849">
        <w:t xml:space="preserve">Graph </w:t>
      </w:r>
      <w:r w:rsidR="008D5C42">
        <w:t>6</w:t>
      </w:r>
      <w:r w:rsidR="00213E00">
        <w:t xml:space="preserve">: </w:t>
      </w:r>
      <w:r w:rsidR="0024320B" w:rsidRPr="0024320B">
        <w:t xml:space="preserve">The </w:t>
      </w:r>
      <w:r w:rsidR="00240CAE">
        <w:t>G</w:t>
      </w:r>
      <w:r w:rsidR="00F97EA3">
        <w:t>overnment’s</w:t>
      </w:r>
      <w:r w:rsidR="0024320B" w:rsidRPr="0024320B">
        <w:t xml:space="preserve"> plan for social rent </w:t>
      </w:r>
      <w:r w:rsidR="00F97EA3">
        <w:t>in 2021</w:t>
      </w:r>
      <w:r w:rsidR="002C4849">
        <w:t>–</w:t>
      </w:r>
      <w:r w:rsidR="00F97EA3">
        <w:t>26</w:t>
      </w:r>
      <w:r w:rsidR="0024320B" w:rsidRPr="0024320B">
        <w:t xml:space="preserve"> is a welcome improvement on the last five years but is much smaller than the majority of the last 20 years</w:t>
      </w:r>
    </w:p>
    <w:p w14:paraId="6699D7B7" w14:textId="195CDAAE" w:rsidR="0067608F" w:rsidRPr="00131934" w:rsidRDefault="00F54257" w:rsidP="00C676A7">
      <w:pPr>
        <w:rPr>
          <w:rFonts w:ascii="Calibri" w:eastAsia="Calibri" w:hAnsi="Calibri" w:cs="Calibri"/>
          <w:color w:val="000000" w:themeColor="text1"/>
          <w:sz w:val="18"/>
          <w:szCs w:val="18"/>
        </w:rPr>
      </w:pPr>
      <w:r w:rsidRPr="00131934">
        <w:rPr>
          <w:rFonts w:ascii="Calibri" w:eastAsia="Calibri" w:hAnsi="Calibri" w:cs="Calibri"/>
          <w:color w:val="000000" w:themeColor="text1"/>
          <w:sz w:val="18"/>
          <w:szCs w:val="18"/>
        </w:rPr>
        <w:t xml:space="preserve">Source: Table 1000C in </w:t>
      </w:r>
      <w:r w:rsidR="00F91A35">
        <w:rPr>
          <w:rFonts w:ascii="Calibri" w:eastAsia="Calibri" w:hAnsi="Calibri" w:cs="Calibri"/>
          <w:color w:val="000000" w:themeColor="text1"/>
          <w:sz w:val="18"/>
          <w:szCs w:val="18"/>
        </w:rPr>
        <w:t>DLUHC</w:t>
      </w:r>
      <w:r w:rsidRPr="00131934">
        <w:rPr>
          <w:rFonts w:ascii="Calibri" w:eastAsia="Calibri" w:hAnsi="Calibri" w:cs="Calibri"/>
          <w:color w:val="000000" w:themeColor="text1"/>
          <w:sz w:val="18"/>
          <w:szCs w:val="18"/>
        </w:rPr>
        <w:t xml:space="preserve">, 2021b. </w:t>
      </w:r>
    </w:p>
    <w:p w14:paraId="61BCBF3A" w14:textId="5837D590" w:rsidR="00F54257" w:rsidRPr="00131934" w:rsidRDefault="00F54257" w:rsidP="00C676A7">
      <w:pPr>
        <w:rPr>
          <w:rFonts w:ascii="Calibri" w:eastAsia="Calibri" w:hAnsi="Calibri" w:cs="Calibri"/>
          <w:color w:val="000000" w:themeColor="text1"/>
          <w:sz w:val="18"/>
          <w:szCs w:val="18"/>
        </w:rPr>
      </w:pPr>
      <w:r w:rsidRPr="00131934">
        <w:rPr>
          <w:rFonts w:ascii="Calibri" w:eastAsia="Calibri" w:hAnsi="Calibri" w:cs="Calibri"/>
          <w:color w:val="000000" w:themeColor="text1"/>
          <w:sz w:val="18"/>
          <w:szCs w:val="18"/>
        </w:rPr>
        <w:t xml:space="preserve">Note: </w:t>
      </w:r>
      <w:r w:rsidR="002069E5" w:rsidRPr="00131934">
        <w:rPr>
          <w:rFonts w:ascii="Calibri" w:eastAsia="Calibri" w:hAnsi="Calibri" w:cs="Calibri"/>
          <w:color w:val="000000" w:themeColor="text1"/>
          <w:sz w:val="18"/>
          <w:szCs w:val="18"/>
        </w:rPr>
        <w:t xml:space="preserve">The ‘proposed social rent delivery under the AHP’ is the yearly average of the 30,000 announced for social rent over the next five years </w:t>
      </w:r>
      <w:r w:rsidR="000F0C49" w:rsidRPr="0053566C">
        <w:rPr>
          <w:rFonts w:ascii="Calibri" w:eastAsia="Calibri" w:hAnsi="Calibri" w:cs="Calibri"/>
          <w:color w:val="000000" w:themeColor="text1"/>
          <w:sz w:val="18"/>
          <w:szCs w:val="18"/>
        </w:rPr>
        <w:t>(</w:t>
      </w:r>
      <w:r w:rsidR="00F91A35">
        <w:rPr>
          <w:rFonts w:ascii="Calibri" w:eastAsia="Calibri" w:hAnsi="Calibri" w:cs="Calibri"/>
          <w:color w:val="000000" w:themeColor="text1"/>
          <w:sz w:val="18"/>
          <w:szCs w:val="18"/>
        </w:rPr>
        <w:t>DLUHC</w:t>
      </w:r>
      <w:r w:rsidR="00842E09" w:rsidRPr="0053566C">
        <w:rPr>
          <w:rFonts w:ascii="Calibri" w:eastAsia="Calibri" w:hAnsi="Calibri" w:cs="Calibri"/>
          <w:color w:val="000000" w:themeColor="text1"/>
          <w:sz w:val="18"/>
          <w:szCs w:val="18"/>
        </w:rPr>
        <w:t xml:space="preserve"> 2021a</w:t>
      </w:r>
      <w:r w:rsidR="000F0C49" w:rsidRPr="0053566C">
        <w:rPr>
          <w:rFonts w:ascii="Calibri" w:eastAsia="Calibri" w:hAnsi="Calibri" w:cs="Calibri"/>
          <w:color w:val="000000" w:themeColor="text1"/>
          <w:sz w:val="18"/>
          <w:szCs w:val="18"/>
        </w:rPr>
        <w:t>).</w:t>
      </w:r>
      <w:r w:rsidR="000F0C49" w:rsidRPr="00131934">
        <w:rPr>
          <w:rFonts w:ascii="Calibri" w:eastAsia="Calibri" w:hAnsi="Calibri" w:cs="Calibri"/>
          <w:color w:val="000000" w:themeColor="text1"/>
          <w:sz w:val="18"/>
          <w:szCs w:val="18"/>
        </w:rPr>
        <w:t xml:space="preserve"> </w:t>
      </w:r>
    </w:p>
    <w:p w14:paraId="25FEC7D9" w14:textId="77777777" w:rsidR="000F0C49" w:rsidRDefault="000F0C49" w:rsidP="00C676A7">
      <w:pPr>
        <w:rPr>
          <w:rFonts w:ascii="Calibri" w:eastAsia="Calibri" w:hAnsi="Calibri" w:cs="Calibri"/>
          <w:color w:val="000000" w:themeColor="text1"/>
          <w:sz w:val="22"/>
          <w:szCs w:val="22"/>
        </w:rPr>
      </w:pPr>
    </w:p>
    <w:p w14:paraId="5574C3DD" w14:textId="13685FD8" w:rsidR="001F1E83" w:rsidRPr="001F1E83" w:rsidRDefault="713C72B2" w:rsidP="001F1E83">
      <w:pPr>
        <w:rPr>
          <w:rFonts w:ascii="Calibri" w:eastAsia="Calibri" w:hAnsi="Calibri" w:cs="Calibri"/>
          <w:color w:val="000000" w:themeColor="text1"/>
          <w:sz w:val="22"/>
          <w:szCs w:val="22"/>
        </w:rPr>
      </w:pPr>
      <w:r w:rsidRPr="689F83C3">
        <w:rPr>
          <w:rFonts w:ascii="Calibri" w:eastAsia="Calibri" w:hAnsi="Calibri" w:cs="Calibri"/>
          <w:color w:val="000000" w:themeColor="text1"/>
          <w:sz w:val="22"/>
          <w:szCs w:val="22"/>
        </w:rPr>
        <w:t>N</w:t>
      </w:r>
      <w:r w:rsidR="0EF64B5F" w:rsidRPr="689F83C3">
        <w:rPr>
          <w:rFonts w:ascii="Calibri" w:eastAsia="Calibri" w:hAnsi="Calibri" w:cs="Calibri"/>
          <w:color w:val="000000" w:themeColor="text1"/>
          <w:sz w:val="22"/>
          <w:szCs w:val="22"/>
        </w:rPr>
        <w:t>early</w:t>
      </w:r>
      <w:r w:rsidR="6A2D8F6B" w:rsidRPr="19A8C8A6">
        <w:rPr>
          <w:rFonts w:ascii="Calibri" w:eastAsia="Calibri" w:hAnsi="Calibri" w:cs="Calibri"/>
          <w:color w:val="000000" w:themeColor="text1"/>
          <w:sz w:val="22"/>
          <w:szCs w:val="22"/>
        </w:rPr>
        <w:t xml:space="preserve"> a million low-income households </w:t>
      </w:r>
      <w:r w:rsidR="000A0818">
        <w:rPr>
          <w:rFonts w:ascii="Calibri" w:eastAsia="Calibri" w:hAnsi="Calibri" w:cs="Calibri"/>
          <w:color w:val="000000" w:themeColor="text1"/>
          <w:sz w:val="22"/>
          <w:szCs w:val="22"/>
        </w:rPr>
        <w:t xml:space="preserve">are </w:t>
      </w:r>
      <w:r w:rsidR="6A2D8F6B" w:rsidRPr="19A8C8A6">
        <w:rPr>
          <w:rFonts w:ascii="Calibri" w:eastAsia="Calibri" w:hAnsi="Calibri" w:cs="Calibri"/>
          <w:color w:val="000000" w:themeColor="text1"/>
          <w:sz w:val="22"/>
          <w:szCs w:val="22"/>
        </w:rPr>
        <w:t xml:space="preserve">paying </w:t>
      </w:r>
      <w:r w:rsidR="00462AA2">
        <w:rPr>
          <w:rFonts w:ascii="Calibri" w:eastAsia="Calibri" w:hAnsi="Calibri" w:cs="Calibri"/>
          <w:color w:val="000000" w:themeColor="text1"/>
          <w:sz w:val="22"/>
          <w:szCs w:val="22"/>
        </w:rPr>
        <w:t xml:space="preserve">private </w:t>
      </w:r>
      <w:r w:rsidR="6A2D8F6B" w:rsidRPr="19A8C8A6">
        <w:rPr>
          <w:rFonts w:ascii="Calibri" w:eastAsia="Calibri" w:hAnsi="Calibri" w:cs="Calibri"/>
          <w:color w:val="000000" w:themeColor="text1"/>
          <w:sz w:val="22"/>
          <w:szCs w:val="22"/>
        </w:rPr>
        <w:t>rents they cannot afford</w:t>
      </w:r>
      <w:r w:rsidR="0067608F">
        <w:rPr>
          <w:rFonts w:ascii="Calibri" w:eastAsia="Calibri" w:hAnsi="Calibri" w:cs="Calibri"/>
          <w:color w:val="000000" w:themeColor="text1"/>
          <w:sz w:val="22"/>
          <w:szCs w:val="22"/>
        </w:rPr>
        <w:t>, which means we need our affordable housing plans to be ambitious and scale</w:t>
      </w:r>
      <w:r w:rsidR="00581749">
        <w:rPr>
          <w:rFonts w:ascii="Calibri" w:eastAsia="Calibri" w:hAnsi="Calibri" w:cs="Calibri"/>
          <w:color w:val="000000" w:themeColor="text1"/>
          <w:sz w:val="22"/>
          <w:szCs w:val="22"/>
        </w:rPr>
        <w:t>d</w:t>
      </w:r>
      <w:r w:rsidR="0067608F">
        <w:rPr>
          <w:rFonts w:ascii="Calibri" w:eastAsia="Calibri" w:hAnsi="Calibri" w:cs="Calibri"/>
          <w:color w:val="000000" w:themeColor="text1"/>
          <w:sz w:val="22"/>
          <w:szCs w:val="22"/>
        </w:rPr>
        <w:t xml:space="preserve"> up to </w:t>
      </w:r>
      <w:r w:rsidR="00581749">
        <w:rPr>
          <w:rFonts w:ascii="Calibri" w:eastAsia="Calibri" w:hAnsi="Calibri" w:cs="Calibri"/>
          <w:color w:val="000000" w:themeColor="text1"/>
          <w:sz w:val="22"/>
          <w:szCs w:val="22"/>
        </w:rPr>
        <w:t xml:space="preserve">meet </w:t>
      </w:r>
      <w:r w:rsidR="0067608F">
        <w:rPr>
          <w:rFonts w:ascii="Calibri" w:eastAsia="Calibri" w:hAnsi="Calibri" w:cs="Calibri"/>
          <w:color w:val="000000" w:themeColor="text1"/>
          <w:sz w:val="22"/>
          <w:szCs w:val="22"/>
        </w:rPr>
        <w:t>their needs</w:t>
      </w:r>
      <w:r w:rsidR="00AB49A1">
        <w:rPr>
          <w:rFonts w:ascii="Calibri" w:eastAsia="Calibri" w:hAnsi="Calibri" w:cs="Calibri"/>
          <w:color w:val="000000" w:themeColor="text1"/>
          <w:sz w:val="22"/>
          <w:szCs w:val="22"/>
        </w:rPr>
        <w:t>.</w:t>
      </w:r>
      <w:r w:rsidR="6A2D8F6B" w:rsidRPr="689F83C3" w:rsidDel="00C676A7">
        <w:rPr>
          <w:rStyle w:val="normaltextrun"/>
          <w:rFonts w:ascii="Calibri" w:eastAsia="Calibri" w:hAnsi="Calibri" w:cs="Calibri"/>
          <w:color w:val="000000" w:themeColor="text1"/>
          <w:sz w:val="22"/>
          <w:szCs w:val="22"/>
        </w:rPr>
        <w:t xml:space="preserve"> </w:t>
      </w:r>
      <w:r w:rsidR="3FFF49B7" w:rsidRPr="405A84C3">
        <w:rPr>
          <w:rFonts w:ascii="Calibri" w:eastAsia="Calibri" w:hAnsi="Calibri" w:cs="Calibri"/>
          <w:color w:val="000000" w:themeColor="text1"/>
          <w:sz w:val="22"/>
          <w:szCs w:val="22"/>
        </w:rPr>
        <w:t xml:space="preserve">The </w:t>
      </w:r>
      <w:r w:rsidR="00336D79">
        <w:rPr>
          <w:rFonts w:ascii="Calibri" w:eastAsia="Calibri" w:hAnsi="Calibri" w:cs="Calibri"/>
          <w:color w:val="000000" w:themeColor="text1"/>
          <w:sz w:val="22"/>
          <w:szCs w:val="22"/>
        </w:rPr>
        <w:t xml:space="preserve">solutions currently offered by the </w:t>
      </w:r>
      <w:r w:rsidR="3FFF49B7" w:rsidRPr="197EE8D7">
        <w:rPr>
          <w:rFonts w:ascii="Calibri" w:eastAsia="Calibri" w:hAnsi="Calibri" w:cs="Calibri"/>
          <w:color w:val="000000" w:themeColor="text1"/>
          <w:sz w:val="22"/>
          <w:szCs w:val="22"/>
        </w:rPr>
        <w:t>Government</w:t>
      </w:r>
      <w:r w:rsidR="3FFF49B7" w:rsidRPr="405A84C3" w:rsidDel="00744591">
        <w:rPr>
          <w:rFonts w:ascii="Calibri" w:eastAsia="Calibri" w:hAnsi="Calibri" w:cs="Calibri"/>
          <w:color w:val="000000" w:themeColor="text1"/>
          <w:sz w:val="22"/>
          <w:szCs w:val="22"/>
        </w:rPr>
        <w:t xml:space="preserve"> </w:t>
      </w:r>
      <w:r w:rsidR="3FFF49B7" w:rsidRPr="405A84C3">
        <w:rPr>
          <w:rFonts w:ascii="Calibri" w:eastAsia="Calibri" w:hAnsi="Calibri" w:cs="Calibri"/>
          <w:color w:val="000000" w:themeColor="text1"/>
          <w:sz w:val="22"/>
          <w:szCs w:val="22"/>
        </w:rPr>
        <w:t xml:space="preserve">aren’t </w:t>
      </w:r>
      <w:r w:rsidR="00C676A7">
        <w:rPr>
          <w:rFonts w:ascii="Calibri" w:eastAsia="Calibri" w:hAnsi="Calibri" w:cs="Calibri"/>
          <w:color w:val="000000" w:themeColor="text1"/>
          <w:sz w:val="22"/>
          <w:szCs w:val="22"/>
        </w:rPr>
        <w:t>sufficient to address this problem.</w:t>
      </w:r>
      <w:r w:rsidR="3FFF49B7" w:rsidRPr="405A84C3">
        <w:rPr>
          <w:rFonts w:ascii="Calibri" w:eastAsia="Calibri" w:hAnsi="Calibri" w:cs="Calibri"/>
          <w:color w:val="000000" w:themeColor="text1"/>
          <w:sz w:val="22"/>
          <w:szCs w:val="22"/>
        </w:rPr>
        <w:t xml:space="preserve"> </w:t>
      </w:r>
      <w:proofErr w:type="gramStart"/>
      <w:r w:rsidR="001F1E83" w:rsidRPr="001F1E83">
        <w:rPr>
          <w:rFonts w:ascii="Calibri" w:eastAsia="Calibri" w:hAnsi="Calibri" w:cs="Calibri"/>
          <w:color w:val="000000" w:themeColor="text1"/>
          <w:sz w:val="22"/>
          <w:szCs w:val="22"/>
        </w:rPr>
        <w:t>Looking ahead, there</w:t>
      </w:r>
      <w:proofErr w:type="gramEnd"/>
      <w:r w:rsidR="001F1E83" w:rsidRPr="001F1E83">
        <w:rPr>
          <w:rFonts w:ascii="Calibri" w:eastAsia="Calibri" w:hAnsi="Calibri" w:cs="Calibri"/>
          <w:color w:val="000000" w:themeColor="text1"/>
          <w:sz w:val="22"/>
          <w:szCs w:val="22"/>
        </w:rPr>
        <w:t xml:space="preserve"> are two significant problems with the </w:t>
      </w:r>
      <w:r w:rsidR="04C197CA" w:rsidRPr="129165A1">
        <w:rPr>
          <w:rFonts w:ascii="Calibri" w:eastAsia="Calibri" w:hAnsi="Calibri" w:cs="Calibri"/>
          <w:color w:val="000000" w:themeColor="text1"/>
          <w:sz w:val="22"/>
          <w:szCs w:val="22"/>
        </w:rPr>
        <w:t>G</w:t>
      </w:r>
      <w:r w:rsidR="001F1E83" w:rsidRPr="129165A1">
        <w:rPr>
          <w:rFonts w:ascii="Calibri" w:eastAsia="Calibri" w:hAnsi="Calibri" w:cs="Calibri"/>
          <w:color w:val="000000" w:themeColor="text1"/>
          <w:sz w:val="22"/>
          <w:szCs w:val="22"/>
        </w:rPr>
        <w:t>overnment’s</w:t>
      </w:r>
      <w:r w:rsidR="001F1E83" w:rsidRPr="001F1E83">
        <w:rPr>
          <w:rFonts w:ascii="Calibri" w:eastAsia="Calibri" w:hAnsi="Calibri" w:cs="Calibri"/>
          <w:color w:val="000000" w:themeColor="text1"/>
          <w:sz w:val="22"/>
          <w:szCs w:val="22"/>
        </w:rPr>
        <w:t xml:space="preserve"> new plan: </w:t>
      </w:r>
    </w:p>
    <w:p w14:paraId="7B8ADB1C" w14:textId="1C88F8E7" w:rsidR="001F1E83" w:rsidRPr="001F1E83" w:rsidRDefault="001F1E83" w:rsidP="00FD661B">
      <w:pPr>
        <w:pStyle w:val="NumberList"/>
        <w:numPr>
          <w:ilvl w:val="0"/>
          <w:numId w:val="0"/>
        </w:numPr>
      </w:pPr>
      <w:r w:rsidRPr="197EE8D7">
        <w:t xml:space="preserve">1) 24,000 homes </w:t>
      </w:r>
      <w:r w:rsidR="002C4849">
        <w:t xml:space="preserve">a </w:t>
      </w:r>
      <w:r w:rsidRPr="197EE8D7">
        <w:t xml:space="preserve">year does not meet the scale of need for affordable homes in England. </w:t>
      </w:r>
      <w:r w:rsidR="00642F01">
        <w:t>Independent analysis (Bramley, 2018) shows we need</w:t>
      </w:r>
      <w:r w:rsidRPr="197EE8D7">
        <w:t xml:space="preserve"> 145,000 </w:t>
      </w:r>
      <w:r w:rsidR="00CA56ED">
        <w:t xml:space="preserve">new </w:t>
      </w:r>
      <w:r w:rsidRPr="197EE8D7">
        <w:t>social homes</w:t>
      </w:r>
      <w:r>
        <w:t xml:space="preserve"> </w:t>
      </w:r>
      <w:r w:rsidR="00CA56ED">
        <w:t>across a variety of tenures</w:t>
      </w:r>
      <w:r w:rsidRPr="197EE8D7">
        <w:t xml:space="preserve"> delivered </w:t>
      </w:r>
      <w:r w:rsidR="002C4849">
        <w:t>every</w:t>
      </w:r>
      <w:r w:rsidR="002C4849" w:rsidRPr="197EE8D7">
        <w:t xml:space="preserve"> </w:t>
      </w:r>
      <w:r w:rsidRPr="197EE8D7">
        <w:t>year to meet demand</w:t>
      </w:r>
      <w:r w:rsidR="005C6A02">
        <w:t xml:space="preserve">, </w:t>
      </w:r>
      <w:r w:rsidR="005C6A02" w:rsidRPr="1E3C26F5">
        <w:t>including</w:t>
      </w:r>
      <w:r w:rsidR="0089610E">
        <w:t xml:space="preserve"> </w:t>
      </w:r>
      <w:r w:rsidR="00642F01" w:rsidRPr="1E3C26F5">
        <w:t>90</w:t>
      </w:r>
      <w:r w:rsidR="00642F01">
        <w:t xml:space="preserve">,000 for social rent and 55,000 for affordable rent and homeownership. </w:t>
      </w:r>
      <w:r w:rsidRPr="197EE8D7">
        <w:t>This doesn’t even cover a fifth of that need</w:t>
      </w:r>
      <w:r w:rsidR="002C4849">
        <w:t>.</w:t>
      </w:r>
      <w:r w:rsidRPr="197EE8D7">
        <w:t xml:space="preserve"> </w:t>
      </w:r>
    </w:p>
    <w:p w14:paraId="1904BB9B" w14:textId="10F7CDBA" w:rsidR="001F1E83" w:rsidRPr="001F1E83" w:rsidRDefault="001F1E83" w:rsidP="00FD661B">
      <w:pPr>
        <w:pStyle w:val="NumberList"/>
        <w:numPr>
          <w:ilvl w:val="0"/>
          <w:numId w:val="0"/>
        </w:numPr>
      </w:pPr>
      <w:r w:rsidRPr="1E3C26F5">
        <w:t xml:space="preserve">2) </w:t>
      </w:r>
      <w:r w:rsidR="00FC4715">
        <w:t>An average of</w:t>
      </w:r>
      <w:r w:rsidRPr="197EE8D7">
        <w:t xml:space="preserve"> 6</w:t>
      </w:r>
      <w:r w:rsidR="00BE0044">
        <w:t>,</w:t>
      </w:r>
      <w:r w:rsidRPr="197EE8D7">
        <w:t xml:space="preserve">000 homes for social rent </w:t>
      </w:r>
      <w:r w:rsidR="002C4849">
        <w:t>a</w:t>
      </w:r>
      <w:r w:rsidR="002C4849" w:rsidRPr="197EE8D7">
        <w:t xml:space="preserve"> </w:t>
      </w:r>
      <w:r w:rsidRPr="197EE8D7">
        <w:t xml:space="preserve">year </w:t>
      </w:r>
      <w:r w:rsidR="00847542">
        <w:t>is an improvement on current delivery, but</w:t>
      </w:r>
      <w:r w:rsidRPr="1E3C26F5">
        <w:t xml:space="preserve"> </w:t>
      </w:r>
      <w:r w:rsidR="00FF0649">
        <w:t>still</w:t>
      </w:r>
      <w:r w:rsidRPr="1E3C26F5">
        <w:t xml:space="preserve"> </w:t>
      </w:r>
      <w:r w:rsidR="00FF0649">
        <w:t>clearly</w:t>
      </w:r>
      <w:r w:rsidR="00FF0649" w:rsidRPr="1E3C26F5">
        <w:t xml:space="preserve"> inadequate </w:t>
      </w:r>
      <w:r w:rsidRPr="197EE8D7">
        <w:t xml:space="preserve">when we need 90,000 </w:t>
      </w:r>
      <w:r w:rsidR="002C4849">
        <w:t>a</w:t>
      </w:r>
      <w:r w:rsidR="002C4849" w:rsidRPr="197EE8D7">
        <w:t xml:space="preserve"> </w:t>
      </w:r>
      <w:r w:rsidRPr="197EE8D7">
        <w:t>year to meet demand</w:t>
      </w:r>
      <w:r w:rsidR="00234C42">
        <w:t>, a significant proportion of which must be delivered through grant funding</w:t>
      </w:r>
      <w:r w:rsidRPr="197EE8D7">
        <w:t xml:space="preserve">. </w:t>
      </w:r>
    </w:p>
    <w:p w14:paraId="1C1A1FEC" w14:textId="75610EE5" w:rsidR="00E13F49" w:rsidRDefault="001F1E83" w:rsidP="001F1E83">
      <w:pPr>
        <w:rPr>
          <w:rFonts w:ascii="Calibri" w:eastAsia="Calibri" w:hAnsi="Calibri" w:cs="Calibri"/>
          <w:color w:val="000000" w:themeColor="text1"/>
          <w:sz w:val="22"/>
          <w:szCs w:val="22"/>
        </w:rPr>
      </w:pPr>
      <w:r w:rsidRPr="001F1E83">
        <w:rPr>
          <w:rFonts w:ascii="Calibri" w:eastAsia="Calibri" w:hAnsi="Calibri" w:cs="Calibri"/>
          <w:color w:val="000000" w:themeColor="text1"/>
          <w:sz w:val="22"/>
          <w:szCs w:val="22"/>
        </w:rPr>
        <w:t>Even when combined with other sources of delivery</w:t>
      </w:r>
      <w:r w:rsidR="003D3AB0">
        <w:rPr>
          <w:rFonts w:ascii="Calibri" w:eastAsia="Calibri" w:hAnsi="Calibri" w:cs="Calibri"/>
          <w:color w:val="000000" w:themeColor="text1"/>
          <w:sz w:val="22"/>
          <w:szCs w:val="22"/>
        </w:rPr>
        <w:t>, including</w:t>
      </w:r>
      <w:r w:rsidRPr="001F1E83">
        <w:rPr>
          <w:rFonts w:ascii="Calibri" w:eastAsia="Calibri" w:hAnsi="Calibri" w:cs="Calibri"/>
          <w:color w:val="000000" w:themeColor="text1"/>
          <w:sz w:val="22"/>
          <w:szCs w:val="22"/>
        </w:rPr>
        <w:t xml:space="preserve"> </w:t>
      </w:r>
      <w:r w:rsidR="00D14DDF">
        <w:rPr>
          <w:rFonts w:ascii="Calibri" w:eastAsia="Calibri" w:hAnsi="Calibri" w:cs="Calibri"/>
          <w:color w:val="000000" w:themeColor="text1"/>
          <w:sz w:val="22"/>
          <w:szCs w:val="22"/>
        </w:rPr>
        <w:t>via developers’ Section 106 contr</w:t>
      </w:r>
      <w:r w:rsidR="00287255">
        <w:rPr>
          <w:rFonts w:ascii="Calibri" w:eastAsia="Calibri" w:hAnsi="Calibri" w:cs="Calibri"/>
          <w:color w:val="000000" w:themeColor="text1"/>
          <w:sz w:val="22"/>
          <w:szCs w:val="22"/>
        </w:rPr>
        <w:t xml:space="preserve">ibutions </w:t>
      </w:r>
      <w:r w:rsidRPr="001F1E83">
        <w:rPr>
          <w:rFonts w:ascii="Calibri" w:eastAsia="Calibri" w:hAnsi="Calibri" w:cs="Calibri"/>
          <w:color w:val="000000" w:themeColor="text1"/>
          <w:sz w:val="22"/>
          <w:szCs w:val="22"/>
        </w:rPr>
        <w:t xml:space="preserve">through the planning </w:t>
      </w:r>
      <w:r w:rsidRPr="197EE8D7">
        <w:rPr>
          <w:rFonts w:ascii="Calibri" w:eastAsia="Calibri" w:hAnsi="Calibri" w:cs="Calibri"/>
          <w:color w:val="000000" w:themeColor="text1"/>
          <w:sz w:val="22"/>
          <w:szCs w:val="22"/>
        </w:rPr>
        <w:t>system</w:t>
      </w:r>
      <w:r w:rsidR="0024140E">
        <w:rPr>
          <w:rFonts w:ascii="Calibri" w:eastAsia="Calibri" w:hAnsi="Calibri" w:cs="Calibri"/>
          <w:color w:val="000000" w:themeColor="text1"/>
          <w:sz w:val="22"/>
          <w:szCs w:val="22"/>
        </w:rPr>
        <w:t xml:space="preserve"> </w:t>
      </w:r>
      <w:r w:rsidR="002C4849">
        <w:t xml:space="preserve">– </w:t>
      </w:r>
      <w:r w:rsidRPr="001F1E83">
        <w:rPr>
          <w:rFonts w:ascii="Calibri" w:eastAsia="Calibri" w:hAnsi="Calibri" w:cs="Calibri"/>
          <w:color w:val="000000" w:themeColor="text1"/>
          <w:sz w:val="22"/>
          <w:szCs w:val="22"/>
        </w:rPr>
        <w:t xml:space="preserve">which currently </w:t>
      </w:r>
      <w:r w:rsidRPr="197EE8D7">
        <w:rPr>
          <w:rFonts w:ascii="Calibri" w:eastAsia="Calibri" w:hAnsi="Calibri" w:cs="Calibri"/>
          <w:color w:val="000000" w:themeColor="text1"/>
          <w:sz w:val="22"/>
          <w:szCs w:val="22"/>
        </w:rPr>
        <w:t>account</w:t>
      </w:r>
      <w:r w:rsidRPr="001F1E83">
        <w:rPr>
          <w:rFonts w:ascii="Calibri" w:eastAsia="Calibri" w:hAnsi="Calibri" w:cs="Calibri"/>
          <w:color w:val="000000" w:themeColor="text1"/>
          <w:sz w:val="22"/>
          <w:szCs w:val="22"/>
        </w:rPr>
        <w:t xml:space="preserve"> for </w:t>
      </w:r>
      <w:r w:rsidR="002C4849">
        <w:rPr>
          <w:rFonts w:ascii="Calibri" w:eastAsia="Calibri" w:hAnsi="Calibri" w:cs="Calibri"/>
          <w:color w:val="000000" w:themeColor="text1"/>
          <w:sz w:val="22"/>
          <w:szCs w:val="22"/>
        </w:rPr>
        <w:t>more than</w:t>
      </w:r>
      <w:r w:rsidR="002C4849" w:rsidRPr="001F1E83">
        <w:rPr>
          <w:rFonts w:ascii="Calibri" w:eastAsia="Calibri" w:hAnsi="Calibri" w:cs="Calibri"/>
          <w:color w:val="000000" w:themeColor="text1"/>
          <w:sz w:val="22"/>
          <w:szCs w:val="22"/>
        </w:rPr>
        <w:t xml:space="preserve"> </w:t>
      </w:r>
      <w:r w:rsidRPr="001F1E83">
        <w:rPr>
          <w:rFonts w:ascii="Calibri" w:eastAsia="Calibri" w:hAnsi="Calibri" w:cs="Calibri"/>
          <w:color w:val="000000" w:themeColor="text1"/>
          <w:sz w:val="22"/>
          <w:szCs w:val="22"/>
        </w:rPr>
        <w:t xml:space="preserve">half of our social rent homes </w:t>
      </w:r>
      <w:r w:rsidR="002C4849">
        <w:rPr>
          <w:rFonts w:ascii="Calibri" w:eastAsia="Calibri" w:hAnsi="Calibri" w:cs="Calibri"/>
          <w:color w:val="000000" w:themeColor="text1"/>
          <w:sz w:val="22"/>
          <w:szCs w:val="22"/>
        </w:rPr>
        <w:t>a</w:t>
      </w:r>
      <w:r w:rsidR="002C4849" w:rsidRPr="001F1E83">
        <w:rPr>
          <w:rFonts w:ascii="Calibri" w:eastAsia="Calibri" w:hAnsi="Calibri" w:cs="Calibri"/>
          <w:color w:val="000000" w:themeColor="text1"/>
          <w:sz w:val="22"/>
          <w:szCs w:val="22"/>
        </w:rPr>
        <w:t xml:space="preserve"> </w:t>
      </w:r>
      <w:r w:rsidRPr="001F1E83">
        <w:rPr>
          <w:rFonts w:ascii="Calibri" w:eastAsia="Calibri" w:hAnsi="Calibri" w:cs="Calibri"/>
          <w:color w:val="000000" w:themeColor="text1"/>
          <w:sz w:val="22"/>
          <w:szCs w:val="22"/>
        </w:rPr>
        <w:t>year</w:t>
      </w:r>
      <w:r w:rsidR="0024140E">
        <w:rPr>
          <w:rFonts w:ascii="Calibri" w:eastAsia="Calibri" w:hAnsi="Calibri" w:cs="Calibri"/>
          <w:color w:val="000000" w:themeColor="text1"/>
          <w:sz w:val="22"/>
          <w:szCs w:val="22"/>
        </w:rPr>
        <w:t xml:space="preserve"> </w:t>
      </w:r>
      <w:r w:rsidR="002C4849">
        <w:t xml:space="preserve">– </w:t>
      </w:r>
      <w:r w:rsidRPr="001F1E83">
        <w:rPr>
          <w:rFonts w:ascii="Calibri" w:eastAsia="Calibri" w:hAnsi="Calibri" w:cs="Calibri"/>
          <w:color w:val="000000" w:themeColor="text1"/>
          <w:sz w:val="22"/>
          <w:szCs w:val="22"/>
        </w:rPr>
        <w:t xml:space="preserve">our analysis shows that we are still a long way off </w:t>
      </w:r>
      <w:r w:rsidR="000807F3" w:rsidRPr="197EE8D7">
        <w:rPr>
          <w:rFonts w:ascii="Calibri" w:eastAsia="Calibri" w:hAnsi="Calibri" w:cs="Calibri"/>
          <w:color w:val="000000" w:themeColor="text1"/>
          <w:sz w:val="22"/>
          <w:szCs w:val="22"/>
        </w:rPr>
        <w:t>effectively</w:t>
      </w:r>
      <w:r w:rsidR="000807F3">
        <w:rPr>
          <w:rFonts w:ascii="Calibri" w:eastAsia="Calibri" w:hAnsi="Calibri" w:cs="Calibri"/>
          <w:color w:val="000000" w:themeColor="text1"/>
          <w:sz w:val="22"/>
          <w:szCs w:val="22"/>
        </w:rPr>
        <w:t xml:space="preserve"> tackling</w:t>
      </w:r>
      <w:r w:rsidRPr="001F1E83">
        <w:rPr>
          <w:rFonts w:ascii="Calibri" w:eastAsia="Calibri" w:hAnsi="Calibri" w:cs="Calibri"/>
          <w:color w:val="000000" w:themeColor="text1"/>
          <w:sz w:val="22"/>
          <w:szCs w:val="22"/>
        </w:rPr>
        <w:t xml:space="preserve"> our housing crisis. </w:t>
      </w:r>
    </w:p>
    <w:p w14:paraId="1C75BF40" w14:textId="77777777" w:rsidR="00E13F49" w:rsidRDefault="00E13F49" w:rsidP="001F1E83">
      <w:pPr>
        <w:rPr>
          <w:rFonts w:ascii="Calibri" w:eastAsia="Calibri" w:hAnsi="Calibri" w:cs="Calibri"/>
          <w:color w:val="000000" w:themeColor="text1"/>
          <w:sz w:val="22"/>
          <w:szCs w:val="22"/>
        </w:rPr>
      </w:pPr>
    </w:p>
    <w:p w14:paraId="6F17B762" w14:textId="4D707D9D" w:rsidR="00567F2E" w:rsidRDefault="001F1E83" w:rsidP="001F1E83">
      <w:pPr>
        <w:rPr>
          <w:rFonts w:ascii="Calibri" w:eastAsia="Calibri" w:hAnsi="Calibri" w:cs="Calibri"/>
          <w:color w:val="000000" w:themeColor="text1"/>
          <w:sz w:val="22"/>
          <w:szCs w:val="22"/>
        </w:rPr>
      </w:pPr>
      <w:r w:rsidRPr="001F1E83">
        <w:rPr>
          <w:rFonts w:ascii="Calibri" w:eastAsia="Calibri" w:hAnsi="Calibri" w:cs="Calibri"/>
          <w:color w:val="000000" w:themeColor="text1"/>
          <w:sz w:val="22"/>
          <w:szCs w:val="22"/>
        </w:rPr>
        <w:t xml:space="preserve">Graph </w:t>
      </w:r>
      <w:r w:rsidR="008D5C42">
        <w:rPr>
          <w:rFonts w:ascii="Calibri" w:eastAsia="Calibri" w:hAnsi="Calibri" w:cs="Calibri"/>
          <w:color w:val="000000" w:themeColor="text1"/>
          <w:sz w:val="22"/>
          <w:szCs w:val="22"/>
        </w:rPr>
        <w:t>7</w:t>
      </w:r>
      <w:r w:rsidRPr="001F1E83">
        <w:rPr>
          <w:rFonts w:ascii="Calibri" w:eastAsia="Calibri" w:hAnsi="Calibri" w:cs="Calibri"/>
          <w:color w:val="000000" w:themeColor="text1"/>
          <w:sz w:val="22"/>
          <w:szCs w:val="22"/>
        </w:rPr>
        <w:t xml:space="preserve"> highlights how we need to both boost the </w:t>
      </w:r>
      <w:r w:rsidR="00E8128E" w:rsidRPr="197EE8D7">
        <w:rPr>
          <w:rFonts w:ascii="Calibri" w:eastAsia="Calibri" w:hAnsi="Calibri" w:cs="Calibri"/>
          <w:color w:val="000000" w:themeColor="text1"/>
          <w:sz w:val="22"/>
          <w:szCs w:val="22"/>
        </w:rPr>
        <w:t>scale</w:t>
      </w:r>
      <w:r w:rsidRPr="001F1E83">
        <w:rPr>
          <w:rFonts w:ascii="Calibri" w:eastAsia="Calibri" w:hAnsi="Calibri" w:cs="Calibri"/>
          <w:color w:val="000000" w:themeColor="text1"/>
          <w:sz w:val="22"/>
          <w:szCs w:val="22"/>
        </w:rPr>
        <w:t xml:space="preserve"> of ambition in our affordable homes programme, as well as increase the proportion of homes delivered for social rent. </w:t>
      </w:r>
      <w:r w:rsidR="00642F01">
        <w:rPr>
          <w:rFonts w:ascii="Calibri" w:eastAsia="Calibri" w:hAnsi="Calibri" w:cs="Calibri"/>
          <w:color w:val="000000" w:themeColor="text1"/>
          <w:sz w:val="22"/>
          <w:szCs w:val="22"/>
        </w:rPr>
        <w:t xml:space="preserve">Looking </w:t>
      </w:r>
      <w:r w:rsidR="00642F01">
        <w:rPr>
          <w:rFonts w:ascii="Calibri" w:eastAsia="Calibri" w:hAnsi="Calibri" w:cs="Calibri"/>
          <w:color w:val="000000" w:themeColor="text1"/>
          <w:sz w:val="22"/>
          <w:szCs w:val="22"/>
        </w:rPr>
        <w:lastRenderedPageBreak/>
        <w:t>across all funding sources</w:t>
      </w:r>
      <w:r w:rsidR="0046487C">
        <w:rPr>
          <w:rFonts w:ascii="Calibri" w:eastAsia="Calibri" w:hAnsi="Calibri" w:cs="Calibri"/>
          <w:color w:val="000000" w:themeColor="text1"/>
          <w:sz w:val="22"/>
          <w:szCs w:val="22"/>
        </w:rPr>
        <w:t xml:space="preserve"> (</w:t>
      </w:r>
      <w:r w:rsidR="002C4849">
        <w:rPr>
          <w:rFonts w:ascii="Calibri" w:eastAsia="Calibri" w:hAnsi="Calibri" w:cs="Calibri"/>
          <w:color w:val="000000" w:themeColor="text1"/>
          <w:sz w:val="22"/>
          <w:szCs w:val="22"/>
        </w:rPr>
        <w:t>g</w:t>
      </w:r>
      <w:r w:rsidR="0046487C">
        <w:rPr>
          <w:rFonts w:ascii="Calibri" w:eastAsia="Calibri" w:hAnsi="Calibri" w:cs="Calibri"/>
          <w:color w:val="000000" w:themeColor="text1"/>
          <w:sz w:val="22"/>
          <w:szCs w:val="22"/>
        </w:rPr>
        <w:t>rant funding</w:t>
      </w:r>
      <w:r w:rsidRPr="001F1E83">
        <w:rPr>
          <w:rFonts w:ascii="Calibri" w:eastAsia="Calibri" w:hAnsi="Calibri" w:cs="Calibri"/>
          <w:color w:val="000000" w:themeColor="text1"/>
          <w:sz w:val="22"/>
          <w:szCs w:val="22"/>
        </w:rPr>
        <w:t xml:space="preserve"> </w:t>
      </w:r>
      <w:r w:rsidR="3E2590DF" w:rsidRPr="015A8162">
        <w:rPr>
          <w:rFonts w:ascii="Calibri" w:eastAsia="Calibri" w:hAnsi="Calibri" w:cs="Calibri"/>
          <w:color w:val="000000" w:themeColor="text1"/>
          <w:sz w:val="22"/>
          <w:szCs w:val="22"/>
        </w:rPr>
        <w:t>through</w:t>
      </w:r>
      <w:r w:rsidRPr="001F1E83">
        <w:rPr>
          <w:rFonts w:ascii="Calibri" w:eastAsia="Calibri" w:hAnsi="Calibri" w:cs="Calibri"/>
          <w:color w:val="000000" w:themeColor="text1"/>
          <w:sz w:val="22"/>
          <w:szCs w:val="22"/>
        </w:rPr>
        <w:t xml:space="preserve"> the </w:t>
      </w:r>
      <w:r w:rsidR="0046487C">
        <w:rPr>
          <w:rFonts w:ascii="Calibri" w:eastAsia="Calibri" w:hAnsi="Calibri" w:cs="Calibri"/>
          <w:color w:val="000000" w:themeColor="text1"/>
          <w:sz w:val="22"/>
          <w:szCs w:val="22"/>
        </w:rPr>
        <w:t>AHP, Section 106 contributions, Right to Buy receipts etc)</w:t>
      </w:r>
      <w:r w:rsidR="00642F01" w:rsidRPr="1E3C26F5">
        <w:rPr>
          <w:rFonts w:ascii="Calibri" w:eastAsia="Calibri" w:hAnsi="Calibri" w:cs="Calibri"/>
          <w:color w:val="000000" w:themeColor="text1"/>
          <w:sz w:val="22"/>
          <w:szCs w:val="22"/>
        </w:rPr>
        <w:t>,</w:t>
      </w:r>
      <w:r w:rsidR="00642F01">
        <w:rPr>
          <w:rFonts w:ascii="Calibri" w:eastAsia="Calibri" w:hAnsi="Calibri" w:cs="Calibri"/>
          <w:color w:val="000000" w:themeColor="text1"/>
          <w:sz w:val="22"/>
          <w:szCs w:val="22"/>
        </w:rPr>
        <w:t xml:space="preserve"> </w:t>
      </w:r>
      <w:r w:rsidR="006F5F51">
        <w:rPr>
          <w:rFonts w:ascii="Calibri" w:eastAsia="Calibri" w:hAnsi="Calibri" w:cs="Calibri"/>
          <w:color w:val="000000" w:themeColor="text1"/>
          <w:sz w:val="22"/>
          <w:szCs w:val="22"/>
        </w:rPr>
        <w:t xml:space="preserve">the </w:t>
      </w:r>
      <w:r w:rsidR="00CA13CB">
        <w:rPr>
          <w:rFonts w:ascii="Calibri" w:eastAsia="Calibri" w:hAnsi="Calibri" w:cs="Calibri"/>
          <w:color w:val="000000" w:themeColor="text1"/>
          <w:sz w:val="22"/>
          <w:szCs w:val="22"/>
        </w:rPr>
        <w:t>Government is on track</w:t>
      </w:r>
      <w:r w:rsidRPr="1E3C26F5">
        <w:rPr>
          <w:rFonts w:ascii="Calibri" w:eastAsia="Calibri" w:hAnsi="Calibri" w:cs="Calibri"/>
          <w:color w:val="000000" w:themeColor="text1"/>
          <w:sz w:val="22"/>
          <w:szCs w:val="22"/>
        </w:rPr>
        <w:t xml:space="preserve"> to</w:t>
      </w:r>
      <w:r w:rsidR="00CA13CB">
        <w:rPr>
          <w:rFonts w:ascii="Calibri" w:eastAsia="Calibri" w:hAnsi="Calibri" w:cs="Calibri"/>
          <w:color w:val="000000" w:themeColor="text1"/>
          <w:sz w:val="22"/>
          <w:szCs w:val="22"/>
        </w:rPr>
        <w:t xml:space="preserve"> only</w:t>
      </w:r>
      <w:r w:rsidRPr="001F1E83">
        <w:rPr>
          <w:rFonts w:ascii="Calibri" w:eastAsia="Calibri" w:hAnsi="Calibri" w:cs="Calibri"/>
          <w:color w:val="000000" w:themeColor="text1"/>
          <w:sz w:val="22"/>
          <w:szCs w:val="22"/>
        </w:rPr>
        <w:t xml:space="preserve"> deliver around </w:t>
      </w:r>
      <w:r w:rsidR="00D325EA">
        <w:rPr>
          <w:rFonts w:ascii="Calibri" w:eastAsia="Calibri" w:hAnsi="Calibri" w:cs="Calibri"/>
          <w:color w:val="000000" w:themeColor="text1"/>
          <w:sz w:val="22"/>
          <w:szCs w:val="22"/>
        </w:rPr>
        <w:t>9,000</w:t>
      </w:r>
      <w:r w:rsidRPr="001F1E83">
        <w:rPr>
          <w:rFonts w:ascii="Calibri" w:eastAsia="Calibri" w:hAnsi="Calibri" w:cs="Calibri"/>
          <w:color w:val="000000" w:themeColor="text1"/>
          <w:sz w:val="22"/>
          <w:szCs w:val="22"/>
        </w:rPr>
        <w:t xml:space="preserve"> social rented homes next year – and while the graph shows this is an improvement on 2019/20, it is a very small victory that </w:t>
      </w:r>
      <w:r w:rsidR="00BC4741">
        <w:rPr>
          <w:rFonts w:ascii="Calibri" w:eastAsia="Calibri" w:hAnsi="Calibri" w:cs="Calibri"/>
          <w:color w:val="000000" w:themeColor="text1"/>
          <w:sz w:val="22"/>
          <w:szCs w:val="22"/>
        </w:rPr>
        <w:t>only inches</w:t>
      </w:r>
      <w:r w:rsidR="00B75833">
        <w:rPr>
          <w:rFonts w:ascii="Calibri" w:eastAsia="Calibri" w:hAnsi="Calibri" w:cs="Calibri"/>
          <w:color w:val="000000" w:themeColor="text1"/>
          <w:sz w:val="22"/>
          <w:szCs w:val="22"/>
        </w:rPr>
        <w:t xml:space="preserve"> us </w:t>
      </w:r>
      <w:r w:rsidR="00BC4741">
        <w:rPr>
          <w:rFonts w:ascii="Calibri" w:eastAsia="Calibri" w:hAnsi="Calibri" w:cs="Calibri"/>
          <w:color w:val="000000" w:themeColor="text1"/>
          <w:sz w:val="22"/>
          <w:szCs w:val="22"/>
        </w:rPr>
        <w:t>towards</w:t>
      </w:r>
      <w:r w:rsidR="00B75833">
        <w:rPr>
          <w:rFonts w:ascii="Calibri" w:eastAsia="Calibri" w:hAnsi="Calibri" w:cs="Calibri"/>
          <w:color w:val="000000" w:themeColor="text1"/>
          <w:sz w:val="22"/>
          <w:szCs w:val="22"/>
        </w:rPr>
        <w:t xml:space="preserve"> </w:t>
      </w:r>
      <w:r w:rsidR="00F02D14">
        <w:rPr>
          <w:rFonts w:ascii="Calibri" w:eastAsia="Calibri" w:hAnsi="Calibri" w:cs="Calibri"/>
          <w:color w:val="000000" w:themeColor="text1"/>
          <w:sz w:val="22"/>
          <w:szCs w:val="22"/>
        </w:rPr>
        <w:t xml:space="preserve">the 90,000 we need </w:t>
      </w:r>
      <w:r w:rsidR="006F5F51">
        <w:rPr>
          <w:rFonts w:ascii="Calibri" w:eastAsia="Calibri" w:hAnsi="Calibri" w:cs="Calibri"/>
          <w:color w:val="000000" w:themeColor="text1"/>
          <w:sz w:val="22"/>
          <w:szCs w:val="22"/>
        </w:rPr>
        <w:t>a</w:t>
      </w:r>
      <w:r w:rsidR="006F5F51" w:rsidRPr="10D14E92">
        <w:rPr>
          <w:rFonts w:ascii="Calibri" w:eastAsia="Calibri" w:hAnsi="Calibri" w:cs="Calibri"/>
          <w:color w:val="000000" w:themeColor="text1"/>
          <w:sz w:val="22"/>
          <w:szCs w:val="22"/>
        </w:rPr>
        <w:t xml:space="preserve"> </w:t>
      </w:r>
      <w:r w:rsidR="6D202858" w:rsidRPr="10D14E92">
        <w:rPr>
          <w:rFonts w:ascii="Calibri" w:eastAsia="Calibri" w:hAnsi="Calibri" w:cs="Calibri"/>
          <w:color w:val="000000" w:themeColor="text1"/>
          <w:sz w:val="22"/>
          <w:szCs w:val="22"/>
        </w:rPr>
        <w:t>year</w:t>
      </w:r>
      <w:r w:rsidR="00BC4741">
        <w:rPr>
          <w:rFonts w:ascii="Calibri" w:eastAsia="Calibri" w:hAnsi="Calibri" w:cs="Calibri"/>
          <w:color w:val="000000" w:themeColor="text1"/>
          <w:sz w:val="22"/>
          <w:szCs w:val="22"/>
        </w:rPr>
        <w:t>.</w:t>
      </w:r>
      <w:r w:rsidR="00604FA9">
        <w:rPr>
          <w:rFonts w:ascii="Calibri" w:eastAsia="Calibri" w:hAnsi="Calibri" w:cs="Calibri"/>
          <w:color w:val="000000" w:themeColor="text1"/>
          <w:sz w:val="22"/>
          <w:szCs w:val="22"/>
        </w:rPr>
        <w:t xml:space="preserve"> </w:t>
      </w:r>
      <w:r w:rsidR="00996513">
        <w:rPr>
          <w:rFonts w:ascii="Calibri" w:eastAsia="Calibri" w:hAnsi="Calibri" w:cs="Calibri"/>
          <w:color w:val="000000" w:themeColor="text1"/>
          <w:sz w:val="22"/>
          <w:szCs w:val="22"/>
        </w:rPr>
        <w:t xml:space="preserve">The </w:t>
      </w:r>
      <w:r w:rsidR="00D325EA">
        <w:rPr>
          <w:rFonts w:ascii="Calibri" w:eastAsia="Calibri" w:hAnsi="Calibri" w:cs="Calibri"/>
          <w:color w:val="000000" w:themeColor="text1"/>
          <w:sz w:val="22"/>
          <w:szCs w:val="22"/>
        </w:rPr>
        <w:t>9,000</w:t>
      </w:r>
      <w:r w:rsidR="00996513">
        <w:rPr>
          <w:rFonts w:ascii="Calibri" w:eastAsia="Calibri" w:hAnsi="Calibri" w:cs="Calibri"/>
          <w:color w:val="000000" w:themeColor="text1"/>
          <w:sz w:val="22"/>
          <w:szCs w:val="22"/>
        </w:rPr>
        <w:t xml:space="preserve"> </w:t>
      </w:r>
      <w:r w:rsidRPr="001F1E83">
        <w:rPr>
          <w:rFonts w:ascii="Calibri" w:eastAsia="Calibri" w:hAnsi="Calibri" w:cs="Calibri"/>
          <w:color w:val="000000" w:themeColor="text1"/>
          <w:sz w:val="22"/>
          <w:szCs w:val="22"/>
        </w:rPr>
        <w:t xml:space="preserve">will </w:t>
      </w:r>
      <w:r w:rsidR="00996513">
        <w:rPr>
          <w:rFonts w:ascii="Calibri" w:eastAsia="Calibri" w:hAnsi="Calibri" w:cs="Calibri"/>
          <w:color w:val="000000" w:themeColor="text1"/>
          <w:sz w:val="22"/>
          <w:szCs w:val="22"/>
        </w:rPr>
        <w:t xml:space="preserve">also </w:t>
      </w:r>
      <w:r w:rsidR="00591513">
        <w:rPr>
          <w:rFonts w:ascii="Calibri" w:eastAsia="Calibri" w:hAnsi="Calibri" w:cs="Calibri"/>
          <w:color w:val="000000" w:themeColor="text1"/>
          <w:sz w:val="22"/>
          <w:szCs w:val="22"/>
        </w:rPr>
        <w:t>likely</w:t>
      </w:r>
      <w:r w:rsidR="00591513" w:rsidRPr="001F1E83">
        <w:rPr>
          <w:rFonts w:ascii="Calibri" w:eastAsia="Calibri" w:hAnsi="Calibri" w:cs="Calibri"/>
          <w:color w:val="000000" w:themeColor="text1"/>
          <w:sz w:val="22"/>
          <w:szCs w:val="22"/>
        </w:rPr>
        <w:t xml:space="preserve"> </w:t>
      </w:r>
      <w:r w:rsidRPr="001F1E83">
        <w:rPr>
          <w:rFonts w:ascii="Calibri" w:eastAsia="Calibri" w:hAnsi="Calibri" w:cs="Calibri"/>
          <w:color w:val="000000" w:themeColor="text1"/>
          <w:sz w:val="22"/>
          <w:szCs w:val="22"/>
        </w:rPr>
        <w:t xml:space="preserve">be dwarfed by Right to Buy sales, </w:t>
      </w:r>
      <w:proofErr w:type="gramStart"/>
      <w:r w:rsidRPr="001F1E83">
        <w:rPr>
          <w:rFonts w:ascii="Calibri" w:eastAsia="Calibri" w:hAnsi="Calibri" w:cs="Calibri"/>
          <w:color w:val="000000" w:themeColor="text1"/>
          <w:sz w:val="22"/>
          <w:szCs w:val="22"/>
        </w:rPr>
        <w:t>demolitions</w:t>
      </w:r>
      <w:proofErr w:type="gramEnd"/>
      <w:r w:rsidRPr="001F1E83">
        <w:rPr>
          <w:rFonts w:ascii="Calibri" w:eastAsia="Calibri" w:hAnsi="Calibri" w:cs="Calibri"/>
          <w:color w:val="000000" w:themeColor="text1"/>
          <w:sz w:val="22"/>
          <w:szCs w:val="22"/>
        </w:rPr>
        <w:t xml:space="preserve"> and conversions, </w:t>
      </w:r>
      <w:r w:rsidR="00F70E23">
        <w:rPr>
          <w:rFonts w:ascii="Calibri" w:eastAsia="Calibri" w:hAnsi="Calibri" w:cs="Calibri"/>
          <w:color w:val="000000" w:themeColor="text1"/>
          <w:sz w:val="22"/>
          <w:szCs w:val="22"/>
        </w:rPr>
        <w:t xml:space="preserve">continuing the trend of a net loss of social rent </w:t>
      </w:r>
      <w:r w:rsidRPr="197EE8D7">
        <w:rPr>
          <w:rFonts w:ascii="Calibri" w:eastAsia="Calibri" w:hAnsi="Calibri" w:cs="Calibri"/>
          <w:color w:val="000000" w:themeColor="text1"/>
          <w:sz w:val="22"/>
          <w:szCs w:val="22"/>
        </w:rPr>
        <w:t>homes.</w:t>
      </w:r>
      <w:r w:rsidRPr="001F1E83">
        <w:rPr>
          <w:rFonts w:ascii="Calibri" w:eastAsia="Calibri" w:hAnsi="Calibri" w:cs="Calibri"/>
          <w:color w:val="000000" w:themeColor="text1"/>
          <w:sz w:val="22"/>
          <w:szCs w:val="22"/>
        </w:rPr>
        <w:t xml:space="preserve"> The last five years has seen an average loss of almost 10,000 homes </w:t>
      </w:r>
      <w:r w:rsidR="006F5F51">
        <w:rPr>
          <w:rFonts w:ascii="Calibri" w:eastAsia="Calibri" w:hAnsi="Calibri" w:cs="Calibri"/>
          <w:color w:val="000000" w:themeColor="text1"/>
          <w:sz w:val="22"/>
          <w:szCs w:val="22"/>
        </w:rPr>
        <w:t>a</w:t>
      </w:r>
      <w:r w:rsidR="006F5F51" w:rsidRPr="001F1E83">
        <w:rPr>
          <w:rFonts w:ascii="Calibri" w:eastAsia="Calibri" w:hAnsi="Calibri" w:cs="Calibri"/>
          <w:color w:val="000000" w:themeColor="text1"/>
          <w:sz w:val="22"/>
          <w:szCs w:val="22"/>
        </w:rPr>
        <w:t xml:space="preserve"> </w:t>
      </w:r>
      <w:r w:rsidRPr="001F1E83">
        <w:rPr>
          <w:rFonts w:ascii="Calibri" w:eastAsia="Calibri" w:hAnsi="Calibri" w:cs="Calibri"/>
          <w:color w:val="000000" w:themeColor="text1"/>
          <w:sz w:val="22"/>
          <w:szCs w:val="22"/>
        </w:rPr>
        <w:t>year through Right to Buy alone, exceeding the amount of new social rent homes we can expect next year.</w:t>
      </w:r>
      <w:r w:rsidR="00DE62E1">
        <w:rPr>
          <w:rFonts w:ascii="Calibri" w:eastAsia="Calibri" w:hAnsi="Calibri" w:cs="Calibri"/>
          <w:color w:val="000000" w:themeColor="text1"/>
          <w:sz w:val="22"/>
          <w:szCs w:val="22"/>
        </w:rPr>
        <w:t xml:space="preserve"> </w:t>
      </w:r>
    </w:p>
    <w:p w14:paraId="6E2872D0" w14:textId="23C070D5" w:rsidR="003C5BC0" w:rsidRDefault="003C5BC0" w:rsidP="001F1E83">
      <w:pPr>
        <w:rPr>
          <w:rFonts w:ascii="Calibri" w:eastAsia="Calibri" w:hAnsi="Calibri"/>
          <w:color w:val="000000" w:themeColor="text1"/>
        </w:rPr>
      </w:pPr>
    </w:p>
    <w:p w14:paraId="3BE24AF8" w14:textId="264887A2" w:rsidR="003C5BC0" w:rsidRDefault="003C5BC0" w:rsidP="003C5BC0">
      <w:pPr>
        <w:pStyle w:val="Heading5"/>
      </w:pPr>
      <w:r>
        <w:t xml:space="preserve">Graph </w:t>
      </w:r>
      <w:r w:rsidR="008D5C42">
        <w:t>7</w:t>
      </w:r>
      <w:r>
        <w:t>: How the tenure balance of our new homes needs to change</w:t>
      </w:r>
    </w:p>
    <w:p w14:paraId="47880D1F" w14:textId="2BE02C50" w:rsidR="00F924F5" w:rsidRPr="00F924F5" w:rsidRDefault="00F924F5" w:rsidP="00F924F5">
      <w:r>
        <w:rPr>
          <w:noProof/>
          <w14:cntxtAlts w14:val="0"/>
        </w:rPr>
        <mc:AlternateContent>
          <mc:Choice Requires="wps">
            <w:drawing>
              <wp:anchor distT="0" distB="0" distL="114300" distR="114300" simplePos="0" relativeHeight="251658241" behindDoc="0" locked="0" layoutInCell="1" allowOverlap="1" wp14:anchorId="60FAA35D" wp14:editId="155F4663">
                <wp:simplePos x="0" y="0"/>
                <wp:positionH relativeFrom="margin">
                  <wp:align>left</wp:align>
                </wp:positionH>
                <wp:positionV relativeFrom="paragraph">
                  <wp:posOffset>2878719</wp:posOffset>
                </wp:positionV>
                <wp:extent cx="5718810" cy="628650"/>
                <wp:effectExtent l="0" t="0" r="0" b="0"/>
                <wp:wrapSquare wrapText="bothSides"/>
                <wp:docPr id="1" name="TextBox 365"/>
                <wp:cNvGraphicFramePr/>
                <a:graphic xmlns:a="http://schemas.openxmlformats.org/drawingml/2006/main">
                  <a:graphicData uri="http://schemas.microsoft.com/office/word/2010/wordprocessingShape">
                    <wps:wsp>
                      <wps:cNvSpPr txBox="1"/>
                      <wps:spPr>
                        <a:xfrm>
                          <a:off x="0" y="0"/>
                          <a:ext cx="5719313" cy="6286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629823C" w14:textId="38E9D263" w:rsidR="00D7309E" w:rsidRPr="00D7309E" w:rsidRDefault="00536226" w:rsidP="00D7309E">
                            <w:pPr>
                              <w:rPr>
                                <w:rFonts w:hAnsi="Calibri" w:cstheme="minorBidi"/>
                                <w:color w:val="000000" w:themeColor="text1"/>
                                <w:sz w:val="16"/>
                                <w:szCs w:val="16"/>
                              </w:rPr>
                            </w:pPr>
                            <w:r w:rsidRPr="00626D17">
                              <w:rPr>
                                <w:rFonts w:hAnsi="Calibri" w:cstheme="minorBidi"/>
                                <w:color w:val="000000" w:themeColor="text1"/>
                                <w:sz w:val="16"/>
                                <w:szCs w:val="16"/>
                              </w:rPr>
                              <w:t>Source</w:t>
                            </w:r>
                            <w:r w:rsidR="00D7309E" w:rsidRPr="00D7309E">
                              <w:rPr>
                                <w:rFonts w:hAnsi="Calibri" w:cstheme="minorBidi"/>
                                <w:color w:val="000000" w:themeColor="text1"/>
                                <w:sz w:val="16"/>
                                <w:szCs w:val="16"/>
                              </w:rPr>
                              <w:t xml:space="preserve">: Table 1012 in sheet 3 www.gov.uk/government/statistical-data-sets/live-tables-on-affordable-housing-supply </w:t>
                            </w:r>
                            <w:r w:rsidR="00131934">
                              <w:rPr>
                                <w:rFonts w:hAnsi="Calibri" w:cstheme="minorBidi"/>
                                <w:color w:val="000000" w:themeColor="text1"/>
                                <w:sz w:val="16"/>
                                <w:szCs w:val="16"/>
                              </w:rPr>
                              <w:t>(</w:t>
                            </w:r>
                            <w:r w:rsidR="00F91A35">
                              <w:rPr>
                                <w:rFonts w:hAnsi="Calibri" w:cstheme="minorBidi"/>
                                <w:color w:val="000000" w:themeColor="text1"/>
                                <w:sz w:val="16"/>
                                <w:szCs w:val="16"/>
                              </w:rPr>
                              <w:t>DLUHC</w:t>
                            </w:r>
                            <w:r w:rsidR="00131934">
                              <w:rPr>
                                <w:rFonts w:hAnsi="Calibri" w:cstheme="minorBidi"/>
                                <w:color w:val="000000" w:themeColor="text1"/>
                                <w:sz w:val="16"/>
                                <w:szCs w:val="16"/>
                              </w:rPr>
                              <w:t>,2021b)</w:t>
                            </w:r>
                            <w:r w:rsidR="009D6B8A">
                              <w:rPr>
                                <w:rFonts w:hAnsi="Calibri" w:cstheme="minorBidi"/>
                                <w:color w:val="000000" w:themeColor="text1"/>
                                <w:sz w:val="16"/>
                                <w:szCs w:val="16"/>
                              </w:rPr>
                              <w:t xml:space="preserve"> </w:t>
                            </w:r>
                            <w:r w:rsidR="00D7309E" w:rsidRPr="00D7309E">
                              <w:rPr>
                                <w:rFonts w:hAnsi="Calibri" w:cstheme="minorBidi"/>
                                <w:color w:val="000000" w:themeColor="text1"/>
                                <w:sz w:val="16"/>
                                <w:szCs w:val="16"/>
                              </w:rPr>
                              <w:t>and Bramley (2018)</w:t>
                            </w:r>
                          </w:p>
                          <w:p w14:paraId="30329791" w14:textId="31763381" w:rsidR="00536226" w:rsidRPr="00626D17" w:rsidRDefault="00D7309E" w:rsidP="00D7309E">
                            <w:pPr>
                              <w:rPr>
                                <w:rFonts w:hAnsi="Calibri" w:cstheme="minorBidi"/>
                                <w:color w:val="000000" w:themeColor="text1"/>
                                <w:sz w:val="16"/>
                                <w:szCs w:val="16"/>
                              </w:rPr>
                            </w:pPr>
                            <w:r w:rsidRPr="00D7309E">
                              <w:rPr>
                                <w:rFonts w:hAnsi="Calibri" w:cstheme="minorBidi"/>
                                <w:color w:val="000000" w:themeColor="text1"/>
                                <w:sz w:val="16"/>
                                <w:szCs w:val="16"/>
                              </w:rPr>
                              <w:t>Note that the planned social houses (social rent, affordable and intermediate rent, affordable and shared ownership) for 2020/21 are a combination of the Affordable Homes Programme plans and the building starts from 2019/20 funded from non-AHP streams.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0FAA35D" id="TextBox 365" o:spid="_x0000_s1103" type="#_x0000_t202" style="position:absolute;margin-left:0;margin-top:226.65pt;width:450.3pt;height:49.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" filled="f" stroked="f">
                <v:textbox>
                  <w:txbxContent>
                    <w:p w14:paraId="7629823C" w14:textId="38E9D263" w:rsidR="00D7309E" w:rsidRPr="00D7309E" w:rsidRDefault="00536226" w:rsidP="00D7309E">
                      <w:pPr>
                        <w:rPr>
                          <w:rFonts w:hAnsi="Calibri" w:cstheme="minorBidi"/>
                          <w:color w:val="000000" w:themeColor="text1"/>
                          <w:sz w:val="16"/>
                          <w:szCs w:val="16"/>
                        </w:rPr>
                      </w:pPr>
                      <w:r w:rsidRPr="00626D17">
                        <w:rPr>
                          <w:rFonts w:hAnsi="Calibri" w:cstheme="minorBidi"/>
                          <w:color w:val="000000" w:themeColor="text1"/>
                          <w:sz w:val="16"/>
                          <w:szCs w:val="16"/>
                        </w:rPr>
                        <w:t>Source</w:t>
                      </w:r>
                      <w:r w:rsidR="00D7309E" w:rsidRPr="00D7309E">
                        <w:rPr>
                          <w:rFonts w:hAnsi="Calibri" w:cstheme="minorBidi"/>
                          <w:color w:val="000000" w:themeColor="text1"/>
                          <w:sz w:val="16"/>
                          <w:szCs w:val="16"/>
                        </w:rPr>
                        <w:t xml:space="preserve">: Table 1012 in sheet 3 www.gov.uk/government/statistical-data-sets/live-tables-on-affordable-housing-supply </w:t>
                      </w:r>
                      <w:r w:rsidR="00131934">
                        <w:rPr>
                          <w:rFonts w:hAnsi="Calibri" w:cstheme="minorBidi"/>
                          <w:color w:val="000000" w:themeColor="text1"/>
                          <w:sz w:val="16"/>
                          <w:szCs w:val="16"/>
                        </w:rPr>
                        <w:t>(</w:t>
                      </w:r>
                      <w:r w:rsidR="00F91A35">
                        <w:rPr>
                          <w:rFonts w:hAnsi="Calibri" w:cstheme="minorBidi"/>
                          <w:color w:val="000000" w:themeColor="text1"/>
                          <w:sz w:val="16"/>
                          <w:szCs w:val="16"/>
                        </w:rPr>
                        <w:t>DLUHC</w:t>
                      </w:r>
                      <w:r w:rsidR="00131934">
                        <w:rPr>
                          <w:rFonts w:hAnsi="Calibri" w:cstheme="minorBidi"/>
                          <w:color w:val="000000" w:themeColor="text1"/>
                          <w:sz w:val="16"/>
                          <w:szCs w:val="16"/>
                        </w:rPr>
                        <w:t>,2021b)</w:t>
                      </w:r>
                      <w:r w:rsidR="009D6B8A">
                        <w:rPr>
                          <w:rFonts w:hAnsi="Calibri" w:cstheme="minorBidi"/>
                          <w:color w:val="000000" w:themeColor="text1"/>
                          <w:sz w:val="16"/>
                          <w:szCs w:val="16"/>
                        </w:rPr>
                        <w:t xml:space="preserve"> </w:t>
                      </w:r>
                      <w:r w:rsidR="00D7309E" w:rsidRPr="00D7309E">
                        <w:rPr>
                          <w:rFonts w:hAnsi="Calibri" w:cstheme="minorBidi"/>
                          <w:color w:val="000000" w:themeColor="text1"/>
                          <w:sz w:val="16"/>
                          <w:szCs w:val="16"/>
                        </w:rPr>
                        <w:t>and Bramley (2018)</w:t>
                      </w:r>
                    </w:p>
                    <w:p w14:paraId="30329791" w14:textId="31763381" w:rsidR="00536226" w:rsidRPr="00626D17" w:rsidRDefault="00D7309E" w:rsidP="00D7309E">
                      <w:pPr>
                        <w:rPr>
                          <w:rFonts w:hAnsi="Calibri" w:cstheme="minorBidi"/>
                          <w:color w:val="000000" w:themeColor="text1"/>
                          <w:sz w:val="16"/>
                          <w:szCs w:val="16"/>
                        </w:rPr>
                      </w:pPr>
                      <w:r w:rsidRPr="00D7309E">
                        <w:rPr>
                          <w:rFonts w:hAnsi="Calibri" w:cstheme="minorBidi"/>
                          <w:color w:val="000000" w:themeColor="text1"/>
                          <w:sz w:val="16"/>
                          <w:szCs w:val="16"/>
                        </w:rPr>
                        <w:t>Note that the planned social houses (social rent, affordable and intermediate rent, affordable and shared ownership) for 2020/21 are a combination of the Affordable Homes Programme plans and the building starts from 2019/20 funded from non-AHP streams.</w:t>
                      </w:r>
                    </w:p>
                  </w:txbxContent>
                </v:textbox>
                <w10:wrap type="square" anchorx="margin"/>
              </v:shape>
            </w:pict>
          </mc:Fallback>
        </mc:AlternateContent>
      </w:r>
      <w:r>
        <w:rPr>
          <w:noProof/>
        </w:rPr>
        <w:drawing>
          <wp:inline distT="0" distB="0" distL="0" distR="0" wp14:anchorId="6181DD83" wp14:editId="031C11F8">
            <wp:extent cx="5125337" cy="28218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4095" cy="2826689"/>
                    </a:xfrm>
                    <a:prstGeom prst="rect">
                      <a:avLst/>
                    </a:prstGeom>
                    <a:noFill/>
                  </pic:spPr>
                </pic:pic>
              </a:graphicData>
            </a:graphic>
          </wp:inline>
        </w:drawing>
      </w:r>
    </w:p>
    <w:p w14:paraId="2F9BAF9E" w14:textId="5691A127" w:rsidR="00567F2E" w:rsidRDefault="00567F2E">
      <w:pPr>
        <w:rPr>
          <w:rFonts w:ascii="Calibri" w:eastAsia="Calibri" w:hAnsi="Calibri" w:cs="Calibri"/>
          <w:color w:val="000000" w:themeColor="text1"/>
          <w:sz w:val="22"/>
          <w:szCs w:val="22"/>
        </w:rPr>
      </w:pPr>
    </w:p>
    <w:p w14:paraId="1A9A6467" w14:textId="2E585630" w:rsidR="004A47FB" w:rsidRDefault="00C974CD">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The dark purple bars show that the government’s </w:t>
      </w:r>
      <w:r w:rsidR="0035343A">
        <w:rPr>
          <w:rFonts w:ascii="Calibri" w:eastAsia="Calibri" w:hAnsi="Calibri" w:cs="Calibri"/>
          <w:color w:val="000000" w:themeColor="text1"/>
          <w:sz w:val="22"/>
          <w:szCs w:val="22"/>
        </w:rPr>
        <w:t xml:space="preserve">commitment to </w:t>
      </w:r>
      <w:r w:rsidR="00C153CC">
        <w:rPr>
          <w:rFonts w:ascii="Calibri" w:eastAsia="Calibri" w:hAnsi="Calibri" w:cs="Calibri"/>
          <w:color w:val="000000" w:themeColor="text1"/>
          <w:sz w:val="22"/>
          <w:szCs w:val="22"/>
        </w:rPr>
        <w:t xml:space="preserve">‘affordable rent’ and homeownership products have meant that these tenures are </w:t>
      </w:r>
      <w:r w:rsidR="00D83AFF">
        <w:rPr>
          <w:rFonts w:ascii="Calibri" w:eastAsia="Calibri" w:hAnsi="Calibri" w:cs="Calibri"/>
          <w:color w:val="000000" w:themeColor="text1"/>
          <w:sz w:val="22"/>
          <w:szCs w:val="22"/>
        </w:rPr>
        <w:t xml:space="preserve">almost </w:t>
      </w:r>
      <w:r w:rsidR="00305312">
        <w:rPr>
          <w:rFonts w:ascii="Calibri" w:eastAsia="Calibri" w:hAnsi="Calibri" w:cs="Calibri"/>
          <w:color w:val="000000" w:themeColor="text1"/>
          <w:sz w:val="22"/>
          <w:szCs w:val="22"/>
        </w:rPr>
        <w:t xml:space="preserve">being delivered in sufficient quantities to </w:t>
      </w:r>
      <w:r w:rsidR="00305312" w:rsidRPr="00D8810A">
        <w:rPr>
          <w:rFonts w:ascii="Calibri" w:eastAsia="Calibri" w:hAnsi="Calibri" w:cs="Calibri"/>
          <w:color w:val="000000" w:themeColor="text1"/>
          <w:sz w:val="22"/>
          <w:szCs w:val="22"/>
        </w:rPr>
        <w:t>meet</w:t>
      </w:r>
      <w:r w:rsidR="00C153CC">
        <w:rPr>
          <w:rFonts w:ascii="Calibri" w:eastAsia="Calibri" w:hAnsi="Calibri" w:cs="Calibri"/>
          <w:color w:val="000000" w:themeColor="text1"/>
          <w:sz w:val="22"/>
          <w:szCs w:val="22"/>
        </w:rPr>
        <w:t xml:space="preserve"> </w:t>
      </w:r>
      <w:r w:rsidR="00B8401C">
        <w:rPr>
          <w:rFonts w:ascii="Calibri" w:eastAsia="Calibri" w:hAnsi="Calibri" w:cs="Calibri"/>
          <w:color w:val="000000" w:themeColor="text1"/>
          <w:sz w:val="22"/>
          <w:szCs w:val="22"/>
        </w:rPr>
        <w:t>existing</w:t>
      </w:r>
      <w:r w:rsidR="001E5329">
        <w:rPr>
          <w:rFonts w:ascii="Calibri" w:eastAsia="Calibri" w:hAnsi="Calibri" w:cs="Calibri"/>
          <w:color w:val="000000" w:themeColor="text1"/>
          <w:sz w:val="22"/>
          <w:szCs w:val="22"/>
        </w:rPr>
        <w:t xml:space="preserve"> </w:t>
      </w:r>
      <w:r w:rsidR="001E5329" w:rsidRPr="00D8810A">
        <w:rPr>
          <w:rFonts w:ascii="Calibri" w:eastAsia="Calibri" w:hAnsi="Calibri" w:cs="Calibri"/>
          <w:color w:val="000000" w:themeColor="text1"/>
          <w:sz w:val="22"/>
          <w:szCs w:val="22"/>
        </w:rPr>
        <w:t>need</w:t>
      </w:r>
      <w:r w:rsidR="001E5329">
        <w:rPr>
          <w:rFonts w:ascii="Calibri" w:eastAsia="Calibri" w:hAnsi="Calibri" w:cs="Calibri"/>
          <w:color w:val="000000" w:themeColor="text1"/>
          <w:sz w:val="22"/>
          <w:szCs w:val="22"/>
        </w:rPr>
        <w:t xml:space="preserve"> for these tenures</w:t>
      </w:r>
      <w:r w:rsidR="00C153CC">
        <w:rPr>
          <w:rFonts w:ascii="Calibri" w:eastAsia="Calibri" w:hAnsi="Calibri" w:cs="Calibri"/>
          <w:color w:val="000000" w:themeColor="text1"/>
          <w:sz w:val="22"/>
          <w:szCs w:val="22"/>
        </w:rPr>
        <w:t xml:space="preserve">. </w:t>
      </w:r>
      <w:r w:rsidR="00AF59A4">
        <w:rPr>
          <w:rFonts w:ascii="Calibri" w:eastAsia="Calibri" w:hAnsi="Calibri" w:cs="Calibri"/>
          <w:color w:val="000000" w:themeColor="text1"/>
          <w:sz w:val="22"/>
          <w:szCs w:val="22"/>
        </w:rPr>
        <w:t xml:space="preserve">It is right to continue to deliver these, but </w:t>
      </w:r>
      <w:r w:rsidR="001B0A48">
        <w:rPr>
          <w:rFonts w:ascii="Calibri" w:eastAsia="Calibri" w:hAnsi="Calibri" w:cs="Calibri"/>
          <w:color w:val="000000" w:themeColor="text1"/>
          <w:sz w:val="22"/>
          <w:szCs w:val="22"/>
        </w:rPr>
        <w:t xml:space="preserve">it also needs </w:t>
      </w:r>
      <w:r w:rsidR="00AF59A4">
        <w:rPr>
          <w:rFonts w:ascii="Calibri" w:eastAsia="Calibri" w:hAnsi="Calibri" w:cs="Calibri"/>
          <w:color w:val="000000" w:themeColor="text1"/>
          <w:sz w:val="22"/>
          <w:szCs w:val="22"/>
        </w:rPr>
        <w:t xml:space="preserve">to increase the amount of investment into </w:t>
      </w:r>
      <w:r w:rsidR="00260E68">
        <w:rPr>
          <w:rFonts w:ascii="Calibri" w:eastAsia="Calibri" w:hAnsi="Calibri" w:cs="Calibri"/>
          <w:color w:val="000000" w:themeColor="text1"/>
          <w:sz w:val="22"/>
          <w:szCs w:val="22"/>
        </w:rPr>
        <w:t xml:space="preserve">social rent and reduce the proportion of the 300,000 homes being delivered through the market. This is what will </w:t>
      </w:r>
      <w:r w:rsidR="003201EE">
        <w:rPr>
          <w:rFonts w:ascii="Calibri" w:eastAsia="Calibri" w:hAnsi="Calibri" w:cs="Calibri"/>
          <w:color w:val="000000" w:themeColor="text1"/>
          <w:sz w:val="22"/>
          <w:szCs w:val="22"/>
        </w:rPr>
        <w:t>close the policy black hole</w:t>
      </w:r>
      <w:r w:rsidR="00260E68">
        <w:rPr>
          <w:rFonts w:ascii="Calibri" w:eastAsia="Calibri" w:hAnsi="Calibri" w:cs="Calibri"/>
          <w:color w:val="000000" w:themeColor="text1"/>
          <w:sz w:val="22"/>
          <w:szCs w:val="22"/>
        </w:rPr>
        <w:t xml:space="preserve"> help</w:t>
      </w:r>
      <w:r w:rsidR="001B0A48">
        <w:rPr>
          <w:rFonts w:ascii="Calibri" w:eastAsia="Calibri" w:hAnsi="Calibri" w:cs="Calibri"/>
          <w:color w:val="000000" w:themeColor="text1"/>
          <w:sz w:val="22"/>
          <w:szCs w:val="22"/>
        </w:rPr>
        <w:t xml:space="preserve"> and</w:t>
      </w:r>
      <w:r w:rsidR="00260E68">
        <w:rPr>
          <w:rFonts w:ascii="Calibri" w:eastAsia="Calibri" w:hAnsi="Calibri" w:cs="Calibri"/>
          <w:color w:val="000000" w:themeColor="text1"/>
          <w:sz w:val="22"/>
          <w:szCs w:val="22"/>
        </w:rPr>
        <w:t xml:space="preserve"> struggling renters, not more expensive market housing. </w:t>
      </w:r>
      <w:r w:rsidR="00C153CC" w:rsidRPr="1E3C26F5">
        <w:rPr>
          <w:rFonts w:ascii="Calibri" w:eastAsia="Calibri" w:hAnsi="Calibri" w:cs="Calibri"/>
          <w:color w:val="000000" w:themeColor="text1"/>
          <w:sz w:val="22"/>
          <w:szCs w:val="22"/>
        </w:rPr>
        <w:t xml:space="preserve"> </w:t>
      </w:r>
    </w:p>
    <w:p w14:paraId="686429B9" w14:textId="7448CFB0" w:rsidR="00503876" w:rsidRDefault="00503876">
      <w:pPr>
        <w:rPr>
          <w:rFonts w:ascii="Calibri" w:eastAsia="Calibri" w:hAnsi="Calibri"/>
          <w:color w:val="000000" w:themeColor="text1"/>
        </w:rPr>
      </w:pPr>
    </w:p>
    <w:p w14:paraId="16BAF82F" w14:textId="2DA58D0F" w:rsidR="28D16530" w:rsidRDefault="28D16530">
      <w:pPr>
        <w:rPr>
          <w:rFonts w:ascii="Calibri" w:eastAsia="Calibri" w:hAnsi="Calibri" w:cs="Calibri"/>
          <w:b/>
          <w:bCs/>
          <w:color w:val="000000" w:themeColor="text1"/>
          <w:sz w:val="28"/>
          <w:szCs w:val="28"/>
        </w:rPr>
      </w:pPr>
      <w:r w:rsidRPr="61236165">
        <w:rPr>
          <w:rFonts w:ascii="Calibri" w:eastAsia="Calibri" w:hAnsi="Calibri" w:cs="Calibri"/>
          <w:b/>
          <w:bCs/>
          <w:color w:val="000000" w:themeColor="text1"/>
          <w:sz w:val="28"/>
          <w:szCs w:val="28"/>
        </w:rPr>
        <w:t xml:space="preserve">The </w:t>
      </w:r>
      <w:r w:rsidR="0AF2F372" w:rsidRPr="6B7D5955">
        <w:rPr>
          <w:rFonts w:ascii="Calibri" w:eastAsia="Calibri" w:hAnsi="Calibri" w:cs="Calibri"/>
          <w:b/>
          <w:bCs/>
          <w:color w:val="000000" w:themeColor="text1"/>
          <w:sz w:val="28"/>
          <w:szCs w:val="28"/>
        </w:rPr>
        <w:t>G</w:t>
      </w:r>
      <w:r w:rsidRPr="6B7D5955">
        <w:rPr>
          <w:rFonts w:ascii="Calibri" w:eastAsia="Calibri" w:hAnsi="Calibri" w:cs="Calibri"/>
          <w:b/>
          <w:bCs/>
          <w:color w:val="000000" w:themeColor="text1"/>
          <w:sz w:val="28"/>
          <w:szCs w:val="28"/>
        </w:rPr>
        <w:t>overnment</w:t>
      </w:r>
      <w:r w:rsidRPr="61236165">
        <w:rPr>
          <w:rFonts w:ascii="Calibri" w:eastAsia="Calibri" w:hAnsi="Calibri" w:cs="Calibri"/>
          <w:b/>
          <w:bCs/>
          <w:color w:val="000000" w:themeColor="text1"/>
          <w:sz w:val="28"/>
          <w:szCs w:val="28"/>
        </w:rPr>
        <w:t xml:space="preserve"> can make renting more affordable by ensuring that 30% of the 300,000 new homes it has committed to deliver each year are for social rent</w:t>
      </w:r>
    </w:p>
    <w:p w14:paraId="65F5E88C" w14:textId="5EEF4FF9" w:rsidR="006A06BD" w:rsidRPr="0042626B" w:rsidRDefault="28D16530">
      <w:pPr>
        <w:rPr>
          <w:rFonts w:ascii="Calibri" w:eastAsia="Calibri" w:hAnsi="Calibri" w:cs="Calibri"/>
          <w:color w:val="000000" w:themeColor="text1"/>
          <w:sz w:val="22"/>
          <w:szCs w:val="22"/>
        </w:rPr>
      </w:pPr>
      <w:r w:rsidRPr="61236165">
        <w:rPr>
          <w:rFonts w:ascii="Calibri" w:eastAsia="Calibri" w:hAnsi="Calibri" w:cs="Calibri"/>
          <w:color w:val="000000" w:themeColor="text1"/>
          <w:sz w:val="22"/>
          <w:szCs w:val="22"/>
        </w:rPr>
        <w:t>The most effective way of making renting affordable for low-income households to is build more homes for social rent. Our modelling shows that 552,000 households currently living in the PRS would be freed from unaffordable rents</w:t>
      </w:r>
      <w:r w:rsidR="003223D8">
        <w:rPr>
          <w:rFonts w:ascii="Calibri" w:eastAsia="Calibri" w:hAnsi="Calibri" w:cs="Calibri"/>
          <w:color w:val="000000" w:themeColor="text1"/>
          <w:sz w:val="22"/>
          <w:szCs w:val="22"/>
        </w:rPr>
        <w:t xml:space="preserve"> and provided with a secure</w:t>
      </w:r>
      <w:r w:rsidR="007F00FE">
        <w:rPr>
          <w:rFonts w:ascii="Calibri" w:eastAsia="Calibri" w:hAnsi="Calibri" w:cs="Calibri"/>
          <w:color w:val="000000" w:themeColor="text1"/>
          <w:sz w:val="22"/>
          <w:szCs w:val="22"/>
        </w:rPr>
        <w:t>, energy-efficient</w:t>
      </w:r>
      <w:r w:rsidR="003223D8">
        <w:rPr>
          <w:rFonts w:ascii="Calibri" w:eastAsia="Calibri" w:hAnsi="Calibri" w:cs="Calibri"/>
          <w:color w:val="000000" w:themeColor="text1"/>
          <w:sz w:val="22"/>
          <w:szCs w:val="22"/>
        </w:rPr>
        <w:t xml:space="preserve"> and quality home</w:t>
      </w:r>
      <w:r w:rsidRPr="61236165">
        <w:rPr>
          <w:rFonts w:ascii="Calibri" w:eastAsia="Calibri" w:hAnsi="Calibri" w:cs="Calibri"/>
          <w:color w:val="000000" w:themeColor="text1"/>
          <w:sz w:val="22"/>
          <w:szCs w:val="22"/>
        </w:rPr>
        <w:t xml:space="preserve"> if they </w:t>
      </w:r>
      <w:r w:rsidR="008338B9" w:rsidRPr="34A9F878">
        <w:rPr>
          <w:rFonts w:ascii="Calibri" w:eastAsia="Calibri" w:hAnsi="Calibri" w:cs="Calibri"/>
          <w:color w:val="000000" w:themeColor="text1"/>
          <w:sz w:val="22"/>
          <w:szCs w:val="22"/>
        </w:rPr>
        <w:t>were</w:t>
      </w:r>
      <w:r w:rsidRPr="61236165">
        <w:rPr>
          <w:rFonts w:ascii="Calibri" w:eastAsia="Calibri" w:hAnsi="Calibri" w:cs="Calibri"/>
          <w:color w:val="000000" w:themeColor="text1"/>
          <w:sz w:val="22"/>
          <w:szCs w:val="22"/>
        </w:rPr>
        <w:t xml:space="preserve"> move</w:t>
      </w:r>
      <w:r w:rsidR="008338B9">
        <w:rPr>
          <w:rFonts w:ascii="Calibri" w:eastAsia="Calibri" w:hAnsi="Calibri" w:cs="Calibri"/>
          <w:color w:val="000000" w:themeColor="text1"/>
          <w:sz w:val="22"/>
          <w:szCs w:val="22"/>
        </w:rPr>
        <w:t>d</w:t>
      </w:r>
      <w:r w:rsidRPr="61236165">
        <w:rPr>
          <w:rFonts w:ascii="Calibri" w:eastAsia="Calibri" w:hAnsi="Calibri" w:cs="Calibri"/>
          <w:color w:val="000000" w:themeColor="text1"/>
          <w:sz w:val="22"/>
          <w:szCs w:val="22"/>
        </w:rPr>
        <w:t xml:space="preserve"> to a social rent dwelling</w:t>
      </w:r>
      <w:r w:rsidR="005E16DE">
        <w:rPr>
          <w:rFonts w:ascii="Calibri" w:eastAsia="Calibri" w:hAnsi="Calibri" w:cs="Calibri"/>
          <w:color w:val="000000" w:themeColor="text1"/>
          <w:sz w:val="22"/>
          <w:szCs w:val="22"/>
        </w:rPr>
        <w:t xml:space="preserve">, and </w:t>
      </w:r>
      <w:r w:rsidR="005B4710">
        <w:rPr>
          <w:rFonts w:ascii="Calibri" w:eastAsia="Calibri" w:hAnsi="Calibri" w:cs="Calibri"/>
          <w:color w:val="000000" w:themeColor="text1"/>
          <w:sz w:val="22"/>
          <w:szCs w:val="22"/>
        </w:rPr>
        <w:t>200,000</w:t>
      </w:r>
      <w:r w:rsidR="008026D5">
        <w:rPr>
          <w:rFonts w:ascii="Calibri" w:eastAsia="Calibri" w:hAnsi="Calibri" w:cs="Calibri"/>
          <w:color w:val="000000" w:themeColor="text1"/>
          <w:sz w:val="22"/>
          <w:szCs w:val="22"/>
        </w:rPr>
        <w:t xml:space="preserve"> private renting households </w:t>
      </w:r>
      <w:r w:rsidR="009C427A">
        <w:rPr>
          <w:rFonts w:ascii="Calibri" w:eastAsia="Calibri" w:hAnsi="Calibri" w:cs="Calibri"/>
          <w:color w:val="000000" w:themeColor="text1"/>
          <w:sz w:val="22"/>
          <w:szCs w:val="22"/>
        </w:rPr>
        <w:t>would be</w:t>
      </w:r>
      <w:r w:rsidRPr="61236165">
        <w:rPr>
          <w:rFonts w:ascii="Calibri" w:eastAsia="Calibri" w:hAnsi="Calibri" w:cs="Calibri"/>
          <w:color w:val="000000" w:themeColor="text1"/>
          <w:sz w:val="22"/>
          <w:szCs w:val="22"/>
        </w:rPr>
        <w:t xml:space="preserve"> lifted out of AHC poverty</w:t>
      </w:r>
      <w:r w:rsidRPr="34A9F878">
        <w:rPr>
          <w:rFonts w:ascii="Calibri" w:eastAsia="Calibri" w:hAnsi="Calibri" w:cs="Calibri"/>
          <w:color w:val="000000" w:themeColor="text1"/>
          <w:sz w:val="22"/>
          <w:szCs w:val="22"/>
        </w:rPr>
        <w:t>.</w:t>
      </w:r>
      <w:r w:rsidRPr="61236165">
        <w:rPr>
          <w:rFonts w:ascii="Calibri" w:eastAsia="Calibri" w:hAnsi="Calibri" w:cs="Calibri"/>
          <w:color w:val="000000" w:themeColor="text1"/>
          <w:sz w:val="22"/>
          <w:szCs w:val="22"/>
        </w:rPr>
        <w:t xml:space="preserve"> </w:t>
      </w:r>
      <w:r w:rsidR="00BD4644">
        <w:rPr>
          <w:rFonts w:ascii="Calibri" w:eastAsia="Calibri" w:hAnsi="Calibri" w:cs="Calibri"/>
          <w:color w:val="000000" w:themeColor="text1"/>
          <w:sz w:val="22"/>
          <w:szCs w:val="22"/>
        </w:rPr>
        <w:t xml:space="preserve">There would also be </w:t>
      </w:r>
      <w:r w:rsidR="00844E0D">
        <w:rPr>
          <w:rFonts w:ascii="Calibri" w:eastAsia="Calibri" w:hAnsi="Calibri" w:cs="Calibri"/>
          <w:color w:val="000000" w:themeColor="text1"/>
          <w:sz w:val="22"/>
          <w:szCs w:val="22"/>
        </w:rPr>
        <w:t>substantial benefits</w:t>
      </w:r>
      <w:r w:rsidR="00BD4644">
        <w:rPr>
          <w:rFonts w:ascii="Calibri" w:eastAsia="Calibri" w:hAnsi="Calibri" w:cs="Calibri"/>
          <w:color w:val="000000" w:themeColor="text1"/>
          <w:sz w:val="22"/>
          <w:szCs w:val="22"/>
        </w:rPr>
        <w:t xml:space="preserve"> </w:t>
      </w:r>
      <w:r w:rsidR="00B015BA">
        <w:rPr>
          <w:rFonts w:ascii="Calibri" w:eastAsia="Calibri" w:hAnsi="Calibri" w:cs="Calibri"/>
          <w:color w:val="000000" w:themeColor="text1"/>
          <w:sz w:val="22"/>
          <w:szCs w:val="22"/>
        </w:rPr>
        <w:t xml:space="preserve">for those facing homelessness, in temporary accommodation, and those social tenants who are in </w:t>
      </w:r>
      <w:r w:rsidR="00B015BA">
        <w:rPr>
          <w:rFonts w:ascii="Calibri" w:eastAsia="Calibri" w:hAnsi="Calibri" w:cs="Calibri"/>
          <w:color w:val="000000" w:themeColor="text1"/>
          <w:sz w:val="22"/>
          <w:szCs w:val="22"/>
        </w:rPr>
        <w:lastRenderedPageBreak/>
        <w:t xml:space="preserve">overcrowded or otherwise inappropriate homes. </w:t>
      </w:r>
      <w:r w:rsidRPr="61236165">
        <w:rPr>
          <w:rFonts w:ascii="Calibri" w:eastAsia="Calibri" w:hAnsi="Calibri" w:cs="Calibri"/>
          <w:color w:val="000000" w:themeColor="text1"/>
          <w:sz w:val="22"/>
          <w:szCs w:val="22"/>
        </w:rPr>
        <w:t xml:space="preserve">But this can only happen if the supply of new homes for social rent is substantially increased. </w:t>
      </w:r>
    </w:p>
    <w:p w14:paraId="592D39A1" w14:textId="7AC6D4EB" w:rsidR="28D16530" w:rsidRDefault="28D16530">
      <w:pPr>
        <w:rPr>
          <w:rFonts w:ascii="Calibri" w:eastAsia="Calibri" w:hAnsi="Calibri" w:cs="Calibri"/>
          <w:color w:val="000000" w:themeColor="text1"/>
          <w:sz w:val="22"/>
          <w:szCs w:val="22"/>
        </w:rPr>
      </w:pPr>
      <w:r w:rsidRPr="61236165">
        <w:rPr>
          <w:rFonts w:ascii="Calibri" w:eastAsia="Calibri" w:hAnsi="Calibri" w:cs="Calibri"/>
          <w:color w:val="000000" w:themeColor="text1"/>
          <w:sz w:val="22"/>
          <w:szCs w:val="22"/>
        </w:rPr>
        <w:t xml:space="preserve"> </w:t>
      </w:r>
    </w:p>
    <w:p w14:paraId="5FA87B8C" w14:textId="5F26854E" w:rsidR="00426A42" w:rsidRDefault="26F9247D" w:rsidP="00426A42">
      <w:pPr>
        <w:spacing w:line="257" w:lineRule="auto"/>
        <w:rPr>
          <w:rFonts w:ascii="Calibri" w:eastAsia="Calibri" w:hAnsi="Calibri" w:cs="Calibri"/>
          <w:sz w:val="22"/>
          <w:szCs w:val="22"/>
        </w:rPr>
      </w:pPr>
      <w:r w:rsidRPr="472E03A3">
        <w:rPr>
          <w:rFonts w:ascii="Calibri" w:eastAsia="Calibri" w:hAnsi="Calibri" w:cs="Calibri"/>
          <w:color w:val="000000" w:themeColor="text1"/>
          <w:sz w:val="22"/>
          <w:szCs w:val="22"/>
        </w:rPr>
        <w:t>Building 90,000 homes for social rent a year</w:t>
      </w:r>
      <w:r w:rsidRPr="11DFA5AD">
        <w:rPr>
          <w:rFonts w:ascii="Calibri" w:eastAsia="Calibri" w:hAnsi="Calibri" w:cs="Calibri"/>
          <w:color w:val="000000" w:themeColor="text1"/>
          <w:sz w:val="22"/>
          <w:szCs w:val="22"/>
        </w:rPr>
        <w:t xml:space="preserve"> </w:t>
      </w:r>
      <w:r w:rsidRPr="472E03A3">
        <w:rPr>
          <w:rFonts w:ascii="Calibri" w:eastAsia="Calibri" w:hAnsi="Calibri" w:cs="Calibri"/>
          <w:color w:val="000000" w:themeColor="text1"/>
          <w:sz w:val="22"/>
          <w:szCs w:val="22"/>
        </w:rPr>
        <w:t xml:space="preserve">will require a significant increase in funding for the Government’s Affordable Homes </w:t>
      </w:r>
      <w:r w:rsidRPr="14FF7E6B">
        <w:rPr>
          <w:rFonts w:ascii="Calibri" w:eastAsia="Calibri" w:hAnsi="Calibri" w:cs="Calibri"/>
          <w:color w:val="000000" w:themeColor="text1"/>
          <w:sz w:val="22"/>
          <w:szCs w:val="22"/>
        </w:rPr>
        <w:t>Programm</w:t>
      </w:r>
      <w:r w:rsidR="001E2A16" w:rsidRPr="14FF7E6B">
        <w:rPr>
          <w:rFonts w:ascii="Calibri" w:eastAsia="Calibri" w:hAnsi="Calibri" w:cs="Calibri"/>
          <w:color w:val="000000" w:themeColor="text1"/>
          <w:sz w:val="22"/>
          <w:szCs w:val="22"/>
        </w:rPr>
        <w:t>e</w:t>
      </w:r>
      <w:r w:rsidR="009213B7">
        <w:rPr>
          <w:rFonts w:ascii="Calibri" w:eastAsia="Calibri" w:hAnsi="Calibri" w:cs="Calibri"/>
          <w:color w:val="000000" w:themeColor="text1"/>
          <w:sz w:val="22"/>
          <w:szCs w:val="22"/>
        </w:rPr>
        <w:t xml:space="preserve">, as one of the key </w:t>
      </w:r>
      <w:r w:rsidR="00AF29A2">
        <w:rPr>
          <w:rFonts w:ascii="Calibri" w:eastAsia="Calibri" w:hAnsi="Calibri" w:cs="Calibri"/>
          <w:color w:val="000000" w:themeColor="text1"/>
          <w:sz w:val="22"/>
          <w:szCs w:val="22"/>
        </w:rPr>
        <w:t>levers</w:t>
      </w:r>
      <w:r w:rsidR="009213B7">
        <w:rPr>
          <w:rFonts w:ascii="Calibri" w:eastAsia="Calibri" w:hAnsi="Calibri" w:cs="Calibri"/>
          <w:color w:val="000000" w:themeColor="text1"/>
          <w:sz w:val="22"/>
          <w:szCs w:val="22"/>
        </w:rPr>
        <w:t xml:space="preserve"> for delivering social rented homes</w:t>
      </w:r>
      <w:r w:rsidRPr="1E3C26F5">
        <w:rPr>
          <w:rFonts w:ascii="Calibri" w:eastAsia="Calibri" w:hAnsi="Calibri" w:cs="Calibri"/>
          <w:color w:val="000000" w:themeColor="text1"/>
          <w:sz w:val="22"/>
          <w:szCs w:val="22"/>
        </w:rPr>
        <w:t>.</w:t>
      </w:r>
      <w:r w:rsidRPr="472E03A3">
        <w:rPr>
          <w:rFonts w:ascii="Calibri" w:eastAsia="Calibri" w:hAnsi="Calibri" w:cs="Calibri"/>
          <w:color w:val="000000" w:themeColor="text1"/>
          <w:sz w:val="22"/>
          <w:szCs w:val="22"/>
        </w:rPr>
        <w:t xml:space="preserve"> The 2021</w:t>
      </w:r>
      <w:r w:rsidR="0049789C">
        <w:t xml:space="preserve">– </w:t>
      </w:r>
      <w:r w:rsidRPr="472E03A3">
        <w:rPr>
          <w:rFonts w:ascii="Calibri" w:eastAsia="Calibri" w:hAnsi="Calibri" w:cs="Calibri"/>
          <w:color w:val="000000" w:themeColor="text1"/>
          <w:sz w:val="22"/>
          <w:szCs w:val="22"/>
        </w:rPr>
        <w:t>26 Affordable Homes Programme has been allocated £12</w:t>
      </w:r>
      <w:r w:rsidR="00F66A2C">
        <w:rPr>
          <w:rFonts w:ascii="Calibri" w:eastAsia="Calibri" w:hAnsi="Calibri" w:cs="Calibri"/>
          <w:color w:val="000000" w:themeColor="text1"/>
          <w:sz w:val="22"/>
          <w:szCs w:val="22"/>
        </w:rPr>
        <w:t>.2</w:t>
      </w:r>
      <w:r w:rsidRPr="472E03A3">
        <w:rPr>
          <w:rFonts w:ascii="Calibri" w:eastAsia="Calibri" w:hAnsi="Calibri" w:cs="Calibri"/>
          <w:color w:val="000000" w:themeColor="text1"/>
          <w:sz w:val="22"/>
          <w:szCs w:val="22"/>
        </w:rPr>
        <w:t xml:space="preserve"> billion over </w:t>
      </w:r>
      <w:r w:rsidR="0049789C">
        <w:rPr>
          <w:rFonts w:ascii="Calibri" w:eastAsia="Calibri" w:hAnsi="Calibri" w:cs="Calibri"/>
          <w:color w:val="000000" w:themeColor="text1"/>
          <w:sz w:val="22"/>
          <w:szCs w:val="22"/>
        </w:rPr>
        <w:t>five</w:t>
      </w:r>
      <w:r w:rsidRPr="472E03A3">
        <w:rPr>
          <w:rFonts w:ascii="Calibri" w:eastAsia="Calibri" w:hAnsi="Calibri" w:cs="Calibri"/>
          <w:color w:val="000000" w:themeColor="text1"/>
          <w:sz w:val="22"/>
          <w:szCs w:val="22"/>
        </w:rPr>
        <w:t xml:space="preserve"> years. </w:t>
      </w:r>
      <w:r w:rsidR="00AA38BA">
        <w:rPr>
          <w:rFonts w:ascii="Calibri" w:eastAsia="Calibri" w:hAnsi="Calibri" w:cs="Calibri"/>
          <w:color w:val="000000" w:themeColor="text1"/>
          <w:sz w:val="22"/>
          <w:szCs w:val="22"/>
        </w:rPr>
        <w:t xml:space="preserve">We estimate that </w:t>
      </w:r>
      <w:r w:rsidR="00402E03">
        <w:rPr>
          <w:rFonts w:ascii="Calibri" w:eastAsia="Calibri" w:hAnsi="Calibri" w:cs="Calibri"/>
          <w:color w:val="000000" w:themeColor="text1"/>
          <w:sz w:val="22"/>
          <w:szCs w:val="22"/>
        </w:rPr>
        <w:t>delivering</w:t>
      </w:r>
      <w:r w:rsidRPr="472E03A3">
        <w:rPr>
          <w:rFonts w:ascii="Calibri" w:eastAsia="Calibri" w:hAnsi="Calibri" w:cs="Calibri"/>
          <w:color w:val="000000" w:themeColor="text1"/>
          <w:sz w:val="22"/>
          <w:szCs w:val="22"/>
        </w:rPr>
        <w:t xml:space="preserve"> the 90,000 social rent homes a year we need</w:t>
      </w:r>
      <w:r w:rsidR="28699EC6" w:rsidRPr="7964A6CF">
        <w:rPr>
          <w:rFonts w:ascii="Calibri" w:eastAsia="Calibri" w:hAnsi="Calibri" w:cs="Calibri"/>
          <w:color w:val="000000" w:themeColor="text1"/>
          <w:sz w:val="22"/>
          <w:szCs w:val="22"/>
        </w:rPr>
        <w:t xml:space="preserve"> </w:t>
      </w:r>
      <w:proofErr w:type="gramStart"/>
      <w:r w:rsidRPr="472E03A3">
        <w:rPr>
          <w:rFonts w:ascii="Calibri" w:eastAsia="Calibri" w:hAnsi="Calibri" w:cs="Calibri"/>
          <w:color w:val="000000" w:themeColor="text1"/>
          <w:sz w:val="22"/>
          <w:szCs w:val="22"/>
        </w:rPr>
        <w:t>would</w:t>
      </w:r>
      <w:proofErr w:type="gramEnd"/>
      <w:r w:rsidRPr="472E03A3">
        <w:rPr>
          <w:rFonts w:ascii="Calibri" w:eastAsia="Calibri" w:hAnsi="Calibri" w:cs="Calibri"/>
          <w:color w:val="000000" w:themeColor="text1"/>
          <w:sz w:val="22"/>
          <w:szCs w:val="22"/>
        </w:rPr>
        <w:t xml:space="preserve"> </w:t>
      </w:r>
      <w:r w:rsidR="00402E03">
        <w:rPr>
          <w:rFonts w:ascii="Calibri" w:eastAsia="Calibri" w:hAnsi="Calibri" w:cs="Calibri"/>
          <w:color w:val="000000" w:themeColor="text1"/>
          <w:sz w:val="22"/>
          <w:szCs w:val="22"/>
        </w:rPr>
        <w:t>require</w:t>
      </w:r>
      <w:r w:rsidR="00AF29A2">
        <w:rPr>
          <w:rFonts w:ascii="Calibri" w:eastAsia="Calibri" w:hAnsi="Calibri" w:cs="Calibri"/>
          <w:color w:val="000000" w:themeColor="text1"/>
          <w:sz w:val="22"/>
          <w:szCs w:val="22"/>
        </w:rPr>
        <w:t xml:space="preserve"> a capital investment of </w:t>
      </w:r>
      <w:r w:rsidR="00201752">
        <w:rPr>
          <w:rFonts w:ascii="Calibri" w:eastAsia="Calibri" w:hAnsi="Calibri" w:cs="Calibri"/>
          <w:color w:val="000000" w:themeColor="text1"/>
          <w:sz w:val="22"/>
          <w:szCs w:val="22"/>
        </w:rPr>
        <w:t xml:space="preserve">between </w:t>
      </w:r>
      <w:r w:rsidRPr="472E03A3">
        <w:rPr>
          <w:rFonts w:ascii="Calibri" w:eastAsia="Calibri" w:hAnsi="Calibri" w:cs="Calibri"/>
          <w:color w:val="000000" w:themeColor="text1"/>
          <w:sz w:val="22"/>
          <w:szCs w:val="22"/>
        </w:rPr>
        <w:t>an additional £</w:t>
      </w:r>
      <w:r w:rsidR="64BA7F0B" w:rsidRPr="1E3C26F5">
        <w:rPr>
          <w:rFonts w:ascii="Calibri" w:eastAsia="Calibri" w:hAnsi="Calibri" w:cs="Calibri"/>
          <w:color w:val="000000" w:themeColor="text1"/>
          <w:sz w:val="22"/>
          <w:szCs w:val="22"/>
        </w:rPr>
        <w:t>1</w:t>
      </w:r>
      <w:r w:rsidR="00E87880">
        <w:rPr>
          <w:rFonts w:ascii="Calibri" w:eastAsia="Calibri" w:hAnsi="Calibri" w:cs="Calibri"/>
          <w:color w:val="000000" w:themeColor="text1"/>
          <w:sz w:val="22"/>
          <w:szCs w:val="22"/>
        </w:rPr>
        <w:t>1</w:t>
      </w:r>
      <w:r w:rsidR="00E451BC">
        <w:rPr>
          <w:rFonts w:ascii="Calibri" w:eastAsia="Calibri" w:hAnsi="Calibri" w:cs="Calibri"/>
          <w:color w:val="000000" w:themeColor="text1"/>
          <w:sz w:val="22"/>
          <w:szCs w:val="22"/>
        </w:rPr>
        <w:t xml:space="preserve"> and 1</w:t>
      </w:r>
      <w:r w:rsidR="00EE7294">
        <w:rPr>
          <w:rFonts w:ascii="Calibri" w:eastAsia="Calibri" w:hAnsi="Calibri" w:cs="Calibri"/>
          <w:color w:val="000000" w:themeColor="text1"/>
          <w:sz w:val="22"/>
          <w:szCs w:val="22"/>
        </w:rPr>
        <w:t>4</w:t>
      </w:r>
      <w:r w:rsidRPr="472E03A3">
        <w:rPr>
          <w:rFonts w:ascii="Calibri" w:eastAsia="Calibri" w:hAnsi="Calibri" w:cs="Calibri"/>
          <w:color w:val="000000" w:themeColor="text1"/>
          <w:sz w:val="22"/>
          <w:szCs w:val="22"/>
        </w:rPr>
        <w:t xml:space="preserve"> billion a year. </w:t>
      </w:r>
      <w:r w:rsidR="00E451BC">
        <w:rPr>
          <w:rFonts w:ascii="Calibri" w:eastAsia="Calibri" w:hAnsi="Calibri" w:cs="Calibri"/>
          <w:color w:val="000000" w:themeColor="text1"/>
          <w:sz w:val="22"/>
          <w:szCs w:val="22"/>
        </w:rPr>
        <w:t xml:space="preserve">The precise cost will depend on </w:t>
      </w:r>
      <w:r w:rsidR="002229CB">
        <w:rPr>
          <w:rFonts w:ascii="Calibri" w:eastAsia="Calibri" w:hAnsi="Calibri" w:cs="Calibri"/>
          <w:color w:val="000000" w:themeColor="text1"/>
          <w:sz w:val="22"/>
          <w:szCs w:val="22"/>
        </w:rPr>
        <w:t>whether the planning system can</w:t>
      </w:r>
      <w:r w:rsidR="00E451BC">
        <w:rPr>
          <w:rFonts w:ascii="Calibri" w:eastAsia="Calibri" w:hAnsi="Calibri" w:cs="Calibri"/>
          <w:color w:val="000000" w:themeColor="text1"/>
          <w:sz w:val="22"/>
          <w:szCs w:val="22"/>
        </w:rPr>
        <w:t xml:space="preserve"> ensure that more homes for social rent are delivered through developer contributions</w:t>
      </w:r>
      <w:r w:rsidR="00B1133C">
        <w:rPr>
          <w:rFonts w:ascii="Calibri" w:eastAsia="Calibri" w:hAnsi="Calibri" w:cs="Calibri"/>
          <w:color w:val="000000" w:themeColor="text1"/>
          <w:sz w:val="22"/>
          <w:szCs w:val="22"/>
        </w:rPr>
        <w:t xml:space="preserve"> (Section 106</w:t>
      </w:r>
      <w:r w:rsidR="00737929">
        <w:rPr>
          <w:rFonts w:ascii="Calibri" w:eastAsia="Calibri" w:hAnsi="Calibri" w:cs="Calibri"/>
          <w:color w:val="000000" w:themeColor="text1"/>
          <w:sz w:val="22"/>
          <w:szCs w:val="22"/>
        </w:rPr>
        <w:t xml:space="preserve"> or the proposed Infrastructure Levy</w:t>
      </w:r>
      <w:r w:rsidR="00B1133C">
        <w:rPr>
          <w:rFonts w:ascii="Calibri" w:eastAsia="Calibri" w:hAnsi="Calibri" w:cs="Calibri"/>
          <w:color w:val="000000" w:themeColor="text1"/>
          <w:sz w:val="22"/>
          <w:szCs w:val="22"/>
        </w:rPr>
        <w:t>)</w:t>
      </w:r>
      <w:r w:rsidRPr="1E3C26F5">
        <w:rPr>
          <w:rFonts w:ascii="Calibri" w:eastAsia="Calibri" w:hAnsi="Calibri" w:cs="Calibri"/>
          <w:color w:val="000000" w:themeColor="text1"/>
          <w:sz w:val="22"/>
          <w:szCs w:val="22"/>
        </w:rPr>
        <w:t xml:space="preserve">. </w:t>
      </w:r>
      <w:r w:rsidR="00D841BA">
        <w:rPr>
          <w:rFonts w:ascii="Calibri" w:eastAsia="Calibri" w:hAnsi="Calibri" w:cs="Calibri"/>
          <w:color w:val="000000" w:themeColor="text1"/>
          <w:sz w:val="22"/>
          <w:szCs w:val="22"/>
        </w:rPr>
        <w:t>For example, the £1</w:t>
      </w:r>
      <w:r w:rsidR="00E87880">
        <w:rPr>
          <w:rFonts w:ascii="Calibri" w:eastAsia="Calibri" w:hAnsi="Calibri" w:cs="Calibri"/>
          <w:color w:val="000000" w:themeColor="text1"/>
          <w:sz w:val="22"/>
          <w:szCs w:val="22"/>
        </w:rPr>
        <w:t>1</w:t>
      </w:r>
      <w:r w:rsidR="00D841BA">
        <w:rPr>
          <w:rFonts w:ascii="Calibri" w:eastAsia="Calibri" w:hAnsi="Calibri" w:cs="Calibri"/>
          <w:color w:val="000000" w:themeColor="text1"/>
          <w:sz w:val="22"/>
          <w:szCs w:val="22"/>
        </w:rPr>
        <w:t xml:space="preserve"> billion scenario assumes that </w:t>
      </w:r>
      <w:r w:rsidR="00AA52DA">
        <w:rPr>
          <w:rFonts w:ascii="Calibri" w:eastAsia="Calibri" w:hAnsi="Calibri" w:cs="Calibri"/>
          <w:color w:val="000000" w:themeColor="text1"/>
          <w:sz w:val="22"/>
          <w:szCs w:val="22"/>
        </w:rPr>
        <w:t xml:space="preserve">80% of the 90,000 homes </w:t>
      </w:r>
      <w:r w:rsidR="00E32C8E">
        <w:rPr>
          <w:rFonts w:ascii="Calibri" w:eastAsia="Calibri" w:hAnsi="Calibri" w:cs="Calibri"/>
          <w:color w:val="000000" w:themeColor="text1"/>
          <w:sz w:val="22"/>
          <w:szCs w:val="22"/>
        </w:rPr>
        <w:t xml:space="preserve">(72,000) </w:t>
      </w:r>
      <w:r w:rsidR="00AA52DA">
        <w:rPr>
          <w:rFonts w:ascii="Calibri" w:eastAsia="Calibri" w:hAnsi="Calibri" w:cs="Calibri"/>
          <w:color w:val="000000" w:themeColor="text1"/>
          <w:sz w:val="22"/>
          <w:szCs w:val="22"/>
        </w:rPr>
        <w:t xml:space="preserve">are delivered through </w:t>
      </w:r>
      <w:r w:rsidR="00BB35FC">
        <w:rPr>
          <w:rFonts w:ascii="Calibri" w:eastAsia="Calibri" w:hAnsi="Calibri" w:cs="Calibri"/>
          <w:color w:val="000000" w:themeColor="text1"/>
          <w:sz w:val="22"/>
          <w:szCs w:val="22"/>
        </w:rPr>
        <w:t xml:space="preserve">the </w:t>
      </w:r>
      <w:r w:rsidR="00AA52DA">
        <w:rPr>
          <w:rFonts w:ascii="Calibri" w:eastAsia="Calibri" w:hAnsi="Calibri" w:cs="Calibri"/>
          <w:color w:val="000000" w:themeColor="text1"/>
          <w:sz w:val="22"/>
          <w:szCs w:val="22"/>
        </w:rPr>
        <w:t xml:space="preserve">AHP and the </w:t>
      </w:r>
      <w:r w:rsidR="00BB35FC">
        <w:rPr>
          <w:rFonts w:ascii="Calibri" w:eastAsia="Calibri" w:hAnsi="Calibri" w:cs="Calibri"/>
          <w:color w:val="000000" w:themeColor="text1"/>
          <w:sz w:val="22"/>
          <w:szCs w:val="22"/>
        </w:rPr>
        <w:t xml:space="preserve">other 20% </w:t>
      </w:r>
      <w:r w:rsidR="00E32C8E">
        <w:rPr>
          <w:rFonts w:ascii="Calibri" w:eastAsia="Calibri" w:hAnsi="Calibri" w:cs="Calibri"/>
          <w:color w:val="000000" w:themeColor="text1"/>
          <w:sz w:val="22"/>
          <w:szCs w:val="22"/>
        </w:rPr>
        <w:t xml:space="preserve">(18,000) </w:t>
      </w:r>
      <w:r w:rsidR="00BB35FC">
        <w:rPr>
          <w:rFonts w:ascii="Calibri" w:eastAsia="Calibri" w:hAnsi="Calibri" w:cs="Calibri"/>
          <w:color w:val="000000" w:themeColor="text1"/>
          <w:sz w:val="22"/>
          <w:szCs w:val="22"/>
        </w:rPr>
        <w:t xml:space="preserve">is delivered via the developer contributions. </w:t>
      </w:r>
      <w:r w:rsidRPr="472E03A3">
        <w:rPr>
          <w:rFonts w:ascii="Calibri" w:eastAsia="Calibri" w:hAnsi="Calibri" w:cs="Calibri"/>
          <w:color w:val="000000" w:themeColor="text1"/>
          <w:sz w:val="22"/>
          <w:szCs w:val="22"/>
        </w:rPr>
        <w:t xml:space="preserve">This </w:t>
      </w:r>
      <w:r w:rsidR="00A66AAE">
        <w:rPr>
          <w:rFonts w:ascii="Calibri" w:eastAsia="Calibri" w:hAnsi="Calibri" w:cs="Calibri"/>
          <w:color w:val="000000" w:themeColor="text1"/>
          <w:sz w:val="22"/>
          <w:szCs w:val="22"/>
        </w:rPr>
        <w:t xml:space="preserve">would share the cost across the private sector and government for delivering </w:t>
      </w:r>
      <w:r w:rsidR="0098034C">
        <w:rPr>
          <w:rFonts w:ascii="Calibri" w:eastAsia="Calibri" w:hAnsi="Calibri" w:cs="Calibri"/>
          <w:color w:val="000000" w:themeColor="text1"/>
          <w:sz w:val="22"/>
          <w:szCs w:val="22"/>
        </w:rPr>
        <w:t>the affordable homes we need</w:t>
      </w:r>
      <w:r w:rsidR="000929AD">
        <w:rPr>
          <w:rFonts w:ascii="Calibri" w:eastAsia="Calibri" w:hAnsi="Calibri" w:cs="Calibri"/>
          <w:color w:val="000000" w:themeColor="text1"/>
          <w:sz w:val="22"/>
          <w:szCs w:val="22"/>
        </w:rPr>
        <w:t xml:space="preserve"> and is in line with the number of hom</w:t>
      </w:r>
      <w:r w:rsidR="00A17F47">
        <w:rPr>
          <w:rFonts w:ascii="Calibri" w:eastAsia="Calibri" w:hAnsi="Calibri" w:cs="Calibri"/>
          <w:color w:val="000000" w:themeColor="text1"/>
          <w:sz w:val="22"/>
          <w:szCs w:val="22"/>
        </w:rPr>
        <w:t xml:space="preserve">es below market rent delivered through developer </w:t>
      </w:r>
      <w:r w:rsidR="00F65192">
        <w:rPr>
          <w:rFonts w:ascii="Calibri" w:eastAsia="Calibri" w:hAnsi="Calibri" w:cs="Calibri"/>
          <w:color w:val="000000" w:themeColor="text1"/>
          <w:sz w:val="22"/>
          <w:szCs w:val="22"/>
        </w:rPr>
        <w:t>contributions</w:t>
      </w:r>
      <w:r w:rsidR="00A17F47">
        <w:rPr>
          <w:rFonts w:ascii="Calibri" w:eastAsia="Calibri" w:hAnsi="Calibri" w:cs="Calibri"/>
          <w:color w:val="000000" w:themeColor="text1"/>
          <w:sz w:val="22"/>
          <w:szCs w:val="22"/>
        </w:rPr>
        <w:t xml:space="preserve"> </w:t>
      </w:r>
      <w:r w:rsidR="00F65192">
        <w:rPr>
          <w:rFonts w:ascii="Calibri" w:eastAsia="Calibri" w:hAnsi="Calibri" w:cs="Calibri"/>
          <w:color w:val="000000" w:themeColor="text1"/>
          <w:sz w:val="22"/>
          <w:szCs w:val="22"/>
        </w:rPr>
        <w:t>in 2019/20</w:t>
      </w:r>
      <w:r w:rsidR="0098034C">
        <w:rPr>
          <w:rFonts w:ascii="Calibri" w:eastAsia="Calibri" w:hAnsi="Calibri" w:cs="Calibri"/>
          <w:color w:val="000000" w:themeColor="text1"/>
          <w:sz w:val="22"/>
          <w:szCs w:val="22"/>
        </w:rPr>
        <w:t xml:space="preserve">. </w:t>
      </w:r>
      <w:r w:rsidR="00BB35FC">
        <w:rPr>
          <w:rFonts w:ascii="Calibri" w:eastAsia="Calibri" w:hAnsi="Calibri" w:cs="Calibri"/>
          <w:color w:val="000000" w:themeColor="text1"/>
          <w:sz w:val="22"/>
          <w:szCs w:val="22"/>
        </w:rPr>
        <w:t xml:space="preserve">The £14 billion scenario assumes all 90,000 are delivered through the AHP. </w:t>
      </w:r>
      <w:r w:rsidR="003C2D95">
        <w:rPr>
          <w:rFonts w:ascii="Calibri" w:eastAsia="Calibri" w:hAnsi="Calibri" w:cs="Calibri"/>
          <w:sz w:val="22"/>
          <w:szCs w:val="22"/>
        </w:rPr>
        <w:t>Any potential changes</w:t>
      </w:r>
      <w:r w:rsidR="00426A42" w:rsidRPr="1E3C26F5">
        <w:rPr>
          <w:rFonts w:ascii="Calibri" w:eastAsia="Calibri" w:hAnsi="Calibri" w:cs="Calibri"/>
          <w:sz w:val="22"/>
          <w:szCs w:val="22"/>
        </w:rPr>
        <w:t xml:space="preserve"> to the planning system </w:t>
      </w:r>
      <w:r w:rsidR="003C2D95">
        <w:rPr>
          <w:rFonts w:ascii="Calibri" w:eastAsia="Calibri" w:hAnsi="Calibri" w:cs="Calibri"/>
          <w:sz w:val="22"/>
          <w:szCs w:val="22"/>
        </w:rPr>
        <w:t xml:space="preserve">(which remain uncertain at the time of writing) must </w:t>
      </w:r>
      <w:r w:rsidR="00426A42" w:rsidRPr="1E3C26F5">
        <w:rPr>
          <w:rFonts w:ascii="Calibri" w:eastAsia="Calibri" w:hAnsi="Calibri" w:cs="Calibri"/>
          <w:sz w:val="22"/>
          <w:szCs w:val="22"/>
        </w:rPr>
        <w:t xml:space="preserve">deliver at least as </w:t>
      </w:r>
      <w:r w:rsidR="0049789C" w:rsidRPr="1E3C26F5">
        <w:rPr>
          <w:rFonts w:ascii="Calibri" w:eastAsia="Calibri" w:hAnsi="Calibri" w:cs="Calibri"/>
          <w:sz w:val="22"/>
          <w:szCs w:val="22"/>
        </w:rPr>
        <w:t>m</w:t>
      </w:r>
      <w:r w:rsidR="0049789C">
        <w:rPr>
          <w:rFonts w:ascii="Calibri" w:eastAsia="Calibri" w:hAnsi="Calibri" w:cs="Calibri"/>
          <w:sz w:val="22"/>
          <w:szCs w:val="22"/>
        </w:rPr>
        <w:t>any</w:t>
      </w:r>
      <w:r w:rsidR="00426A42" w:rsidRPr="1E3C26F5">
        <w:rPr>
          <w:rFonts w:ascii="Calibri" w:eastAsia="Calibri" w:hAnsi="Calibri" w:cs="Calibri"/>
          <w:sz w:val="22"/>
          <w:szCs w:val="22"/>
        </w:rPr>
        <w:t>, and ideally more</w:t>
      </w:r>
      <w:r w:rsidR="009D6B8A">
        <w:rPr>
          <w:rFonts w:ascii="Calibri" w:eastAsia="Calibri" w:hAnsi="Calibri" w:cs="Calibri"/>
          <w:sz w:val="22"/>
          <w:szCs w:val="22"/>
        </w:rPr>
        <w:t xml:space="preserve"> </w:t>
      </w:r>
      <w:r w:rsidR="00426A42" w:rsidRPr="1E3C26F5">
        <w:rPr>
          <w:rFonts w:ascii="Calibri" w:eastAsia="Calibri" w:hAnsi="Calibri" w:cs="Calibri"/>
          <w:sz w:val="22"/>
          <w:szCs w:val="22"/>
        </w:rPr>
        <w:t xml:space="preserve">homes for social rent than the current system. </w:t>
      </w:r>
      <w:r w:rsidR="00E06FA2">
        <w:rPr>
          <w:rFonts w:ascii="Calibri" w:eastAsia="Calibri" w:hAnsi="Calibri" w:cs="Calibri"/>
          <w:sz w:val="22"/>
          <w:szCs w:val="22"/>
        </w:rPr>
        <w:t>Currently</w:t>
      </w:r>
      <w:r w:rsidR="00426A42" w:rsidRPr="1E3C26F5">
        <w:rPr>
          <w:rFonts w:ascii="Calibri" w:eastAsia="Calibri" w:hAnsi="Calibri" w:cs="Calibri"/>
          <w:sz w:val="22"/>
          <w:szCs w:val="22"/>
        </w:rPr>
        <w:t>, developers’ Section 106 commitments fund 57% of all new homes for social rent</w:t>
      </w:r>
      <w:r w:rsidR="00407988">
        <w:rPr>
          <w:rFonts w:ascii="Calibri" w:eastAsia="Calibri" w:hAnsi="Calibri" w:cs="Calibri"/>
          <w:sz w:val="22"/>
          <w:szCs w:val="22"/>
        </w:rPr>
        <w:t xml:space="preserve"> (admittedly at the current low rates of delivery)</w:t>
      </w:r>
      <w:r w:rsidR="00426A42" w:rsidRPr="1E3C26F5">
        <w:rPr>
          <w:rFonts w:ascii="Calibri" w:eastAsia="Calibri" w:hAnsi="Calibri" w:cs="Calibri"/>
          <w:sz w:val="22"/>
          <w:szCs w:val="22"/>
        </w:rPr>
        <w:t xml:space="preserve">, and we cannot afford to lose </w:t>
      </w:r>
      <w:r w:rsidR="00936715">
        <w:rPr>
          <w:rFonts w:ascii="Calibri" w:eastAsia="Calibri" w:hAnsi="Calibri" w:cs="Calibri"/>
          <w:sz w:val="22"/>
          <w:szCs w:val="22"/>
        </w:rPr>
        <w:t>any social rent supply</w:t>
      </w:r>
      <w:r w:rsidR="00426A42" w:rsidRPr="1E3C26F5">
        <w:rPr>
          <w:rFonts w:ascii="Calibri" w:eastAsia="Calibri" w:hAnsi="Calibri" w:cs="Calibri"/>
          <w:sz w:val="22"/>
          <w:szCs w:val="22"/>
        </w:rPr>
        <w:t xml:space="preserve">.  </w:t>
      </w:r>
    </w:p>
    <w:p w14:paraId="6AF297BD" w14:textId="77777777" w:rsidR="00426A42" w:rsidRDefault="00426A42" w:rsidP="1E3C26F5">
      <w:pPr>
        <w:rPr>
          <w:rFonts w:ascii="Calibri" w:eastAsia="Calibri" w:hAnsi="Calibri" w:cs="Calibri"/>
          <w:color w:val="000000" w:themeColor="text1"/>
          <w:sz w:val="22"/>
          <w:szCs w:val="22"/>
        </w:rPr>
      </w:pPr>
    </w:p>
    <w:p w14:paraId="33BFAB69" w14:textId="33EF2926" w:rsidR="34C58DD7" w:rsidRDefault="00D7440E" w:rsidP="34C58DD7">
      <w:pPr>
        <w:rPr>
          <w:rFonts w:ascii="Calibri" w:eastAsia="Calibri" w:hAnsi="Calibri" w:cs="Calibri"/>
          <w:color w:val="000000" w:themeColor="text1"/>
          <w:sz w:val="22"/>
          <w:szCs w:val="22"/>
        </w:rPr>
      </w:pPr>
      <w:r>
        <w:rPr>
          <w:rFonts w:ascii="Calibri" w:eastAsia="Calibri" w:hAnsi="Calibri" w:cs="Calibri"/>
          <w:color w:val="000000" w:themeColor="text1"/>
          <w:sz w:val="22"/>
          <w:szCs w:val="22"/>
        </w:rPr>
        <w:t>In both scenarios, t</w:t>
      </w:r>
      <w:r w:rsidR="26F9247D" w:rsidRPr="472E03A3">
        <w:rPr>
          <w:rFonts w:ascii="Calibri" w:eastAsia="Calibri" w:hAnsi="Calibri" w:cs="Calibri"/>
          <w:color w:val="000000" w:themeColor="text1"/>
          <w:sz w:val="22"/>
          <w:szCs w:val="22"/>
        </w:rPr>
        <w:t xml:space="preserve">his is clearly a substantial increase in </w:t>
      </w:r>
      <w:r w:rsidR="00AC3E1F">
        <w:rPr>
          <w:rFonts w:ascii="Calibri" w:eastAsia="Calibri" w:hAnsi="Calibri" w:cs="Calibri"/>
          <w:color w:val="000000" w:themeColor="text1"/>
          <w:sz w:val="22"/>
          <w:szCs w:val="22"/>
        </w:rPr>
        <w:t>capital spending</w:t>
      </w:r>
      <w:r w:rsidR="26F9247D" w:rsidRPr="472E03A3">
        <w:rPr>
          <w:rFonts w:ascii="Calibri" w:eastAsia="Calibri" w:hAnsi="Calibri" w:cs="Calibri"/>
          <w:color w:val="000000" w:themeColor="text1"/>
          <w:sz w:val="22"/>
          <w:szCs w:val="22"/>
        </w:rPr>
        <w:t xml:space="preserve">, but it is the most effective, </w:t>
      </w:r>
      <w:proofErr w:type="gramStart"/>
      <w:r w:rsidR="26F9247D" w:rsidRPr="472E03A3">
        <w:rPr>
          <w:rFonts w:ascii="Calibri" w:eastAsia="Calibri" w:hAnsi="Calibri" w:cs="Calibri"/>
          <w:color w:val="000000" w:themeColor="text1"/>
          <w:sz w:val="22"/>
          <w:szCs w:val="22"/>
        </w:rPr>
        <w:t>credible</w:t>
      </w:r>
      <w:proofErr w:type="gramEnd"/>
      <w:r w:rsidR="26F9247D" w:rsidRPr="472E03A3">
        <w:rPr>
          <w:rFonts w:ascii="Calibri" w:eastAsia="Calibri" w:hAnsi="Calibri" w:cs="Calibri"/>
          <w:color w:val="000000" w:themeColor="text1"/>
          <w:sz w:val="22"/>
          <w:szCs w:val="22"/>
        </w:rPr>
        <w:t xml:space="preserve"> and sustainable route to tackling the </w:t>
      </w:r>
      <w:r w:rsidR="759DEF64" w:rsidRPr="24FA14FC">
        <w:rPr>
          <w:rFonts w:ascii="Calibri" w:eastAsia="Calibri" w:hAnsi="Calibri" w:cs="Calibri"/>
          <w:color w:val="000000" w:themeColor="text1"/>
          <w:sz w:val="22"/>
          <w:szCs w:val="22"/>
        </w:rPr>
        <w:t>housing affordability crisis</w:t>
      </w:r>
      <w:r w:rsidR="2EDC086D" w:rsidRPr="24FA14FC">
        <w:rPr>
          <w:rFonts w:ascii="Calibri" w:eastAsia="Calibri" w:hAnsi="Calibri" w:cs="Calibri"/>
          <w:color w:val="000000" w:themeColor="text1"/>
          <w:sz w:val="22"/>
          <w:szCs w:val="22"/>
        </w:rPr>
        <w:t xml:space="preserve"> that is damaging the living standards of so many </w:t>
      </w:r>
      <w:r w:rsidR="00DC063E" w:rsidRPr="14FF7E6B">
        <w:rPr>
          <w:rFonts w:ascii="Calibri" w:eastAsia="Calibri" w:hAnsi="Calibri" w:cs="Calibri"/>
          <w:color w:val="000000" w:themeColor="text1"/>
          <w:sz w:val="22"/>
          <w:szCs w:val="22"/>
        </w:rPr>
        <w:t>families</w:t>
      </w:r>
      <w:r w:rsidR="2EDC086D" w:rsidRPr="24FA14FC">
        <w:rPr>
          <w:rFonts w:ascii="Calibri" w:eastAsia="Calibri" w:hAnsi="Calibri" w:cs="Calibri"/>
          <w:color w:val="000000" w:themeColor="text1"/>
          <w:sz w:val="22"/>
          <w:szCs w:val="22"/>
        </w:rPr>
        <w:t xml:space="preserve"> across the country.</w:t>
      </w:r>
      <w:r w:rsidR="001F1FF8">
        <w:rPr>
          <w:rFonts w:ascii="Calibri" w:eastAsia="Calibri" w:hAnsi="Calibri" w:cs="Calibri"/>
          <w:color w:val="000000" w:themeColor="text1"/>
          <w:sz w:val="22"/>
          <w:szCs w:val="22"/>
        </w:rPr>
        <w:t xml:space="preserve"> While borrowing costs remain historically low for the </w:t>
      </w:r>
      <w:r w:rsidR="0049789C">
        <w:rPr>
          <w:rFonts w:ascii="Calibri" w:eastAsia="Calibri" w:hAnsi="Calibri" w:cs="Calibri"/>
          <w:color w:val="000000" w:themeColor="text1"/>
          <w:sz w:val="22"/>
          <w:szCs w:val="22"/>
        </w:rPr>
        <w:t>G</w:t>
      </w:r>
      <w:r w:rsidR="001F1FF8">
        <w:rPr>
          <w:rFonts w:ascii="Calibri" w:eastAsia="Calibri" w:hAnsi="Calibri" w:cs="Calibri"/>
          <w:color w:val="000000" w:themeColor="text1"/>
          <w:sz w:val="22"/>
          <w:szCs w:val="22"/>
        </w:rPr>
        <w:t>overnment</w:t>
      </w:r>
      <w:r w:rsidR="00E25B71">
        <w:rPr>
          <w:rFonts w:ascii="Calibri" w:eastAsia="Calibri" w:hAnsi="Calibri" w:cs="Calibri"/>
          <w:color w:val="000000" w:themeColor="text1"/>
          <w:sz w:val="22"/>
          <w:szCs w:val="22"/>
        </w:rPr>
        <w:t xml:space="preserve"> </w:t>
      </w:r>
      <w:r w:rsidR="00E25B71" w:rsidRPr="00D374EA">
        <w:rPr>
          <w:rFonts w:ascii="Calibri" w:eastAsia="Calibri" w:hAnsi="Calibri" w:cs="Calibri"/>
          <w:color w:val="000000" w:themeColor="text1"/>
          <w:sz w:val="22"/>
          <w:szCs w:val="22"/>
        </w:rPr>
        <w:t>(</w:t>
      </w:r>
      <w:r w:rsidR="00D374EA">
        <w:rPr>
          <w:rFonts w:ascii="Calibri" w:eastAsia="Calibri" w:hAnsi="Calibri" w:cs="Calibri"/>
          <w:color w:val="000000" w:themeColor="text1"/>
          <w:sz w:val="22"/>
          <w:szCs w:val="22"/>
        </w:rPr>
        <w:t>House of Commons, 2021</w:t>
      </w:r>
      <w:r w:rsidR="00E25B71">
        <w:rPr>
          <w:rFonts w:ascii="Calibri" w:eastAsia="Calibri" w:hAnsi="Calibri" w:cs="Calibri"/>
          <w:color w:val="000000" w:themeColor="text1"/>
          <w:sz w:val="22"/>
          <w:szCs w:val="22"/>
        </w:rPr>
        <w:t>)</w:t>
      </w:r>
      <w:r w:rsidR="009A202C">
        <w:rPr>
          <w:rFonts w:ascii="Calibri" w:eastAsia="Calibri" w:hAnsi="Calibri" w:cs="Calibri"/>
          <w:color w:val="000000" w:themeColor="text1"/>
          <w:sz w:val="22"/>
          <w:szCs w:val="22"/>
        </w:rPr>
        <w:t xml:space="preserve">, and </w:t>
      </w:r>
      <w:r w:rsidR="00E25B71">
        <w:rPr>
          <w:rFonts w:ascii="Calibri" w:eastAsia="Calibri" w:hAnsi="Calibri" w:cs="Calibri"/>
          <w:color w:val="000000" w:themeColor="text1"/>
          <w:sz w:val="22"/>
          <w:szCs w:val="22"/>
        </w:rPr>
        <w:t xml:space="preserve">we </w:t>
      </w:r>
      <w:proofErr w:type="gramStart"/>
      <w:r w:rsidR="00E25B71">
        <w:rPr>
          <w:rFonts w:ascii="Calibri" w:eastAsia="Calibri" w:hAnsi="Calibri" w:cs="Calibri"/>
          <w:color w:val="000000" w:themeColor="text1"/>
          <w:sz w:val="22"/>
          <w:szCs w:val="22"/>
        </w:rPr>
        <w:t xml:space="preserve">have </w:t>
      </w:r>
      <w:r w:rsidR="009A202C">
        <w:rPr>
          <w:rFonts w:ascii="Calibri" w:eastAsia="Calibri" w:hAnsi="Calibri" w:cs="Calibri"/>
          <w:color w:val="000000" w:themeColor="text1"/>
          <w:sz w:val="22"/>
          <w:szCs w:val="22"/>
        </w:rPr>
        <w:t xml:space="preserve">the </w:t>
      </w:r>
      <w:r w:rsidR="00E25B71">
        <w:rPr>
          <w:rFonts w:ascii="Calibri" w:eastAsia="Calibri" w:hAnsi="Calibri" w:cs="Calibri"/>
          <w:color w:val="000000" w:themeColor="text1"/>
          <w:sz w:val="22"/>
          <w:szCs w:val="22"/>
        </w:rPr>
        <w:t>opportunity to</w:t>
      </w:r>
      <w:proofErr w:type="gramEnd"/>
      <w:r w:rsidR="00E25B71">
        <w:rPr>
          <w:rFonts w:ascii="Calibri" w:eastAsia="Calibri" w:hAnsi="Calibri" w:cs="Calibri"/>
          <w:color w:val="000000" w:themeColor="text1"/>
          <w:sz w:val="22"/>
          <w:szCs w:val="22"/>
        </w:rPr>
        <w:t xml:space="preserve"> build back better</w:t>
      </w:r>
      <w:r w:rsidR="003731FD">
        <w:rPr>
          <w:rFonts w:ascii="Calibri" w:eastAsia="Calibri" w:hAnsi="Calibri" w:cs="Calibri"/>
          <w:color w:val="000000" w:themeColor="text1"/>
          <w:sz w:val="22"/>
          <w:szCs w:val="22"/>
        </w:rPr>
        <w:t xml:space="preserve"> and tackle issues that won’t be going away anytime soon</w:t>
      </w:r>
      <w:r w:rsidR="00E25B71">
        <w:rPr>
          <w:rFonts w:ascii="Calibri" w:eastAsia="Calibri" w:hAnsi="Calibri" w:cs="Calibri"/>
          <w:color w:val="000000" w:themeColor="text1"/>
          <w:sz w:val="22"/>
          <w:szCs w:val="22"/>
        </w:rPr>
        <w:t xml:space="preserve">, this is the time to invest. </w:t>
      </w:r>
    </w:p>
    <w:p w14:paraId="6702CAF0" w14:textId="44D76109" w:rsidR="34C58DD7" w:rsidRDefault="34C58DD7" w:rsidP="14FF7E6B">
      <w:pPr>
        <w:spacing w:line="257" w:lineRule="auto"/>
        <w:rPr>
          <w:rFonts w:ascii="Calibri" w:eastAsia="Calibri" w:hAnsi="Calibri"/>
          <w:b/>
          <w:bCs/>
          <w:color w:val="000000" w:themeColor="text1"/>
          <w:sz w:val="28"/>
          <w:szCs w:val="28"/>
        </w:rPr>
      </w:pPr>
    </w:p>
    <w:p w14:paraId="3FED3CD2" w14:textId="57303415" w:rsidR="34C58DD7" w:rsidRDefault="3ABE7770" w:rsidP="14FF7E6B">
      <w:pPr>
        <w:spacing w:line="257" w:lineRule="auto"/>
        <w:rPr>
          <w:rFonts w:ascii="Calibri" w:eastAsia="Calibri" w:hAnsi="Calibri" w:cs="Calibri"/>
          <w:b/>
          <w:bCs/>
          <w:sz w:val="28"/>
          <w:szCs w:val="28"/>
        </w:rPr>
      </w:pPr>
      <w:r w:rsidRPr="1E3C26F5">
        <w:rPr>
          <w:rFonts w:ascii="Calibri" w:eastAsia="Calibri" w:hAnsi="Calibri" w:cs="Calibri"/>
          <w:b/>
          <w:bCs/>
          <w:sz w:val="28"/>
          <w:szCs w:val="28"/>
        </w:rPr>
        <w:t xml:space="preserve">We need to see a sustained commitment from </w:t>
      </w:r>
      <w:r w:rsidRPr="39E6223B">
        <w:rPr>
          <w:rFonts w:ascii="Calibri" w:eastAsia="Calibri" w:hAnsi="Calibri" w:cs="Calibri"/>
          <w:b/>
          <w:bCs/>
          <w:sz w:val="28"/>
          <w:szCs w:val="28"/>
        </w:rPr>
        <w:t xml:space="preserve">the </w:t>
      </w:r>
      <w:r w:rsidRPr="1E3C26F5">
        <w:rPr>
          <w:rFonts w:ascii="Calibri" w:eastAsia="Calibri" w:hAnsi="Calibri" w:cs="Calibri"/>
          <w:b/>
          <w:bCs/>
          <w:sz w:val="28"/>
          <w:szCs w:val="28"/>
        </w:rPr>
        <w:t>Government to re</w:t>
      </w:r>
      <w:r w:rsidRPr="0875DEDE">
        <w:rPr>
          <w:rFonts w:ascii="Calibri" w:eastAsia="Calibri" w:hAnsi="Calibri" w:cs="Calibri"/>
          <w:b/>
          <w:bCs/>
          <w:sz w:val="28"/>
          <w:szCs w:val="28"/>
        </w:rPr>
        <w:t>ap</w:t>
      </w:r>
      <w:r w:rsidRPr="1E3C26F5">
        <w:rPr>
          <w:rFonts w:ascii="Calibri" w:eastAsia="Calibri" w:hAnsi="Calibri" w:cs="Calibri"/>
          <w:b/>
          <w:bCs/>
          <w:sz w:val="28"/>
          <w:szCs w:val="28"/>
        </w:rPr>
        <w:t xml:space="preserve"> </w:t>
      </w:r>
      <w:r w:rsidRPr="0875DEDE">
        <w:rPr>
          <w:rFonts w:ascii="Calibri" w:eastAsia="Calibri" w:hAnsi="Calibri" w:cs="Calibri"/>
          <w:b/>
          <w:bCs/>
          <w:sz w:val="28"/>
          <w:szCs w:val="28"/>
        </w:rPr>
        <w:t>t</w:t>
      </w:r>
      <w:r w:rsidRPr="1E3C26F5">
        <w:rPr>
          <w:rFonts w:ascii="Calibri" w:eastAsia="Calibri" w:hAnsi="Calibri" w:cs="Calibri"/>
          <w:b/>
          <w:bCs/>
          <w:sz w:val="28"/>
          <w:szCs w:val="28"/>
        </w:rPr>
        <w:t>h</w:t>
      </w:r>
      <w:r w:rsidRPr="0875DEDE">
        <w:rPr>
          <w:rFonts w:ascii="Calibri" w:eastAsia="Calibri" w:hAnsi="Calibri" w:cs="Calibri"/>
          <w:b/>
          <w:bCs/>
          <w:sz w:val="28"/>
          <w:szCs w:val="28"/>
        </w:rPr>
        <w:t>e</w:t>
      </w:r>
      <w:r w:rsidRPr="1E3C26F5">
        <w:rPr>
          <w:rFonts w:ascii="Calibri" w:eastAsia="Calibri" w:hAnsi="Calibri" w:cs="Calibri"/>
          <w:b/>
          <w:bCs/>
          <w:sz w:val="28"/>
          <w:szCs w:val="28"/>
        </w:rPr>
        <w:t xml:space="preserve"> long-term rewards of investing in homes for social rent</w:t>
      </w:r>
      <w:r w:rsidR="002873BB">
        <w:tab/>
      </w:r>
      <w:r w:rsidR="002873BB">
        <w:tab/>
      </w:r>
    </w:p>
    <w:p w14:paraId="65936044" w14:textId="7BF12677" w:rsidR="19BADA6B" w:rsidRPr="00F91F7A" w:rsidRDefault="4C22AC3B">
      <w:pPr>
        <w:spacing w:line="257" w:lineRule="auto"/>
        <w:rPr>
          <w:rFonts w:ascii="Calibri" w:eastAsia="Calibri" w:hAnsi="Calibri" w:cs="Calibri"/>
          <w:color w:val="000000" w:themeColor="text1"/>
          <w:sz w:val="22"/>
          <w:szCs w:val="22"/>
        </w:rPr>
      </w:pPr>
      <w:r w:rsidRPr="00F91F7A">
        <w:rPr>
          <w:rFonts w:ascii="Calibri" w:eastAsia="Calibri" w:hAnsi="Calibri" w:cs="Calibri"/>
          <w:color w:val="000000" w:themeColor="text1"/>
          <w:sz w:val="22"/>
          <w:szCs w:val="22"/>
        </w:rPr>
        <w:t>I</w:t>
      </w:r>
      <w:r w:rsidR="19BADA6B" w:rsidRPr="00F91F7A">
        <w:rPr>
          <w:rFonts w:ascii="Calibri" w:eastAsia="Calibri" w:hAnsi="Calibri" w:cs="Calibri"/>
          <w:color w:val="000000" w:themeColor="text1"/>
          <w:sz w:val="22"/>
          <w:szCs w:val="22"/>
        </w:rPr>
        <w:t>n the near term, new investment in homes for social rent will be</w:t>
      </w:r>
      <w:r w:rsidR="00E14EA9">
        <w:rPr>
          <w:rFonts w:ascii="Calibri" w:eastAsia="Calibri" w:hAnsi="Calibri" w:cs="Calibri"/>
          <w:color w:val="000000" w:themeColor="text1"/>
          <w:sz w:val="22"/>
          <w:szCs w:val="22"/>
        </w:rPr>
        <w:t>nefit</w:t>
      </w:r>
      <w:r w:rsidR="19BADA6B" w:rsidRPr="00F91F7A" w:rsidDel="00E14EA9">
        <w:rPr>
          <w:rFonts w:ascii="Calibri" w:eastAsia="Calibri" w:hAnsi="Calibri" w:cs="Calibri"/>
          <w:color w:val="000000" w:themeColor="text1"/>
          <w:sz w:val="22"/>
          <w:szCs w:val="22"/>
        </w:rPr>
        <w:t xml:space="preserve"> </w:t>
      </w:r>
      <w:r w:rsidR="19BADA6B" w:rsidRPr="14FF7E6B">
        <w:rPr>
          <w:rFonts w:ascii="Calibri" w:eastAsia="Calibri" w:hAnsi="Calibri" w:cs="Calibri"/>
          <w:color w:val="000000" w:themeColor="text1"/>
          <w:sz w:val="22"/>
          <w:szCs w:val="22"/>
        </w:rPr>
        <w:t xml:space="preserve">the 1.1 million households </w:t>
      </w:r>
      <w:r w:rsidR="00E14EA9">
        <w:rPr>
          <w:rFonts w:ascii="Calibri" w:eastAsia="Calibri" w:hAnsi="Calibri" w:cs="Calibri"/>
          <w:color w:val="000000" w:themeColor="text1"/>
          <w:sz w:val="22"/>
          <w:szCs w:val="22"/>
        </w:rPr>
        <w:t xml:space="preserve">currently </w:t>
      </w:r>
      <w:r w:rsidR="19BADA6B" w:rsidRPr="14FF7E6B">
        <w:rPr>
          <w:rFonts w:ascii="Calibri" w:eastAsia="Calibri" w:hAnsi="Calibri" w:cs="Calibri"/>
          <w:color w:val="000000" w:themeColor="text1"/>
          <w:sz w:val="22"/>
          <w:szCs w:val="22"/>
        </w:rPr>
        <w:t>on the social housing waiting list</w:t>
      </w:r>
      <w:r w:rsidR="005712EE">
        <w:rPr>
          <w:rFonts w:ascii="Calibri" w:eastAsia="Calibri" w:hAnsi="Calibri" w:cs="Calibri"/>
          <w:color w:val="000000" w:themeColor="text1"/>
          <w:sz w:val="22"/>
          <w:szCs w:val="22"/>
        </w:rPr>
        <w:t xml:space="preserve"> (</w:t>
      </w:r>
      <w:r w:rsidR="00F91A35">
        <w:rPr>
          <w:rFonts w:ascii="Calibri" w:eastAsia="Calibri" w:hAnsi="Calibri" w:cs="Calibri"/>
          <w:color w:val="000000" w:themeColor="text1"/>
          <w:sz w:val="22"/>
          <w:szCs w:val="22"/>
        </w:rPr>
        <w:t>DLUHC</w:t>
      </w:r>
      <w:r w:rsidR="005712EE">
        <w:rPr>
          <w:rFonts w:ascii="Calibri" w:eastAsia="Calibri" w:hAnsi="Calibri" w:cs="Calibri"/>
          <w:color w:val="000000" w:themeColor="text1"/>
          <w:sz w:val="22"/>
          <w:szCs w:val="22"/>
        </w:rPr>
        <w:t xml:space="preserve">, </w:t>
      </w:r>
      <w:r w:rsidR="00156C53">
        <w:rPr>
          <w:rFonts w:ascii="Calibri" w:eastAsia="Calibri" w:hAnsi="Calibri" w:cs="Calibri"/>
          <w:color w:val="000000" w:themeColor="text1"/>
          <w:sz w:val="22"/>
          <w:szCs w:val="22"/>
        </w:rPr>
        <w:t>2021c</w:t>
      </w:r>
      <w:r w:rsidR="005712EE">
        <w:rPr>
          <w:rFonts w:ascii="Calibri" w:eastAsia="Calibri" w:hAnsi="Calibri" w:cs="Calibri"/>
          <w:color w:val="000000" w:themeColor="text1"/>
          <w:sz w:val="22"/>
          <w:szCs w:val="22"/>
        </w:rPr>
        <w:t>)</w:t>
      </w:r>
      <w:r w:rsidR="19BADA6B" w:rsidRPr="14FF7E6B">
        <w:rPr>
          <w:rFonts w:ascii="Calibri" w:eastAsia="Calibri" w:hAnsi="Calibri" w:cs="Calibri"/>
          <w:color w:val="000000" w:themeColor="text1"/>
          <w:sz w:val="22"/>
          <w:szCs w:val="22"/>
        </w:rPr>
        <w:t xml:space="preserve">, </w:t>
      </w:r>
      <w:r w:rsidR="24A66BA1" w:rsidRPr="597AED45">
        <w:rPr>
          <w:rFonts w:ascii="Calibri" w:eastAsia="Calibri" w:hAnsi="Calibri" w:cs="Calibri"/>
          <w:color w:val="000000" w:themeColor="text1"/>
          <w:sz w:val="22"/>
          <w:szCs w:val="22"/>
        </w:rPr>
        <w:t xml:space="preserve">which </w:t>
      </w:r>
      <w:r w:rsidR="24A66BA1" w:rsidRPr="273E55CC">
        <w:rPr>
          <w:rFonts w:ascii="Calibri" w:eastAsia="Calibri" w:hAnsi="Calibri" w:cs="Calibri"/>
          <w:color w:val="000000" w:themeColor="text1"/>
          <w:sz w:val="22"/>
          <w:szCs w:val="22"/>
        </w:rPr>
        <w:t xml:space="preserve">includes </w:t>
      </w:r>
      <w:r w:rsidR="007D316B">
        <w:rPr>
          <w:rFonts w:ascii="Calibri" w:eastAsia="Calibri" w:hAnsi="Calibri" w:cs="Calibri"/>
          <w:color w:val="000000" w:themeColor="text1"/>
          <w:sz w:val="22"/>
          <w:szCs w:val="22"/>
        </w:rPr>
        <w:t xml:space="preserve">current social </w:t>
      </w:r>
      <w:r w:rsidR="005712EE">
        <w:rPr>
          <w:rFonts w:ascii="Calibri" w:eastAsia="Calibri" w:hAnsi="Calibri" w:cs="Calibri"/>
          <w:color w:val="000000" w:themeColor="text1"/>
          <w:sz w:val="22"/>
          <w:szCs w:val="22"/>
        </w:rPr>
        <w:t xml:space="preserve">as well as private </w:t>
      </w:r>
      <w:r w:rsidR="007D316B">
        <w:rPr>
          <w:rFonts w:ascii="Calibri" w:eastAsia="Calibri" w:hAnsi="Calibri" w:cs="Calibri"/>
          <w:color w:val="000000" w:themeColor="text1"/>
          <w:sz w:val="22"/>
          <w:szCs w:val="22"/>
        </w:rPr>
        <w:t xml:space="preserve">tenants living in overcrowded homes, </w:t>
      </w:r>
      <w:r w:rsidR="19BADA6B" w:rsidRPr="14FF7E6B">
        <w:rPr>
          <w:rFonts w:ascii="Calibri" w:eastAsia="Calibri" w:hAnsi="Calibri" w:cs="Calibri"/>
          <w:color w:val="000000" w:themeColor="text1"/>
          <w:sz w:val="22"/>
          <w:szCs w:val="22"/>
        </w:rPr>
        <w:t>people experiencing homelessness</w:t>
      </w:r>
      <w:r w:rsidR="007D316B">
        <w:rPr>
          <w:rFonts w:ascii="Calibri" w:eastAsia="Calibri" w:hAnsi="Calibri" w:cs="Calibri"/>
          <w:color w:val="000000" w:themeColor="text1"/>
          <w:sz w:val="22"/>
          <w:szCs w:val="22"/>
        </w:rPr>
        <w:t xml:space="preserve"> </w:t>
      </w:r>
      <w:r w:rsidR="00237527">
        <w:rPr>
          <w:rFonts w:ascii="Calibri" w:eastAsia="Calibri" w:hAnsi="Calibri" w:cs="Calibri"/>
          <w:color w:val="000000" w:themeColor="text1"/>
          <w:sz w:val="22"/>
          <w:szCs w:val="22"/>
        </w:rPr>
        <w:t>and those</w:t>
      </w:r>
      <w:r w:rsidR="19BADA6B" w:rsidRPr="14FF7E6B" w:rsidDel="00D63475">
        <w:rPr>
          <w:rFonts w:ascii="Calibri" w:eastAsia="Calibri" w:hAnsi="Calibri" w:cs="Calibri"/>
          <w:color w:val="000000" w:themeColor="text1"/>
          <w:sz w:val="22"/>
          <w:szCs w:val="22"/>
        </w:rPr>
        <w:t xml:space="preserve"> </w:t>
      </w:r>
      <w:r w:rsidR="19BADA6B" w:rsidRPr="14FF7E6B">
        <w:rPr>
          <w:rFonts w:ascii="Calibri" w:eastAsia="Calibri" w:hAnsi="Calibri" w:cs="Calibri"/>
          <w:color w:val="000000" w:themeColor="text1"/>
          <w:sz w:val="22"/>
          <w:szCs w:val="22"/>
        </w:rPr>
        <w:t xml:space="preserve">living in temporary accommodation. Building enough homes for social rent so that low-income households in the private rented sector can also benefit will require </w:t>
      </w:r>
      <w:r w:rsidR="00907EA0">
        <w:rPr>
          <w:rFonts w:ascii="Calibri" w:eastAsia="Calibri" w:hAnsi="Calibri" w:cs="Calibri"/>
          <w:color w:val="000000" w:themeColor="text1"/>
          <w:sz w:val="22"/>
          <w:szCs w:val="22"/>
        </w:rPr>
        <w:t xml:space="preserve">greater ambition and </w:t>
      </w:r>
      <w:r w:rsidR="19BADA6B" w:rsidRPr="14FF7E6B">
        <w:rPr>
          <w:rFonts w:ascii="Calibri" w:eastAsia="Calibri" w:hAnsi="Calibri" w:cs="Calibri"/>
          <w:color w:val="000000" w:themeColor="text1"/>
          <w:sz w:val="22"/>
          <w:szCs w:val="22"/>
        </w:rPr>
        <w:t>a long-term commitment from the Government.</w:t>
      </w:r>
      <w:r w:rsidR="0422923F" w:rsidRPr="14FF7E6B">
        <w:rPr>
          <w:rFonts w:ascii="Calibri" w:eastAsia="Calibri" w:hAnsi="Calibri" w:cs="Calibri"/>
          <w:color w:val="000000" w:themeColor="text1"/>
          <w:sz w:val="22"/>
          <w:szCs w:val="22"/>
        </w:rPr>
        <w:t xml:space="preserve"> </w:t>
      </w:r>
    </w:p>
    <w:p w14:paraId="3498A40C" w14:textId="09BD19CF" w:rsidR="4C23C9B1" w:rsidRPr="00F91F7A" w:rsidRDefault="4C23C9B1" w:rsidP="4C23C9B1">
      <w:pPr>
        <w:spacing w:line="257" w:lineRule="auto"/>
        <w:rPr>
          <w:rFonts w:ascii="Calibri" w:eastAsia="Calibri" w:hAnsi="Calibri"/>
          <w:color w:val="000000" w:themeColor="text1"/>
        </w:rPr>
      </w:pPr>
    </w:p>
    <w:p w14:paraId="77BE6F0E" w14:textId="77BEBFC4" w:rsidR="03C3DF19" w:rsidRPr="00F91F7A" w:rsidRDefault="03C3DF19" w:rsidP="14FF7E6B">
      <w:pPr>
        <w:spacing w:line="257" w:lineRule="auto"/>
        <w:rPr>
          <w:rFonts w:ascii="Calibri" w:eastAsia="Calibri" w:hAnsi="Calibri" w:cs="Calibri"/>
          <w:color w:val="000000" w:themeColor="text1"/>
          <w:sz w:val="22"/>
          <w:szCs w:val="22"/>
        </w:rPr>
      </w:pPr>
      <w:r w:rsidRPr="14FF7E6B">
        <w:rPr>
          <w:rFonts w:ascii="Calibri" w:eastAsia="Calibri" w:hAnsi="Calibri" w:cs="Calibri"/>
          <w:color w:val="000000" w:themeColor="text1"/>
          <w:sz w:val="22"/>
          <w:szCs w:val="22"/>
        </w:rPr>
        <w:t>Over the long-term, a guaranteed pipeline of homes for social rent would also increase access to the most successful affordable homeownership scheme available to low-income renters in England: Right to Buy. A failure to replenish stock lost through the scheme over the last 40 years has closed off this route to homeownership</w:t>
      </w:r>
      <w:r w:rsidR="00641709">
        <w:rPr>
          <w:rFonts w:ascii="Calibri" w:eastAsia="Calibri" w:hAnsi="Calibri" w:cs="Calibri"/>
          <w:color w:val="000000" w:themeColor="text1"/>
          <w:sz w:val="22"/>
          <w:szCs w:val="22"/>
        </w:rPr>
        <w:t xml:space="preserve"> for many families now stuck in the private sector</w:t>
      </w:r>
      <w:r w:rsidRPr="14FF7E6B">
        <w:rPr>
          <w:rFonts w:ascii="Calibri" w:eastAsia="Calibri" w:hAnsi="Calibri" w:cs="Calibri"/>
          <w:color w:val="000000" w:themeColor="text1"/>
          <w:sz w:val="22"/>
          <w:szCs w:val="22"/>
        </w:rPr>
        <w:t xml:space="preserve">. By committing to an ongoing programme of building homes for social rent and replacing those sold through Right to Buy, the Government can deliver on its </w:t>
      </w:r>
      <w:r w:rsidR="04E07730" w:rsidRPr="24FA14FC">
        <w:rPr>
          <w:rFonts w:ascii="Calibri" w:eastAsia="Calibri" w:hAnsi="Calibri" w:cs="Calibri"/>
          <w:color w:val="000000" w:themeColor="text1"/>
          <w:sz w:val="22"/>
          <w:szCs w:val="22"/>
        </w:rPr>
        <w:t xml:space="preserve">aim of </w:t>
      </w:r>
      <w:r w:rsidR="392D4A09" w:rsidRPr="14FF7E6B">
        <w:rPr>
          <w:rFonts w:ascii="Calibri" w:eastAsia="Calibri" w:hAnsi="Calibri" w:cs="Calibri"/>
          <w:color w:val="000000" w:themeColor="text1"/>
          <w:sz w:val="22"/>
          <w:szCs w:val="22"/>
        </w:rPr>
        <w:t>turn</w:t>
      </w:r>
      <w:r w:rsidR="7AADEAA6" w:rsidRPr="24FA14FC">
        <w:rPr>
          <w:rFonts w:ascii="Calibri" w:eastAsia="Calibri" w:hAnsi="Calibri" w:cs="Calibri"/>
          <w:color w:val="000000" w:themeColor="text1"/>
          <w:sz w:val="22"/>
          <w:szCs w:val="22"/>
        </w:rPr>
        <w:t>ing</w:t>
      </w:r>
      <w:r w:rsidRPr="14FF7E6B">
        <w:rPr>
          <w:rFonts w:ascii="Calibri" w:eastAsia="Calibri" w:hAnsi="Calibri" w:cs="Calibri"/>
          <w:color w:val="000000" w:themeColor="text1"/>
          <w:sz w:val="22"/>
          <w:szCs w:val="22"/>
        </w:rPr>
        <w:t xml:space="preserve"> </w:t>
      </w:r>
      <w:r w:rsidR="00317425" w:rsidRPr="14FF7E6B">
        <w:rPr>
          <w:rFonts w:ascii="Calibri" w:eastAsia="Calibri" w:hAnsi="Calibri" w:cs="Calibri"/>
          <w:color w:val="000000" w:themeColor="text1"/>
          <w:sz w:val="22"/>
          <w:szCs w:val="22"/>
        </w:rPr>
        <w:t xml:space="preserve">generation rent into generation buy </w:t>
      </w:r>
      <w:r w:rsidRPr="14FF7E6B">
        <w:rPr>
          <w:rFonts w:ascii="Calibri" w:eastAsia="Calibri" w:hAnsi="Calibri" w:cs="Calibri"/>
          <w:color w:val="000000" w:themeColor="text1"/>
          <w:sz w:val="22"/>
          <w:szCs w:val="22"/>
        </w:rPr>
        <w:t>while also providing housing that is genuinely affordable for people on low incomes.</w:t>
      </w:r>
    </w:p>
    <w:p w14:paraId="34C92B26" w14:textId="3C2A47CD" w:rsidR="7B1753BB" w:rsidRPr="00F91F7A" w:rsidRDefault="7B1753BB" w:rsidP="7B1753BB">
      <w:pPr>
        <w:spacing w:line="257" w:lineRule="auto"/>
        <w:rPr>
          <w:rFonts w:ascii="Calibri" w:eastAsia="Calibri" w:hAnsi="Calibri"/>
          <w:color w:val="000000" w:themeColor="text1"/>
        </w:rPr>
      </w:pPr>
    </w:p>
    <w:p w14:paraId="53214093" w14:textId="7CB89D25" w:rsidR="004F4740" w:rsidRPr="005029FB" w:rsidRDefault="65833DA0" w:rsidP="004F4740">
      <w:pPr>
        <w:rPr>
          <w:sz w:val="22"/>
          <w:szCs w:val="22"/>
        </w:rPr>
      </w:pPr>
      <w:r w:rsidRPr="00317425">
        <w:rPr>
          <w:rFonts w:eastAsiaTheme="minorEastAsia" w:cstheme="minorBidi"/>
          <w:color w:val="000000" w:themeColor="text1"/>
          <w:sz w:val="22"/>
          <w:szCs w:val="22"/>
        </w:rPr>
        <w:lastRenderedPageBreak/>
        <w:t xml:space="preserve">Ramping up the delivery of homes for social rent to 90,000 a year will take time, and it is unrealistic to expect the Government to reach this target in full in this Parliament. </w:t>
      </w:r>
      <w:r w:rsidRPr="00317425">
        <w:rPr>
          <w:rFonts w:ascii="Calibri" w:eastAsia="Calibri" w:hAnsi="Calibri" w:cs="Calibri"/>
          <w:color w:val="000000" w:themeColor="text1"/>
          <w:sz w:val="22"/>
          <w:szCs w:val="22"/>
        </w:rPr>
        <w:t xml:space="preserve">However, a commitment to social rent from the Government would send an important signal and ensure that the investment and infrastructure </w:t>
      </w:r>
      <w:r w:rsidR="7895CAB1" w:rsidRPr="00317425">
        <w:rPr>
          <w:rFonts w:ascii="Calibri" w:eastAsia="Calibri" w:hAnsi="Calibri" w:cs="Calibri"/>
          <w:color w:val="000000" w:themeColor="text1"/>
          <w:sz w:val="22"/>
          <w:szCs w:val="22"/>
        </w:rPr>
        <w:t xml:space="preserve">needed </w:t>
      </w:r>
      <w:r w:rsidRPr="00317425">
        <w:rPr>
          <w:rFonts w:ascii="Calibri" w:eastAsia="Calibri" w:hAnsi="Calibri" w:cs="Calibri"/>
          <w:color w:val="000000" w:themeColor="text1"/>
          <w:sz w:val="22"/>
          <w:szCs w:val="22"/>
        </w:rPr>
        <w:t xml:space="preserve">to begin and sustain an ambitious programme of building homes for social rent is in place. </w:t>
      </w:r>
      <w:r w:rsidR="004F4740" w:rsidRPr="005029FB">
        <w:rPr>
          <w:sz w:val="22"/>
          <w:szCs w:val="22"/>
        </w:rPr>
        <w:t xml:space="preserve">This would also help the Government meet its manifesto commitment to end rough sleeping by the end of this parliamentary term. Social homes are often the best type of housing for people who have experienced street homelessness because they provide stable, </w:t>
      </w:r>
      <w:proofErr w:type="gramStart"/>
      <w:r w:rsidR="004F4740" w:rsidRPr="005029FB">
        <w:rPr>
          <w:sz w:val="22"/>
          <w:szCs w:val="22"/>
        </w:rPr>
        <w:t>secure</w:t>
      </w:r>
      <w:proofErr w:type="gramEnd"/>
      <w:r w:rsidR="004F4740" w:rsidRPr="005029FB">
        <w:rPr>
          <w:sz w:val="22"/>
          <w:szCs w:val="22"/>
        </w:rPr>
        <w:t xml:space="preserve"> and affordable accommodation (St Mungo’s, 2020)</w:t>
      </w:r>
    </w:p>
    <w:p w14:paraId="0BCB5D8C" w14:textId="58C42AED" w:rsidR="002B2863" w:rsidRDefault="002B2863" w:rsidP="6265C10F"/>
    <w:p w14:paraId="2C862945" w14:textId="1DFB195C" w:rsidR="00AB5C03" w:rsidRPr="00A038B7" w:rsidRDefault="2FCC0669" w:rsidP="00201AD0">
      <w:proofErr w:type="gramStart"/>
      <w:r w:rsidRPr="656973E3">
        <w:rPr>
          <w:rFonts w:ascii="Calibri" w:eastAsia="Calibri" w:hAnsi="Calibri" w:cs="Calibri"/>
          <w:color w:val="000000" w:themeColor="text1"/>
          <w:sz w:val="22"/>
          <w:szCs w:val="22"/>
        </w:rPr>
        <w:t xml:space="preserve">It is clear that </w:t>
      </w:r>
      <w:r w:rsidRPr="7DE4D767">
        <w:rPr>
          <w:rFonts w:ascii="Calibri" w:eastAsia="Calibri" w:hAnsi="Calibri" w:cs="Calibri"/>
          <w:color w:val="000000" w:themeColor="text1"/>
          <w:sz w:val="22"/>
          <w:szCs w:val="22"/>
        </w:rPr>
        <w:t>t</w:t>
      </w:r>
      <w:r w:rsidR="0FE9F724" w:rsidRPr="7DE4D767">
        <w:rPr>
          <w:rFonts w:ascii="Calibri" w:eastAsia="Calibri" w:hAnsi="Calibri" w:cs="Calibri"/>
          <w:color w:val="000000" w:themeColor="text1"/>
          <w:sz w:val="22"/>
          <w:szCs w:val="22"/>
        </w:rPr>
        <w:t>he</w:t>
      </w:r>
      <w:proofErr w:type="gramEnd"/>
      <w:r w:rsidR="0FE9F724" w:rsidRPr="283546D5">
        <w:rPr>
          <w:rFonts w:ascii="Calibri" w:eastAsia="Calibri" w:hAnsi="Calibri" w:cs="Calibri"/>
          <w:color w:val="000000" w:themeColor="text1"/>
          <w:sz w:val="22"/>
          <w:szCs w:val="22"/>
        </w:rPr>
        <w:t xml:space="preserve"> housing system is not working for families on low incomes </w:t>
      </w:r>
      <w:r w:rsidR="0BF2921D" w:rsidRPr="283546D5">
        <w:rPr>
          <w:rFonts w:ascii="Calibri" w:eastAsia="Calibri" w:hAnsi="Calibri" w:cs="Calibri"/>
          <w:color w:val="000000" w:themeColor="text1"/>
          <w:sz w:val="22"/>
          <w:szCs w:val="22"/>
        </w:rPr>
        <w:t xml:space="preserve">and the Government’s solutions are not </w:t>
      </w:r>
      <w:r w:rsidR="0BF2921D" w:rsidRPr="656973E3">
        <w:rPr>
          <w:rFonts w:ascii="Calibri" w:eastAsia="Calibri" w:hAnsi="Calibri" w:cs="Calibri"/>
          <w:color w:val="000000" w:themeColor="text1"/>
          <w:sz w:val="22"/>
          <w:szCs w:val="22"/>
        </w:rPr>
        <w:t xml:space="preserve">working either. </w:t>
      </w:r>
      <w:r w:rsidR="4C4DEF7C" w:rsidRPr="06868913">
        <w:rPr>
          <w:rFonts w:ascii="Calibri" w:eastAsia="Calibri" w:hAnsi="Calibri" w:cs="Calibri"/>
          <w:color w:val="000000" w:themeColor="text1"/>
          <w:sz w:val="22"/>
          <w:szCs w:val="22"/>
        </w:rPr>
        <w:t>The impact of Covid-19 has only made</w:t>
      </w:r>
      <w:r w:rsidR="4C4DEF7C" w:rsidRPr="6316B822">
        <w:rPr>
          <w:rFonts w:ascii="Calibri" w:eastAsia="Calibri" w:hAnsi="Calibri" w:cs="Calibri"/>
          <w:color w:val="000000" w:themeColor="text1"/>
          <w:sz w:val="22"/>
          <w:szCs w:val="22"/>
        </w:rPr>
        <w:t xml:space="preserve"> this more </w:t>
      </w:r>
      <w:r w:rsidR="4C4DEF7C" w:rsidRPr="5B03EB88">
        <w:rPr>
          <w:rFonts w:ascii="Calibri" w:eastAsia="Calibri" w:hAnsi="Calibri" w:cs="Calibri"/>
          <w:color w:val="000000" w:themeColor="text1"/>
          <w:sz w:val="22"/>
          <w:szCs w:val="22"/>
        </w:rPr>
        <w:t xml:space="preserve">apparent. </w:t>
      </w:r>
      <w:r w:rsidR="4C4DEF7C" w:rsidRPr="1391B495">
        <w:rPr>
          <w:rFonts w:ascii="Calibri" w:eastAsia="Calibri" w:hAnsi="Calibri" w:cs="Calibri"/>
          <w:color w:val="000000" w:themeColor="text1"/>
          <w:sz w:val="22"/>
          <w:szCs w:val="22"/>
        </w:rPr>
        <w:t>Our analysis shows t</w:t>
      </w:r>
      <w:r w:rsidR="6E77EFFB" w:rsidRPr="1391B495">
        <w:rPr>
          <w:rFonts w:ascii="Calibri" w:eastAsia="Calibri" w:hAnsi="Calibri" w:cs="Calibri"/>
          <w:color w:val="000000" w:themeColor="text1"/>
          <w:sz w:val="22"/>
          <w:szCs w:val="22"/>
        </w:rPr>
        <w:t>hat ‘affordable rent</w:t>
      </w:r>
      <w:proofErr w:type="gramStart"/>
      <w:r w:rsidR="6E77EFFB" w:rsidRPr="1391B495">
        <w:rPr>
          <w:rFonts w:ascii="Calibri" w:eastAsia="Calibri" w:hAnsi="Calibri" w:cs="Calibri"/>
          <w:color w:val="000000" w:themeColor="text1"/>
          <w:sz w:val="22"/>
          <w:szCs w:val="22"/>
        </w:rPr>
        <w:t>’</w:t>
      </w:r>
      <w:proofErr w:type="gramEnd"/>
      <w:r w:rsidR="6E77EFFB" w:rsidRPr="1391B495">
        <w:rPr>
          <w:rFonts w:ascii="Calibri" w:eastAsia="Calibri" w:hAnsi="Calibri" w:cs="Calibri"/>
          <w:color w:val="000000" w:themeColor="text1"/>
          <w:sz w:val="22"/>
          <w:szCs w:val="22"/>
        </w:rPr>
        <w:t xml:space="preserve"> and </w:t>
      </w:r>
      <w:r w:rsidR="48CB964F" w:rsidRPr="1391B495">
        <w:rPr>
          <w:rFonts w:ascii="Calibri" w:eastAsia="Calibri" w:hAnsi="Calibri" w:cs="Calibri"/>
          <w:color w:val="000000" w:themeColor="text1"/>
          <w:sz w:val="22"/>
          <w:szCs w:val="22"/>
        </w:rPr>
        <w:t>e</w:t>
      </w:r>
      <w:r w:rsidR="087D8368" w:rsidRPr="1391B495">
        <w:rPr>
          <w:rFonts w:ascii="Calibri" w:eastAsia="Calibri" w:hAnsi="Calibri" w:cs="Calibri"/>
          <w:color w:val="000000" w:themeColor="text1"/>
          <w:sz w:val="22"/>
          <w:szCs w:val="22"/>
        </w:rPr>
        <w:t>ver</w:t>
      </w:r>
      <w:r w:rsidR="087D8368" w:rsidRPr="7D7F94DE">
        <w:rPr>
          <w:rFonts w:ascii="Calibri" w:eastAsia="Calibri" w:hAnsi="Calibri" w:cs="Calibri"/>
          <w:color w:val="000000" w:themeColor="text1"/>
          <w:sz w:val="22"/>
          <w:szCs w:val="22"/>
        </w:rPr>
        <w:t xml:space="preserve"> more elaborate homeownership </w:t>
      </w:r>
      <w:r w:rsidR="087D8368" w:rsidRPr="44703FC0">
        <w:rPr>
          <w:rFonts w:ascii="Calibri" w:eastAsia="Calibri" w:hAnsi="Calibri" w:cs="Calibri"/>
          <w:color w:val="000000" w:themeColor="text1"/>
          <w:sz w:val="22"/>
          <w:szCs w:val="22"/>
        </w:rPr>
        <w:t>schemes</w:t>
      </w:r>
      <w:r w:rsidR="087D8368" w:rsidRPr="7D7F94DE">
        <w:rPr>
          <w:rFonts w:ascii="Calibri" w:eastAsia="Calibri" w:hAnsi="Calibri" w:cs="Calibri"/>
          <w:color w:val="000000" w:themeColor="text1"/>
          <w:sz w:val="22"/>
          <w:szCs w:val="22"/>
        </w:rPr>
        <w:t xml:space="preserve"> are not the answer</w:t>
      </w:r>
      <w:r w:rsidR="7D06B001" w:rsidRPr="60427926">
        <w:rPr>
          <w:rFonts w:ascii="Calibri" w:eastAsia="Calibri" w:hAnsi="Calibri" w:cs="Calibri"/>
          <w:color w:val="000000" w:themeColor="text1"/>
          <w:sz w:val="22"/>
          <w:szCs w:val="22"/>
        </w:rPr>
        <w:t>.</w:t>
      </w:r>
      <w:r w:rsidR="087D8368" w:rsidRPr="7D7F94DE">
        <w:rPr>
          <w:rFonts w:ascii="Calibri" w:eastAsia="Calibri" w:hAnsi="Calibri" w:cs="Calibri"/>
          <w:color w:val="000000" w:themeColor="text1"/>
          <w:sz w:val="22"/>
          <w:szCs w:val="22"/>
        </w:rPr>
        <w:t xml:space="preserve"> </w:t>
      </w:r>
      <w:r w:rsidR="7D06B001" w:rsidRPr="12AE20BB">
        <w:rPr>
          <w:rFonts w:ascii="Calibri" w:eastAsia="Calibri" w:hAnsi="Calibri" w:cs="Calibri"/>
          <w:color w:val="000000" w:themeColor="text1"/>
          <w:sz w:val="22"/>
          <w:szCs w:val="22"/>
        </w:rPr>
        <w:t>What we need</w:t>
      </w:r>
      <w:r w:rsidR="65B9C0BE" w:rsidRPr="12AE20BB">
        <w:rPr>
          <w:rFonts w:ascii="Calibri" w:eastAsia="Calibri" w:hAnsi="Calibri" w:cs="Calibri"/>
          <w:color w:val="000000" w:themeColor="text1"/>
          <w:sz w:val="22"/>
          <w:szCs w:val="22"/>
        </w:rPr>
        <w:t xml:space="preserve"> </w:t>
      </w:r>
      <w:r w:rsidR="00974DAC">
        <w:rPr>
          <w:rFonts w:ascii="Calibri" w:eastAsia="Calibri" w:hAnsi="Calibri" w:cs="Calibri"/>
          <w:color w:val="000000" w:themeColor="text1"/>
          <w:sz w:val="22"/>
          <w:szCs w:val="22"/>
        </w:rPr>
        <w:t>is</w:t>
      </w:r>
      <w:r w:rsidR="65B9C0BE" w:rsidRPr="12AE20BB">
        <w:rPr>
          <w:rFonts w:ascii="Calibri" w:eastAsia="Calibri" w:hAnsi="Calibri" w:cs="Calibri"/>
          <w:color w:val="000000" w:themeColor="text1"/>
          <w:sz w:val="22"/>
          <w:szCs w:val="22"/>
        </w:rPr>
        <w:t xml:space="preserve"> sustained investment in homes for social rent</w:t>
      </w:r>
      <w:r w:rsidR="00A229B6">
        <w:rPr>
          <w:rFonts w:ascii="Calibri" w:eastAsia="Calibri" w:hAnsi="Calibri" w:cs="Calibri"/>
          <w:color w:val="000000" w:themeColor="text1"/>
          <w:sz w:val="22"/>
          <w:szCs w:val="22"/>
        </w:rPr>
        <w:t xml:space="preserve">, which the Government should commit to at this </w:t>
      </w:r>
      <w:r w:rsidR="00317425">
        <w:rPr>
          <w:rFonts w:ascii="Calibri" w:eastAsia="Calibri" w:hAnsi="Calibri" w:cs="Calibri"/>
          <w:color w:val="000000" w:themeColor="text1"/>
          <w:sz w:val="22"/>
          <w:szCs w:val="22"/>
        </w:rPr>
        <w:t xml:space="preserve">autumn’s </w:t>
      </w:r>
      <w:r w:rsidR="00A229B6">
        <w:rPr>
          <w:rFonts w:ascii="Calibri" w:eastAsia="Calibri" w:hAnsi="Calibri" w:cs="Calibri"/>
          <w:color w:val="000000" w:themeColor="text1"/>
          <w:sz w:val="22"/>
          <w:szCs w:val="22"/>
        </w:rPr>
        <w:t>Comprehensive Spending Review</w:t>
      </w:r>
      <w:r w:rsidR="65B9C0BE" w:rsidRPr="12AE20BB" w:rsidDel="00A229B6">
        <w:rPr>
          <w:rFonts w:ascii="Calibri" w:eastAsia="Calibri" w:hAnsi="Calibri" w:cs="Calibri"/>
          <w:color w:val="000000" w:themeColor="text1"/>
          <w:sz w:val="22"/>
          <w:szCs w:val="22"/>
        </w:rPr>
        <w:t>.</w:t>
      </w:r>
      <w:r w:rsidR="65B9C0BE" w:rsidRPr="12AE20BB">
        <w:rPr>
          <w:rFonts w:ascii="Calibri" w:eastAsia="Calibri" w:hAnsi="Calibri" w:cs="Calibri"/>
          <w:color w:val="000000" w:themeColor="text1"/>
          <w:sz w:val="22"/>
          <w:szCs w:val="22"/>
        </w:rPr>
        <w:t xml:space="preserve"> </w:t>
      </w:r>
      <w:r w:rsidR="405A84C3">
        <w:br/>
      </w:r>
    </w:p>
    <w:p w14:paraId="6C7E7770" w14:textId="19729881" w:rsidR="00A23304" w:rsidRDefault="00A23304" w:rsidP="00B9003B">
      <w:pPr>
        <w:pStyle w:val="Heading1"/>
      </w:pPr>
      <w:bookmarkStart w:id="1" w:name="_Hlk81833577"/>
      <w:r>
        <w:t xml:space="preserve">Notes </w:t>
      </w:r>
    </w:p>
    <w:p w14:paraId="5C514FD9" w14:textId="3429651B" w:rsidR="00A23304" w:rsidRPr="004712BE" w:rsidRDefault="00A23304" w:rsidP="004712BE">
      <w:pPr>
        <w:pStyle w:val="NotesReferences"/>
        <w:numPr>
          <w:ilvl w:val="0"/>
          <w:numId w:val="49"/>
        </w:numPr>
        <w:rPr>
          <w:sz w:val="20"/>
          <w:szCs w:val="20"/>
        </w:rPr>
      </w:pPr>
      <w:r w:rsidRPr="004712BE">
        <w:rPr>
          <w:sz w:val="20"/>
          <w:szCs w:val="20"/>
        </w:rPr>
        <w:t>Those in the bottom 40% of equivalised before housing costs incomes.</w:t>
      </w:r>
    </w:p>
    <w:p w14:paraId="6B65421B" w14:textId="71D5908B" w:rsidR="00A23304" w:rsidRPr="004712BE" w:rsidRDefault="00A23304" w:rsidP="004712BE">
      <w:pPr>
        <w:pStyle w:val="NotesReferences"/>
        <w:numPr>
          <w:ilvl w:val="0"/>
          <w:numId w:val="49"/>
        </w:numPr>
        <w:rPr>
          <w:sz w:val="20"/>
          <w:szCs w:val="20"/>
        </w:rPr>
      </w:pPr>
      <w:r w:rsidRPr="004712BE">
        <w:rPr>
          <w:sz w:val="20"/>
          <w:szCs w:val="20"/>
        </w:rPr>
        <w:t>The bottom 40% of equivalised, before housing cost incomes</w:t>
      </w:r>
      <w:r w:rsidR="004712BE">
        <w:rPr>
          <w:sz w:val="20"/>
          <w:szCs w:val="20"/>
        </w:rPr>
        <w:t>.</w:t>
      </w:r>
    </w:p>
    <w:p w14:paraId="6A2D6AC0" w14:textId="62A8691E" w:rsidR="00A23304" w:rsidRPr="004712BE" w:rsidRDefault="00714837" w:rsidP="004712BE">
      <w:pPr>
        <w:pStyle w:val="NotesReferences"/>
        <w:numPr>
          <w:ilvl w:val="0"/>
          <w:numId w:val="49"/>
        </w:numPr>
        <w:rPr>
          <w:sz w:val="20"/>
          <w:szCs w:val="20"/>
        </w:rPr>
      </w:pPr>
      <w:r w:rsidRPr="004712BE">
        <w:rPr>
          <w:sz w:val="20"/>
          <w:szCs w:val="20"/>
        </w:rPr>
        <w:t>This briefing uses the acronym ‘BAME’ to refer to Black, Asian and minority ethnic communities when</w:t>
      </w:r>
      <w:r w:rsidR="004712BE" w:rsidRPr="004712BE">
        <w:rPr>
          <w:sz w:val="20"/>
          <w:szCs w:val="20"/>
        </w:rPr>
        <w:t xml:space="preserve"> </w:t>
      </w:r>
      <w:r w:rsidRPr="004712BE">
        <w:rPr>
          <w:sz w:val="20"/>
          <w:szCs w:val="20"/>
        </w:rPr>
        <w:t>discussed as a collective. The authors recognise the limitations of the term and the concerns anti-racist organisations have raised over its use. JRF is currently engaged in a review on whether to use the term going forward.</w:t>
      </w:r>
    </w:p>
    <w:p w14:paraId="31BE0E4A" w14:textId="37F23A03" w:rsidR="00A23304" w:rsidRPr="004712BE" w:rsidRDefault="00A23304" w:rsidP="004712BE">
      <w:pPr>
        <w:pStyle w:val="NotesReferences"/>
        <w:numPr>
          <w:ilvl w:val="0"/>
          <w:numId w:val="49"/>
        </w:numPr>
        <w:rPr>
          <w:sz w:val="20"/>
          <w:szCs w:val="20"/>
        </w:rPr>
      </w:pPr>
      <w:r w:rsidRPr="004712BE">
        <w:rPr>
          <w:sz w:val="20"/>
          <w:szCs w:val="20"/>
        </w:rPr>
        <w:t>Average equivalised after housing costs income</w:t>
      </w:r>
      <w:r w:rsidR="004712BE">
        <w:rPr>
          <w:sz w:val="20"/>
          <w:szCs w:val="20"/>
        </w:rPr>
        <w:t>.</w:t>
      </w:r>
    </w:p>
    <w:p w14:paraId="5D3C8CDD" w14:textId="7A30A9E2" w:rsidR="00A23304" w:rsidRPr="004712BE" w:rsidRDefault="00CF1A33" w:rsidP="004712BE">
      <w:pPr>
        <w:pStyle w:val="NotesReferences"/>
        <w:numPr>
          <w:ilvl w:val="0"/>
          <w:numId w:val="49"/>
        </w:numPr>
        <w:rPr>
          <w:sz w:val="20"/>
          <w:szCs w:val="20"/>
        </w:rPr>
      </w:pPr>
      <w:r w:rsidRPr="004712BE">
        <w:rPr>
          <w:sz w:val="20"/>
          <w:szCs w:val="20"/>
        </w:rPr>
        <w:t>This means that</w:t>
      </w:r>
      <w:r w:rsidR="00A23304" w:rsidRPr="004712BE">
        <w:rPr>
          <w:sz w:val="20"/>
          <w:szCs w:val="20"/>
        </w:rPr>
        <w:t xml:space="preserve"> their new after housing costs income would be above the current after housing costs poverty line for 2021/22</w:t>
      </w:r>
      <w:r w:rsidR="004712BE">
        <w:rPr>
          <w:sz w:val="20"/>
          <w:szCs w:val="20"/>
        </w:rPr>
        <w:t>.</w:t>
      </w:r>
    </w:p>
    <w:p w14:paraId="240D7787" w14:textId="4AB8E1DF" w:rsidR="00D844B4" w:rsidRDefault="001E2DA7" w:rsidP="00B9003B">
      <w:pPr>
        <w:pStyle w:val="Heading1"/>
      </w:pPr>
      <w:r>
        <w:t>References</w:t>
      </w:r>
    </w:p>
    <w:p w14:paraId="4F54DBCF" w14:textId="20D9BCC3" w:rsidR="0088717A" w:rsidRPr="00BC1A23" w:rsidRDefault="0088717A" w:rsidP="00802275">
      <w:pPr>
        <w:rPr>
          <w:rFonts w:cstheme="minorBidi"/>
          <w:sz w:val="20"/>
          <w:szCs w:val="20"/>
          <w14:cntxtAlts w14:val="0"/>
        </w:rPr>
      </w:pPr>
      <w:r w:rsidRPr="00BC1A23">
        <w:rPr>
          <w:sz w:val="20"/>
          <w:szCs w:val="20"/>
        </w:rPr>
        <w:t xml:space="preserve">Barry, A (2021) We must loosen poverty’s grip on Black, Asian and ethnic minority people [Online]. York: Joseph Rowntree Foundation. </w:t>
      </w:r>
      <w:r w:rsidRPr="1D6B2D44">
        <w:rPr>
          <w:sz w:val="20"/>
          <w:szCs w:val="20"/>
        </w:rPr>
        <w:t xml:space="preserve">Available at: </w:t>
      </w:r>
      <w:hyperlink r:id="rId31" w:history="1">
        <w:r w:rsidR="00156C53" w:rsidRPr="003F3FD2">
          <w:rPr>
            <w:rStyle w:val="Hyperlink"/>
            <w:sz w:val="20"/>
            <w:szCs w:val="20"/>
          </w:rPr>
          <w:t>www.jrf.org.uk/blog/we-must-loosen-povertys-grip-black-asian-and-ethnic-minority-people</w:t>
        </w:r>
      </w:hyperlink>
      <w:r w:rsidRPr="1D6B2D44">
        <w:rPr>
          <w:sz w:val="20"/>
          <w:szCs w:val="20"/>
        </w:rPr>
        <w:t xml:space="preserve"> [accessed 1 September 2021].</w:t>
      </w:r>
    </w:p>
    <w:p w14:paraId="05817130" w14:textId="6948C9DC" w:rsidR="0088717A" w:rsidRPr="00BC1A23" w:rsidRDefault="0088717A" w:rsidP="00802275">
      <w:pPr>
        <w:rPr>
          <w:sz w:val="20"/>
          <w:szCs w:val="20"/>
        </w:rPr>
      </w:pPr>
    </w:p>
    <w:p w14:paraId="51E001DF" w14:textId="37BAFB88" w:rsidR="0088717A" w:rsidRPr="00BC1A23" w:rsidRDefault="0088717A" w:rsidP="00802275">
      <w:pPr>
        <w:rPr>
          <w:sz w:val="20"/>
          <w:szCs w:val="20"/>
        </w:rPr>
      </w:pPr>
      <w:r w:rsidRPr="00BC1A23">
        <w:rPr>
          <w:sz w:val="20"/>
          <w:szCs w:val="20"/>
        </w:rPr>
        <w:t xml:space="preserve">Bramley, G (2018) Housing supply requirements across Great Britain: for low-income households and homeless people. London: Crisis and National Housing Federation. </w:t>
      </w:r>
      <w:r w:rsidRPr="1D6B2D44">
        <w:rPr>
          <w:sz w:val="20"/>
          <w:szCs w:val="20"/>
        </w:rPr>
        <w:t xml:space="preserve">Available at: </w:t>
      </w:r>
      <w:hyperlink r:id="rId32" w:history="1">
        <w:r w:rsidR="00156C53" w:rsidRPr="003F3FD2">
          <w:rPr>
            <w:rStyle w:val="Hyperlink"/>
            <w:sz w:val="20"/>
            <w:szCs w:val="20"/>
          </w:rPr>
          <w:t>www.crisis.org.uk/ending-homelessness/homelessness-knowledge-hub/housing-models-and-access/housing-supply-requirements-across-great-britain-2018/</w:t>
        </w:r>
      </w:hyperlink>
      <w:r w:rsidRPr="1D6B2D44">
        <w:rPr>
          <w:sz w:val="20"/>
          <w:szCs w:val="20"/>
        </w:rPr>
        <w:t xml:space="preserve"> [accessed 1 September 2021].</w:t>
      </w:r>
    </w:p>
    <w:p w14:paraId="19B4B423" w14:textId="6948C9DC" w:rsidR="0088717A" w:rsidRPr="00BC1A23" w:rsidRDefault="0088717A" w:rsidP="00D11B46">
      <w:pPr>
        <w:rPr>
          <w:sz w:val="20"/>
          <w:szCs w:val="20"/>
        </w:rPr>
      </w:pPr>
    </w:p>
    <w:p w14:paraId="7EE8805B" w14:textId="6948C9DC" w:rsidR="0088717A" w:rsidRPr="00BC1A23" w:rsidRDefault="0088717A" w:rsidP="00D45367">
      <w:pPr>
        <w:rPr>
          <w:sz w:val="20"/>
          <w:szCs w:val="20"/>
        </w:rPr>
      </w:pPr>
    </w:p>
    <w:p w14:paraId="38912655" w14:textId="376AAD12" w:rsidR="0088717A" w:rsidRPr="00BC1A23" w:rsidRDefault="0088717A" w:rsidP="000D5362">
      <w:pPr>
        <w:rPr>
          <w:sz w:val="20"/>
          <w:szCs w:val="20"/>
        </w:rPr>
      </w:pPr>
      <w:r w:rsidRPr="00BC1A23">
        <w:rPr>
          <w:sz w:val="20"/>
          <w:szCs w:val="20"/>
        </w:rPr>
        <w:t xml:space="preserve">Earwaker, R and Baxter, D (2020) Briefing: Build, build, build social housing: to stimulate our economy and unlock poverty from poverty and homelessness [Online]. York: Joseph Rowntree Foundation. </w:t>
      </w:r>
      <w:r w:rsidRPr="1D6B2D44">
        <w:rPr>
          <w:sz w:val="20"/>
          <w:szCs w:val="20"/>
        </w:rPr>
        <w:t xml:space="preserve">Available at: </w:t>
      </w:r>
      <w:hyperlink r:id="rId33" w:history="1">
        <w:r w:rsidR="00156C53" w:rsidRPr="003F3FD2">
          <w:rPr>
            <w:rStyle w:val="Hyperlink"/>
            <w:sz w:val="20"/>
            <w:szCs w:val="20"/>
          </w:rPr>
          <w:t>www.jrf.org.uk/report/build-build-build-social-housing</w:t>
        </w:r>
      </w:hyperlink>
      <w:r w:rsidRPr="1D6B2D44">
        <w:rPr>
          <w:sz w:val="20"/>
          <w:szCs w:val="20"/>
        </w:rPr>
        <w:t xml:space="preserve"> [accessed 1 September 2021].</w:t>
      </w:r>
    </w:p>
    <w:p w14:paraId="64898532" w14:textId="6948C9DC" w:rsidR="0088717A" w:rsidRPr="00BC1A23" w:rsidRDefault="0088717A" w:rsidP="00802275">
      <w:pPr>
        <w:rPr>
          <w:rFonts w:cstheme="minorBidi"/>
          <w:sz w:val="20"/>
          <w:szCs w:val="20"/>
        </w:rPr>
      </w:pPr>
    </w:p>
    <w:p w14:paraId="1DA8058C" w14:textId="1BB4A1F2" w:rsidR="007E2B62" w:rsidRDefault="007E2B62" w:rsidP="00802275">
      <w:pPr>
        <w:rPr>
          <w:rFonts w:cstheme="minorBidi"/>
          <w:sz w:val="20"/>
          <w:szCs w:val="20"/>
        </w:rPr>
      </w:pPr>
      <w:r>
        <w:rPr>
          <w:rFonts w:cstheme="minorBidi"/>
          <w:sz w:val="20"/>
          <w:szCs w:val="20"/>
        </w:rPr>
        <w:t>House of Commons (2021) Briefing paper: Government borrowing, debt and debt interest: historical statistics and forecasts</w:t>
      </w:r>
      <w:r w:rsidR="00B7525D">
        <w:rPr>
          <w:rFonts w:cstheme="minorBidi"/>
          <w:sz w:val="20"/>
          <w:szCs w:val="20"/>
        </w:rPr>
        <w:t xml:space="preserve"> [Online]</w:t>
      </w:r>
      <w:r w:rsidR="00D06108">
        <w:rPr>
          <w:rFonts w:cstheme="minorBidi"/>
          <w:sz w:val="20"/>
          <w:szCs w:val="20"/>
        </w:rPr>
        <w:t>.</w:t>
      </w:r>
      <w:r>
        <w:rPr>
          <w:rFonts w:cstheme="minorBidi"/>
          <w:sz w:val="20"/>
          <w:szCs w:val="20"/>
        </w:rPr>
        <w:t xml:space="preserve"> London: </w:t>
      </w:r>
      <w:r w:rsidR="00E545F1">
        <w:rPr>
          <w:rFonts w:cstheme="minorBidi"/>
          <w:sz w:val="20"/>
          <w:szCs w:val="20"/>
        </w:rPr>
        <w:t xml:space="preserve">House of Commons </w:t>
      </w:r>
      <w:r w:rsidR="00C83DD8">
        <w:rPr>
          <w:rFonts w:cstheme="minorBidi"/>
          <w:sz w:val="20"/>
          <w:szCs w:val="20"/>
        </w:rPr>
        <w:t xml:space="preserve">Available at: </w:t>
      </w:r>
      <w:hyperlink r:id="rId34" w:history="1">
        <w:r w:rsidR="001E2DA7" w:rsidRPr="00983E2A">
          <w:rPr>
            <w:rStyle w:val="Hyperlink"/>
            <w:rFonts w:cstheme="minorBidi"/>
            <w:sz w:val="20"/>
            <w:szCs w:val="20"/>
          </w:rPr>
          <w:t>https://researchbriefings.files.parliament.uk/documents/SN05745/SN05745.pdf</w:t>
        </w:r>
      </w:hyperlink>
      <w:r w:rsidR="001E2DA7">
        <w:rPr>
          <w:rFonts w:cstheme="minorBidi"/>
          <w:sz w:val="20"/>
          <w:szCs w:val="20"/>
        </w:rPr>
        <w:t xml:space="preserve"> [accessed 1 September 2021]</w:t>
      </w:r>
    </w:p>
    <w:p w14:paraId="0A7861DC" w14:textId="77777777" w:rsidR="007E2B62" w:rsidRPr="00BC1A23" w:rsidRDefault="007E2B62" w:rsidP="00802275">
      <w:pPr>
        <w:rPr>
          <w:rFonts w:cstheme="minorBidi"/>
          <w:sz w:val="20"/>
          <w:szCs w:val="20"/>
        </w:rPr>
      </w:pPr>
    </w:p>
    <w:p w14:paraId="0AC7B020" w14:textId="165F219D" w:rsidR="0088717A" w:rsidRPr="00BC1A23" w:rsidRDefault="0088717A" w:rsidP="00802275">
      <w:pPr>
        <w:rPr>
          <w:sz w:val="20"/>
          <w:szCs w:val="20"/>
        </w:rPr>
      </w:pPr>
      <w:r w:rsidRPr="00BC1A23">
        <w:rPr>
          <w:sz w:val="20"/>
          <w:szCs w:val="20"/>
        </w:rPr>
        <w:t xml:space="preserve">Leslie, J and Shah, K (2021) (Wealth) gap year: the impact of the coronavirus crisis on UK household wealth. London: Resolution Foundation. </w:t>
      </w:r>
      <w:r w:rsidRPr="1D6B2D44">
        <w:rPr>
          <w:sz w:val="20"/>
          <w:szCs w:val="20"/>
        </w:rPr>
        <w:t xml:space="preserve">Available at: </w:t>
      </w:r>
      <w:hyperlink r:id="rId35" w:history="1">
        <w:r w:rsidR="00156C53" w:rsidRPr="003F3FD2">
          <w:rPr>
            <w:rStyle w:val="Hyperlink"/>
            <w:sz w:val="20"/>
            <w:szCs w:val="20"/>
          </w:rPr>
          <w:t>www.resolutionfoundation.org/app/uploads/2021/07/Wealth-gap-year.pdf</w:t>
        </w:r>
      </w:hyperlink>
      <w:r w:rsidRPr="1D6B2D44">
        <w:rPr>
          <w:sz w:val="20"/>
          <w:szCs w:val="20"/>
        </w:rPr>
        <w:t xml:space="preserve"> [accessed 1 September 2021]</w:t>
      </w:r>
    </w:p>
    <w:p w14:paraId="29BC70C0" w14:textId="6948C9DC" w:rsidR="0088717A" w:rsidRPr="00BC1A23" w:rsidRDefault="0088717A" w:rsidP="00802275">
      <w:pPr>
        <w:rPr>
          <w:sz w:val="20"/>
          <w:szCs w:val="20"/>
        </w:rPr>
      </w:pPr>
    </w:p>
    <w:p w14:paraId="31D0EB7B" w14:textId="732CD1FD" w:rsidR="00C26C46" w:rsidRDefault="00E45E53" w:rsidP="00C26C46">
      <w:pPr>
        <w:rPr>
          <w:rFonts w:cstheme="minorBidi"/>
          <w:sz w:val="20"/>
          <w:szCs w:val="20"/>
        </w:rPr>
      </w:pPr>
      <w:r>
        <w:rPr>
          <w:rFonts w:cstheme="minorBidi"/>
          <w:sz w:val="20"/>
          <w:szCs w:val="20"/>
        </w:rPr>
        <w:t>Department for Levelling Up, Housing and Communities</w:t>
      </w:r>
      <w:r w:rsidR="00C26C46">
        <w:rPr>
          <w:rFonts w:cstheme="minorBidi"/>
          <w:sz w:val="20"/>
          <w:szCs w:val="20"/>
        </w:rPr>
        <w:t xml:space="preserve"> (2020) English Housing Survey 2019 to 2020@ headline report. London: </w:t>
      </w:r>
      <w:r w:rsidR="00F91A35">
        <w:rPr>
          <w:rFonts w:cstheme="minorBidi"/>
          <w:sz w:val="20"/>
          <w:szCs w:val="20"/>
        </w:rPr>
        <w:t>DLUHC</w:t>
      </w:r>
      <w:r w:rsidR="00C26C46">
        <w:rPr>
          <w:rFonts w:cstheme="minorBidi"/>
          <w:sz w:val="20"/>
          <w:szCs w:val="20"/>
        </w:rPr>
        <w:t xml:space="preserve">. Available at: </w:t>
      </w:r>
      <w:hyperlink r:id="rId36" w:history="1">
        <w:r w:rsidR="00156C53" w:rsidRPr="003F3FD2">
          <w:rPr>
            <w:rStyle w:val="Hyperlink"/>
            <w:rFonts w:cstheme="minorBidi"/>
            <w:sz w:val="20"/>
            <w:szCs w:val="20"/>
          </w:rPr>
          <w:t>www.gov.uk/government/statistics/english-housing-survey-2019-to-2020-headline-report</w:t>
        </w:r>
      </w:hyperlink>
      <w:r w:rsidR="00C26C46">
        <w:rPr>
          <w:rFonts w:cstheme="minorBidi"/>
          <w:sz w:val="20"/>
          <w:szCs w:val="20"/>
        </w:rPr>
        <w:t xml:space="preserve"> [accessed 1 September 2021]</w:t>
      </w:r>
    </w:p>
    <w:p w14:paraId="684B74E9" w14:textId="77777777" w:rsidR="00C26C46" w:rsidRDefault="00C26C46" w:rsidP="00617643">
      <w:pPr>
        <w:pStyle w:val="FootnoteText"/>
        <w:rPr>
          <w:rFonts w:cstheme="minorBidi"/>
        </w:rPr>
      </w:pPr>
    </w:p>
    <w:p w14:paraId="3D3E4746" w14:textId="7B1A6FB3" w:rsidR="0088717A" w:rsidRPr="00BC1A23" w:rsidRDefault="00E45E53" w:rsidP="00617643">
      <w:pPr>
        <w:pStyle w:val="FootnoteText"/>
        <w:rPr>
          <w:rFonts w:cstheme="minorBidi"/>
        </w:rPr>
      </w:pPr>
      <w:r>
        <w:rPr>
          <w:rFonts w:cstheme="minorBidi"/>
        </w:rPr>
        <w:t>Department for Levelling Up, Housing and Communities</w:t>
      </w:r>
      <w:r w:rsidR="0088717A" w:rsidRPr="1D6B2D44">
        <w:rPr>
          <w:rFonts w:cstheme="minorBidi"/>
        </w:rPr>
        <w:t xml:space="preserve"> (2021</w:t>
      </w:r>
      <w:r w:rsidR="00E84AA2" w:rsidRPr="1D6B2D44">
        <w:rPr>
          <w:rFonts w:cstheme="minorBidi"/>
        </w:rPr>
        <w:t>a</w:t>
      </w:r>
      <w:r w:rsidR="0088717A" w:rsidRPr="1D6B2D44">
        <w:rPr>
          <w:rFonts w:cstheme="minorBidi"/>
        </w:rPr>
        <w:t xml:space="preserve">) Press release: £8.6 billion for affordable homes to give boost onto housing ladder. London: </w:t>
      </w:r>
      <w:r w:rsidR="00F91A35">
        <w:rPr>
          <w:rFonts w:cstheme="minorBidi"/>
        </w:rPr>
        <w:t>DLUHC</w:t>
      </w:r>
      <w:r w:rsidR="0088717A" w:rsidRPr="1D6B2D44">
        <w:rPr>
          <w:rFonts w:cstheme="minorBidi"/>
        </w:rPr>
        <w:t xml:space="preserve">. Available at: </w:t>
      </w:r>
      <w:hyperlink r:id="rId37" w:history="1">
        <w:r w:rsidR="00156C53" w:rsidRPr="003F3FD2">
          <w:rPr>
            <w:rStyle w:val="Hyperlink"/>
            <w:rFonts w:cstheme="minorBidi"/>
          </w:rPr>
          <w:t>www.gov.uk/government/news/86-billion-for-affordable-homes-to-give-boost-onto-housing-ladder</w:t>
        </w:r>
      </w:hyperlink>
      <w:r w:rsidR="0088717A" w:rsidRPr="1D6B2D44">
        <w:rPr>
          <w:rFonts w:cstheme="minorBidi"/>
        </w:rPr>
        <w:t xml:space="preserve"> [accessed 1 September 2021]</w:t>
      </w:r>
    </w:p>
    <w:p w14:paraId="194113E3" w14:textId="6948C9DC" w:rsidR="0088717A" w:rsidRPr="00BC1A23" w:rsidRDefault="0088717A" w:rsidP="00617643">
      <w:pPr>
        <w:pStyle w:val="FootnoteText"/>
        <w:rPr>
          <w:rFonts w:cstheme="minorBidi"/>
        </w:rPr>
      </w:pPr>
    </w:p>
    <w:p w14:paraId="70A49B91" w14:textId="5B26BEB3" w:rsidR="0088717A" w:rsidRPr="00BC1A23" w:rsidRDefault="00E45E53" w:rsidP="00617643">
      <w:pPr>
        <w:pStyle w:val="FootnoteText"/>
        <w:rPr>
          <w:rFonts w:cstheme="minorBidi"/>
        </w:rPr>
      </w:pPr>
      <w:r>
        <w:rPr>
          <w:rFonts w:cstheme="minorBidi"/>
        </w:rPr>
        <w:t>Department for Levelling Up, Housing and Communities</w:t>
      </w:r>
      <w:r w:rsidR="0088717A" w:rsidRPr="1D6B2D44">
        <w:rPr>
          <w:rFonts w:cstheme="minorBidi"/>
        </w:rPr>
        <w:t xml:space="preserve"> (2021</w:t>
      </w:r>
      <w:r w:rsidR="00E84AA2" w:rsidRPr="1D6B2D44">
        <w:rPr>
          <w:rFonts w:cstheme="minorBidi"/>
        </w:rPr>
        <w:t>b</w:t>
      </w:r>
      <w:r w:rsidR="0088717A" w:rsidRPr="1D6B2D44">
        <w:rPr>
          <w:rFonts w:cstheme="minorBidi"/>
        </w:rPr>
        <w:t xml:space="preserve">) Affordable housing supply statistics (AHC) live table 1000: additional affordable homes provided by type of scheme, England. London: </w:t>
      </w:r>
      <w:r w:rsidR="00F91A35">
        <w:rPr>
          <w:rFonts w:cstheme="minorBidi"/>
        </w:rPr>
        <w:t>DLUHC</w:t>
      </w:r>
      <w:r w:rsidR="0088717A" w:rsidRPr="1D6B2D44">
        <w:rPr>
          <w:rFonts w:cstheme="minorBidi"/>
        </w:rPr>
        <w:t xml:space="preserve">. Available at: </w:t>
      </w:r>
      <w:hyperlink r:id="rId38" w:history="1">
        <w:r w:rsidR="00156C53" w:rsidRPr="003F3FD2">
          <w:rPr>
            <w:rStyle w:val="Hyperlink"/>
            <w:rFonts w:cstheme="minorBidi"/>
          </w:rPr>
          <w:t>www.gov.uk/government/statistical-data-sets/live-tables-on-affordable-housing-supply</w:t>
        </w:r>
      </w:hyperlink>
      <w:r w:rsidR="0088717A" w:rsidRPr="1D6B2D44">
        <w:rPr>
          <w:rFonts w:cstheme="minorBidi"/>
        </w:rPr>
        <w:t xml:space="preserve"> [accessed 1September 2021]</w:t>
      </w:r>
    </w:p>
    <w:p w14:paraId="7AE30D6B" w14:textId="6948C9DC" w:rsidR="0088717A" w:rsidRPr="00BC1A23" w:rsidRDefault="0088717A" w:rsidP="00617643">
      <w:pPr>
        <w:pStyle w:val="FootnoteText"/>
        <w:rPr>
          <w:rFonts w:cstheme="minorBidi"/>
        </w:rPr>
      </w:pPr>
    </w:p>
    <w:p w14:paraId="7386BE66" w14:textId="4A7A58B1" w:rsidR="0088717A" w:rsidRPr="00BC1A23" w:rsidRDefault="00E45E53" w:rsidP="00617643">
      <w:pPr>
        <w:pStyle w:val="FootnoteText"/>
        <w:rPr>
          <w:rFonts w:cstheme="minorBidi"/>
        </w:rPr>
      </w:pPr>
      <w:r>
        <w:rPr>
          <w:rFonts w:cstheme="minorBidi"/>
        </w:rPr>
        <w:t>Department for Levelling Up, Housing and Communities</w:t>
      </w:r>
      <w:r w:rsidR="0088717A" w:rsidRPr="1D6B2D44">
        <w:rPr>
          <w:rFonts w:cstheme="minorBidi"/>
        </w:rPr>
        <w:t xml:space="preserve"> (</w:t>
      </w:r>
      <w:r w:rsidR="00156C53" w:rsidRPr="1D6B2D44">
        <w:rPr>
          <w:rFonts w:cstheme="minorBidi"/>
        </w:rPr>
        <w:t>2021</w:t>
      </w:r>
      <w:r w:rsidR="00156C53">
        <w:rPr>
          <w:rFonts w:cstheme="minorBidi"/>
        </w:rPr>
        <w:t>c</w:t>
      </w:r>
      <w:r w:rsidR="0088717A" w:rsidRPr="1D6B2D44">
        <w:rPr>
          <w:rFonts w:cstheme="minorBidi"/>
        </w:rPr>
        <w:t xml:space="preserve">) Live table 600: numbers of households on local authorities’ housing waiting lists, by district, England, from 1997. London: </w:t>
      </w:r>
      <w:r w:rsidR="00F91A35">
        <w:rPr>
          <w:rFonts w:cstheme="minorBidi"/>
        </w:rPr>
        <w:t>DLUHC</w:t>
      </w:r>
      <w:r w:rsidR="0088717A" w:rsidRPr="1D6B2D44">
        <w:rPr>
          <w:rFonts w:cstheme="minorBidi"/>
        </w:rPr>
        <w:t xml:space="preserve">. Available at: </w:t>
      </w:r>
      <w:hyperlink r:id="rId39" w:history="1">
        <w:r w:rsidR="00156C53" w:rsidRPr="003F3FD2">
          <w:rPr>
            <w:rStyle w:val="Hyperlink"/>
            <w:rFonts w:cstheme="minorBidi"/>
          </w:rPr>
          <w:t>www.gov.uk/government/statistical-data-sets/live-tables-on-rents-lettings-and-tenancies</w:t>
        </w:r>
      </w:hyperlink>
      <w:r w:rsidR="0088717A" w:rsidRPr="1D6B2D44">
        <w:rPr>
          <w:rFonts w:cstheme="minorBidi"/>
        </w:rPr>
        <w:t xml:space="preserve"> [accessed 1 September 2021]</w:t>
      </w:r>
    </w:p>
    <w:p w14:paraId="13434B10" w14:textId="6948C9DC" w:rsidR="0088717A" w:rsidRPr="00BC1A23" w:rsidRDefault="0088717A" w:rsidP="00617643">
      <w:pPr>
        <w:pStyle w:val="FootnoteText"/>
        <w:rPr>
          <w:rFonts w:cstheme="minorBidi"/>
        </w:rPr>
      </w:pPr>
    </w:p>
    <w:p w14:paraId="17A36FF8" w14:textId="43A785C5" w:rsidR="0088717A" w:rsidRPr="00BC1A23" w:rsidRDefault="00E45E53" w:rsidP="00617643">
      <w:pPr>
        <w:pStyle w:val="FootnoteText"/>
        <w:rPr>
          <w:rFonts w:cstheme="minorBidi"/>
        </w:rPr>
      </w:pPr>
      <w:r>
        <w:rPr>
          <w:rFonts w:cstheme="minorBidi"/>
        </w:rPr>
        <w:t>Department for Levelling Up, Housing and Communities</w:t>
      </w:r>
      <w:r w:rsidR="0088717A" w:rsidRPr="1D6B2D44">
        <w:rPr>
          <w:rFonts w:cstheme="minorBidi"/>
        </w:rPr>
        <w:t xml:space="preserve"> (2021</w:t>
      </w:r>
      <w:r w:rsidR="00156C53">
        <w:rPr>
          <w:rFonts w:cstheme="minorBidi"/>
        </w:rPr>
        <w:t>d</w:t>
      </w:r>
      <w:r w:rsidR="0088717A" w:rsidRPr="1D6B2D44">
        <w:rPr>
          <w:rFonts w:cstheme="minorBidi"/>
        </w:rPr>
        <w:t xml:space="preserve">) Own your home: all schemes. London: </w:t>
      </w:r>
      <w:r w:rsidR="00F91A35">
        <w:rPr>
          <w:rFonts w:cstheme="minorBidi"/>
        </w:rPr>
        <w:t>DLUHC</w:t>
      </w:r>
      <w:r w:rsidR="0088717A" w:rsidRPr="1D6B2D44">
        <w:rPr>
          <w:rFonts w:cstheme="minorBidi"/>
        </w:rPr>
        <w:t xml:space="preserve">. Available at: </w:t>
      </w:r>
      <w:hyperlink r:id="rId40" w:history="1">
        <w:r w:rsidR="00156C53" w:rsidRPr="003F3FD2">
          <w:rPr>
            <w:rStyle w:val="Hyperlink"/>
            <w:rFonts w:cstheme="minorBidi"/>
          </w:rPr>
          <w:t>www.ownyourhome.gov.uk/all-schemes/</w:t>
        </w:r>
      </w:hyperlink>
      <w:r w:rsidR="0088717A" w:rsidRPr="1D6B2D44">
        <w:rPr>
          <w:rFonts w:cstheme="minorBidi"/>
        </w:rPr>
        <w:t xml:space="preserve"> [accessed 01 September 2021]</w:t>
      </w:r>
    </w:p>
    <w:p w14:paraId="740B37AF" w14:textId="6948C9DC" w:rsidR="0088717A" w:rsidRPr="00BC1A23" w:rsidRDefault="0088717A" w:rsidP="00617643">
      <w:pPr>
        <w:pStyle w:val="FootnoteText"/>
        <w:rPr>
          <w:rFonts w:cstheme="minorBidi"/>
        </w:rPr>
      </w:pPr>
    </w:p>
    <w:p w14:paraId="6D64366C" w14:textId="288150ED" w:rsidR="0088717A" w:rsidRPr="00BC1A23" w:rsidRDefault="0088717A" w:rsidP="00617643">
      <w:pPr>
        <w:rPr>
          <w:rFonts w:cstheme="minorBidi"/>
          <w:sz w:val="20"/>
          <w:szCs w:val="20"/>
        </w:rPr>
      </w:pPr>
      <w:r w:rsidRPr="1D6B2D44">
        <w:rPr>
          <w:rFonts w:cstheme="minorBidi"/>
          <w:sz w:val="20"/>
          <w:szCs w:val="20"/>
        </w:rPr>
        <w:t xml:space="preserve">Office for National Statistics [ONS] (2021) Private rental market summary statistics in England, table 1.7. London: ONS. Available at: </w:t>
      </w:r>
      <w:hyperlink r:id="rId41" w:history="1">
        <w:r w:rsidRPr="1D6B2D44">
          <w:rPr>
            <w:rStyle w:val="Hyperlink"/>
            <w:rFonts w:cstheme="minorBidi"/>
            <w:sz w:val="20"/>
            <w:szCs w:val="20"/>
          </w:rPr>
          <w:t>https://www.ons.gov.uk/peoplepopulationandcommunity/housing/datasets/privaterentalmarketsummarystatisticsinengland</w:t>
        </w:r>
      </w:hyperlink>
      <w:r w:rsidRPr="1D6B2D44">
        <w:rPr>
          <w:rStyle w:val="Hyperlink"/>
          <w:rFonts w:cstheme="minorBidi"/>
          <w:sz w:val="20"/>
          <w:szCs w:val="20"/>
        </w:rPr>
        <w:t xml:space="preserve"> </w:t>
      </w:r>
      <w:r w:rsidRPr="1D6B2D44">
        <w:rPr>
          <w:rFonts w:cstheme="minorBidi"/>
          <w:sz w:val="20"/>
          <w:szCs w:val="20"/>
        </w:rPr>
        <w:t>[accessed 01 September 2021]</w:t>
      </w:r>
    </w:p>
    <w:p w14:paraId="3888C532" w14:textId="6948C9DC" w:rsidR="0088717A" w:rsidRPr="00BC1A23" w:rsidRDefault="0088717A" w:rsidP="00802275">
      <w:pPr>
        <w:rPr>
          <w:rFonts w:cstheme="minorBidi"/>
          <w:sz w:val="20"/>
          <w:szCs w:val="20"/>
        </w:rPr>
      </w:pPr>
    </w:p>
    <w:p w14:paraId="651019A3" w14:textId="7BC8466B" w:rsidR="00FC1361" w:rsidRDefault="00FC1361" w:rsidP="00617643">
      <w:pPr>
        <w:rPr>
          <w:rFonts w:cstheme="minorBidi"/>
          <w:sz w:val="20"/>
          <w:szCs w:val="20"/>
        </w:rPr>
      </w:pPr>
      <w:r>
        <w:rPr>
          <w:rFonts w:cstheme="minorBidi"/>
          <w:sz w:val="20"/>
          <w:szCs w:val="20"/>
        </w:rPr>
        <w:t xml:space="preserve">St </w:t>
      </w:r>
      <w:proofErr w:type="spellStart"/>
      <w:r>
        <w:rPr>
          <w:rFonts w:cstheme="minorBidi"/>
          <w:sz w:val="20"/>
          <w:szCs w:val="20"/>
        </w:rPr>
        <w:t>Mungos</w:t>
      </w:r>
      <w:proofErr w:type="spellEnd"/>
      <w:r>
        <w:rPr>
          <w:rFonts w:cstheme="minorBidi"/>
          <w:sz w:val="20"/>
          <w:szCs w:val="20"/>
        </w:rPr>
        <w:t xml:space="preserve"> (2020) Homes for </w:t>
      </w:r>
      <w:r w:rsidR="00156C53">
        <w:rPr>
          <w:rFonts w:cstheme="minorBidi"/>
          <w:sz w:val="20"/>
          <w:szCs w:val="20"/>
        </w:rPr>
        <w:t>g</w:t>
      </w:r>
      <w:r>
        <w:rPr>
          <w:rFonts w:cstheme="minorBidi"/>
          <w:sz w:val="20"/>
          <w:szCs w:val="20"/>
        </w:rPr>
        <w:t xml:space="preserve">ood: The role of social housing in ending rough sleeping – full report. London: St </w:t>
      </w:r>
      <w:proofErr w:type="spellStart"/>
      <w:r>
        <w:rPr>
          <w:rFonts w:cstheme="minorBidi"/>
          <w:sz w:val="20"/>
          <w:szCs w:val="20"/>
        </w:rPr>
        <w:t>Mungos</w:t>
      </w:r>
      <w:proofErr w:type="spellEnd"/>
      <w:r>
        <w:rPr>
          <w:rFonts w:cstheme="minorBidi"/>
          <w:sz w:val="20"/>
          <w:szCs w:val="20"/>
        </w:rPr>
        <w:t xml:space="preserve">. Available at: </w:t>
      </w:r>
      <w:hyperlink r:id="rId42" w:history="1">
        <w:r w:rsidR="00156C53" w:rsidRPr="003F3FD2">
          <w:rPr>
            <w:rStyle w:val="Hyperlink"/>
            <w:rFonts w:cstheme="minorBidi"/>
            <w:sz w:val="20"/>
            <w:szCs w:val="20"/>
          </w:rPr>
          <w:t>www.mungos.org/publication/home-for-good-the-role-of-social-housing-in-ending-rough-sleeping/</w:t>
        </w:r>
      </w:hyperlink>
      <w:r>
        <w:rPr>
          <w:rFonts w:cstheme="minorBidi"/>
          <w:sz w:val="20"/>
          <w:szCs w:val="20"/>
        </w:rPr>
        <w:t xml:space="preserve"> [accessed 01 September 2021]</w:t>
      </w:r>
    </w:p>
    <w:p w14:paraId="641C8CAB" w14:textId="77777777" w:rsidR="00FC1361" w:rsidRPr="00BC1A23" w:rsidRDefault="00FC1361" w:rsidP="00617643">
      <w:pPr>
        <w:rPr>
          <w:rFonts w:cstheme="minorBidi"/>
          <w:sz w:val="20"/>
          <w:szCs w:val="20"/>
        </w:rPr>
      </w:pPr>
    </w:p>
    <w:p w14:paraId="43D27A4E" w14:textId="6948C9DC" w:rsidR="00197104" w:rsidRDefault="00197104"/>
    <w:bookmarkEnd w:id="1"/>
    <w:p w14:paraId="7CAADD72" w14:textId="6948C9DC" w:rsidR="00890309" w:rsidRDefault="00890309"/>
    <w:p w14:paraId="5DD6DEB2" w14:textId="6B8EF89C" w:rsidR="00A06531" w:rsidRDefault="00A06531">
      <w:pPr>
        <w:spacing w:after="200" w:line="276" w:lineRule="auto"/>
        <w:rPr>
          <w:rFonts w:eastAsiaTheme="majorEastAsia" w:cstheme="majorBidi"/>
          <w:b/>
          <w:color w:val="CE0058"/>
          <w:sz w:val="36"/>
          <w:szCs w:val="36"/>
        </w:rPr>
      </w:pPr>
    </w:p>
    <w:sectPr w:rsidR="00A06531" w:rsidSect="00EE6719">
      <w:headerReference w:type="default" r:id="rId43"/>
      <w:footerReference w:type="default" r:id="rId44"/>
      <w:headerReference w:type="first" r:id="rId45"/>
      <w:footerReference w:type="first" r:id="rId46"/>
      <w:pgSz w:w="11906" w:h="16838" w:code="9"/>
      <w:pgMar w:top="1418" w:right="1700" w:bottom="568" w:left="1701"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A3CDE" w14:textId="77777777" w:rsidR="0059302F" w:rsidRDefault="0059302F" w:rsidP="00B560CF">
      <w:r>
        <w:separator/>
      </w:r>
    </w:p>
  </w:endnote>
  <w:endnote w:type="continuationSeparator" w:id="0">
    <w:p w14:paraId="28643F7E" w14:textId="77777777" w:rsidR="0059302F" w:rsidRDefault="0059302F" w:rsidP="00B560CF">
      <w:r>
        <w:continuationSeparator/>
      </w:r>
    </w:p>
  </w:endnote>
  <w:endnote w:type="continuationNotice" w:id="1">
    <w:p w14:paraId="65A2DED6" w14:textId="77777777" w:rsidR="0059302F" w:rsidRDefault="005930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ouschka Pro Medium">
    <w:panose1 w:val="00000000000000000000"/>
    <w:charset w:val="00"/>
    <w:family w:val="modern"/>
    <w:notTrueType/>
    <w:pitch w:val="variable"/>
    <w:sig w:usb0="800002AF" w:usb1="5000204A" w:usb2="00000000" w:usb3="00000000" w:csb0="00000097"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ouschka Pro Light">
    <w:panose1 w:val="00000000000000000000"/>
    <w:charset w:val="00"/>
    <w:family w:val="modern"/>
    <w:notTrueType/>
    <w:pitch w:val="variable"/>
    <w:sig w:usb0="800002AF" w:usb1="5000204A" w:usb2="00000000" w:usb3="00000000" w:csb0="00000097"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501172"/>
      <w:docPartObj>
        <w:docPartGallery w:val="Page Numbers (Bottom of Page)"/>
        <w:docPartUnique/>
      </w:docPartObj>
    </w:sdtPr>
    <w:sdtEndPr>
      <w:rPr>
        <w:noProof/>
      </w:rPr>
    </w:sdtEndPr>
    <w:sdtContent>
      <w:p w14:paraId="6DBBD5A2" w14:textId="6E6828BB" w:rsidR="00490185" w:rsidRDefault="006F5991">
        <w:pPr>
          <w:pStyle w:val="Footer"/>
          <w:jc w:val="center"/>
        </w:pPr>
      </w:p>
    </w:sdtContent>
  </w:sdt>
  <w:p w14:paraId="0B2439EF" w14:textId="77777777" w:rsidR="00E46B8B" w:rsidRPr="00533266" w:rsidRDefault="00E46B8B" w:rsidP="00E46B8B">
    <w:pPr>
      <w:ind w:right="360" w:hanging="993"/>
      <w:rPr>
        <w:color w:val="512D6D"/>
      </w:rPr>
    </w:pPr>
    <w:r>
      <w:rPr>
        <w:color w:val="512D6D"/>
      </w:rPr>
      <w:t>October</w:t>
    </w:r>
    <w:r w:rsidRPr="00970FBC">
      <w:rPr>
        <w:color w:val="512D6D"/>
      </w:rPr>
      <w:t xml:space="preserve"> 2021</w:t>
    </w:r>
  </w:p>
  <w:sdt>
    <w:sdtPr>
      <w:rPr>
        <w:rStyle w:val="PageNumber"/>
        <w:color w:val="CE0058"/>
      </w:rPr>
      <w:id w:val="1070157293"/>
      <w:docPartObj>
        <w:docPartGallery w:val="Page Numbers (Bottom of Page)"/>
        <w:docPartUnique/>
      </w:docPartObj>
    </w:sdtPr>
    <w:sdtEndPr>
      <w:rPr>
        <w:rStyle w:val="PageNumber"/>
      </w:rPr>
    </w:sdtEndPr>
    <w:sdtContent>
      <w:p w14:paraId="07CF3568" w14:textId="77777777" w:rsidR="00E46B8B" w:rsidRPr="00BE5B88" w:rsidRDefault="00E46B8B" w:rsidP="00E46B8B">
        <w:pPr>
          <w:pStyle w:val="Footer"/>
          <w:framePr w:wrap="none" w:vAnchor="text" w:hAnchor="page" w:x="11151" w:y="1"/>
          <w:rPr>
            <w:rStyle w:val="PageNumber"/>
            <w:color w:val="CE0058"/>
          </w:rPr>
        </w:pPr>
        <w:r w:rsidRPr="00BE5B88">
          <w:rPr>
            <w:rStyle w:val="PageNumber"/>
            <w:color w:val="CE0058"/>
          </w:rPr>
          <w:fldChar w:fldCharType="begin"/>
        </w:r>
        <w:r w:rsidRPr="00BE5B88">
          <w:rPr>
            <w:rStyle w:val="PageNumber"/>
            <w:color w:val="CE0058"/>
          </w:rPr>
          <w:instrText xml:space="preserve"> PAGE </w:instrText>
        </w:r>
        <w:r w:rsidRPr="00BE5B88">
          <w:rPr>
            <w:rStyle w:val="PageNumber"/>
            <w:color w:val="CE0058"/>
          </w:rPr>
          <w:fldChar w:fldCharType="separate"/>
        </w:r>
        <w:r>
          <w:rPr>
            <w:rStyle w:val="PageNumber"/>
            <w:color w:val="CE0058"/>
          </w:rPr>
          <w:t>1</w:t>
        </w:r>
        <w:r w:rsidRPr="00BE5B88">
          <w:rPr>
            <w:rStyle w:val="PageNumber"/>
            <w:color w:val="CE0058"/>
          </w:rPr>
          <w:fldChar w:fldCharType="end"/>
        </w:r>
      </w:p>
    </w:sdtContent>
  </w:sdt>
  <w:p w14:paraId="3340975F" w14:textId="77777777" w:rsidR="00E46B8B" w:rsidRPr="00085FAF" w:rsidRDefault="00E46B8B" w:rsidP="00E46B8B">
    <w:pPr>
      <w:ind w:hanging="993"/>
    </w:pPr>
    <w:r w:rsidRPr="00085FAF">
      <w:t>www.</w:t>
    </w:r>
    <w:r w:rsidRPr="00EE6719">
      <w:rPr>
        <w:rFonts w:ascii="Calibri" w:hAnsi="Calibri" w:cs="Calibri"/>
        <w:b/>
        <w:bCs/>
        <w:color w:val="CE0058"/>
      </w:rPr>
      <w:t>jrf</w:t>
    </w:r>
    <w:r w:rsidRPr="00085FAF">
      <w:t>.org.uk</w:t>
    </w:r>
  </w:p>
  <w:p w14:paraId="2A753696" w14:textId="77777777" w:rsidR="00490185" w:rsidRDefault="00490185" w:rsidP="00E46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36F8C" w14:textId="77777777" w:rsidR="00E01905" w:rsidRPr="00085FAF" w:rsidRDefault="006F5991">
    <w:pPr>
      <w:pStyle w:val="Footer"/>
    </w:pPr>
    <w:hyperlink r:id="rId1" w:history="1">
      <w:r w:rsidR="00DF080A" w:rsidRPr="00290ABB">
        <w:t>www.jrf.org.uk</w:t>
      </w:r>
    </w:hyperlink>
    <w:r w:rsidR="00DF080A" w:rsidRPr="006807FC">
      <w:rPr>
        <w:noProof/>
        <w:color w:val="A6A6A6" w:themeColor="background1" w:themeShade="A6"/>
      </w:rPr>
      <w:ptab w:relativeTo="margin" w:alignment="center" w:leader="none"/>
    </w:r>
    <w:r w:rsidR="00DF080A" w:rsidRPr="006807FC">
      <w:rPr>
        <w:noProof/>
        <w:color w:val="A6A6A6" w:themeColor="background1" w:themeShade="A6"/>
      </w:rPr>
      <w:ptab w:relativeTo="margin" w:alignment="right" w:leader="none"/>
    </w:r>
    <w:r w:rsidR="00DF080A" w:rsidRPr="005C0D15">
      <w:rPr>
        <w:noProof/>
        <w:color w:val="E90268"/>
      </w:rPr>
      <w:t xml:space="preserve"> </w:t>
    </w:r>
    <w:r w:rsidR="00DF080A" w:rsidRPr="005C0D15">
      <w:rPr>
        <w:noProof/>
        <w:color w:val="E90268"/>
      </w:rPr>
      <w:fldChar w:fldCharType="begin"/>
    </w:r>
    <w:r w:rsidR="00DF080A" w:rsidRPr="005C0D15">
      <w:rPr>
        <w:noProof/>
        <w:color w:val="E90268"/>
      </w:rPr>
      <w:instrText xml:space="preserve"> PAGE   \* MERGEFORMAT </w:instrText>
    </w:r>
    <w:r w:rsidR="00DF080A" w:rsidRPr="005C0D15">
      <w:rPr>
        <w:noProof/>
        <w:color w:val="E90268"/>
      </w:rPr>
      <w:fldChar w:fldCharType="separate"/>
    </w:r>
    <w:r w:rsidR="00DF080A">
      <w:rPr>
        <w:noProof/>
        <w:color w:val="E90268"/>
      </w:rPr>
      <w:t>3</w:t>
    </w:r>
    <w:r w:rsidR="00DF080A" w:rsidRPr="005C0D15">
      <w:rPr>
        <w:noProof/>
        <w:color w:val="E9026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9CB88" w14:textId="77777777" w:rsidR="0059302F" w:rsidRDefault="0059302F" w:rsidP="00B560CF">
      <w:r>
        <w:separator/>
      </w:r>
    </w:p>
  </w:footnote>
  <w:footnote w:type="continuationSeparator" w:id="0">
    <w:p w14:paraId="2214E1C0" w14:textId="77777777" w:rsidR="0059302F" w:rsidRDefault="0059302F" w:rsidP="00B560CF">
      <w:r>
        <w:continuationSeparator/>
      </w:r>
    </w:p>
  </w:footnote>
  <w:footnote w:type="continuationNotice" w:id="1">
    <w:p w14:paraId="320D6226" w14:textId="77777777" w:rsidR="0059302F" w:rsidRDefault="005930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EEFFD" w14:textId="77777777" w:rsidR="008018FD" w:rsidRDefault="008018FD" w:rsidP="008018FD">
    <w:pPr>
      <w:pStyle w:val="Heading4"/>
    </w:pPr>
    <w:r w:rsidRPr="00FD5927">
      <w:rPr>
        <w:noProof/>
        <w:highlight w:val="yellow"/>
        <w:lang w:eastAsia="en-GB"/>
      </w:rPr>
      <w:drawing>
        <wp:anchor distT="0" distB="0" distL="114300" distR="114300" simplePos="0" relativeHeight="251659264" behindDoc="0" locked="0" layoutInCell="1" allowOverlap="1" wp14:anchorId="0716CECA" wp14:editId="583CD92A">
          <wp:simplePos x="0" y="0"/>
          <wp:positionH relativeFrom="margin">
            <wp:posOffset>4317546</wp:posOffset>
          </wp:positionH>
          <wp:positionV relativeFrom="margin">
            <wp:posOffset>-629376</wp:posOffset>
          </wp:positionV>
          <wp:extent cx="1671250" cy="330019"/>
          <wp:effectExtent l="0" t="0" r="5715" b="0"/>
          <wp:wrapNone/>
          <wp:docPr id="21" name="Picture 2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1250" cy="330019"/>
                  </a:xfrm>
                  <a:prstGeom prst="rect">
                    <a:avLst/>
                  </a:prstGeom>
                </pic:spPr>
              </pic:pic>
            </a:graphicData>
          </a:graphic>
          <wp14:sizeRelH relativeFrom="margin">
            <wp14:pctWidth>0</wp14:pctWidth>
          </wp14:sizeRelH>
          <wp14:sizeRelV relativeFrom="margin">
            <wp14:pctHeight>0</wp14:pctHeight>
          </wp14:sizeRelV>
        </wp:anchor>
      </w:drawing>
    </w:r>
    <w:r w:rsidRPr="00894397">
      <w:t>Briefing</w:t>
    </w:r>
    <w:r>
      <w:tab/>
    </w:r>
  </w:p>
  <w:p w14:paraId="74B962F9" w14:textId="77777777" w:rsidR="008018FD" w:rsidRPr="00974ADC" w:rsidRDefault="008018FD" w:rsidP="008018FD">
    <w:r>
      <w:rPr>
        <w:noProof/>
        <w:lang w:eastAsia="en-GB"/>
        <w14:cntxtAlts w14:val="0"/>
      </w:rPr>
      <mc:AlternateContent>
        <mc:Choice Requires="wps">
          <w:drawing>
            <wp:anchor distT="0" distB="0" distL="114300" distR="114300" simplePos="0" relativeHeight="251660288" behindDoc="1" locked="0" layoutInCell="1" allowOverlap="1" wp14:anchorId="74D9911B" wp14:editId="59A0B75C">
              <wp:simplePos x="0" y="0"/>
              <wp:positionH relativeFrom="column">
                <wp:posOffset>-718185</wp:posOffset>
              </wp:positionH>
              <wp:positionV relativeFrom="paragraph">
                <wp:posOffset>173703</wp:posOffset>
              </wp:positionV>
              <wp:extent cx="6858000" cy="0"/>
              <wp:effectExtent l="0" t="0" r="12700" b="12700"/>
              <wp:wrapNone/>
              <wp:docPr id="2" name="Straight Connector 2"/>
              <wp:cNvGraphicFramePr/>
              <a:graphic xmlns:a="http://schemas.openxmlformats.org/drawingml/2006/main">
                <a:graphicData uri="http://schemas.microsoft.com/office/word/2010/wordprocessingShape">
                  <wps:wsp>
                    <wps:cNvCnPr/>
                    <wps:spPr>
                      <a:xfrm>
                        <a:off x="0" y="0"/>
                        <a:ext cx="6858000" cy="0"/>
                      </a:xfrm>
                      <a:prstGeom prst="line">
                        <a:avLst/>
                      </a:prstGeom>
                      <a:noFill/>
                      <a:ln w="9525" cap="flat" cmpd="sng" algn="ctr">
                        <a:solidFill>
                          <a:srgbClr val="512D6D"/>
                        </a:solidFill>
                        <a:prstDash val="solid"/>
                      </a:ln>
                      <a:effectLst/>
                    </wps:spPr>
                    <wps:bodyPr/>
                  </wps:wsp>
                </a:graphicData>
              </a:graphic>
              <wp14:sizeRelH relativeFrom="margin">
                <wp14:pctWidth>0</wp14:pctWidth>
              </wp14:sizeRelH>
            </wp:anchor>
          </w:drawing>
        </mc:Choice>
        <mc:Fallback>
          <w:pict>
            <v:line w14:anchorId="3C275B0B" id="Straight Connector 2"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55pt,13.7pt" to="483.4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" strokecolor="#512d6d"/>
          </w:pict>
        </mc:Fallback>
      </mc:AlternateContent>
    </w:r>
  </w:p>
  <w:p w14:paraId="4AAB0553" w14:textId="0961A25C" w:rsidR="002710FC" w:rsidRDefault="002710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A5BD1" w14:textId="14FA5465" w:rsidR="00E01905" w:rsidRDefault="00E01905">
    <w:pPr>
      <w:pStyle w:val="Header"/>
      <w:rPr>
        <w:noProof/>
        <w:lang w:eastAsia="en-GB"/>
      </w:rPr>
    </w:pPr>
  </w:p>
  <w:p w14:paraId="22412856" w14:textId="77777777" w:rsidR="00E01905" w:rsidRDefault="00E01905">
    <w:pPr>
      <w:pStyle w:val="Header"/>
      <w:rPr>
        <w:noProof/>
        <w:lang w:eastAsia="en-GB"/>
      </w:rPr>
    </w:pPr>
  </w:p>
  <w:p w14:paraId="38B522B1" w14:textId="77777777" w:rsidR="00E01905" w:rsidRPr="00C7732E" w:rsidRDefault="00E01905"/>
</w:hdr>
</file>

<file path=word/intelligence.xml><?xml version="1.0" encoding="utf-8"?>
<int:Intelligence xmlns:int="http://schemas.microsoft.com/office/intelligence/2019/intelligence">
  <int:IntelligenceSettings/>
  <int:Manifest>
    <int:ParagraphRange paragraphId="847991784" textId="1004841935" start="126" length="10" invalidationStart="126" invalidationLength="10" id="MbFrejcv"/>
    <int:ParagraphRange paragraphId="899327692" textId="637442864" start="671" length="10" invalidationStart="671" invalidationLength="10" id="DehX6f3I"/>
    <int:ParagraphRange paragraphId="1296010389" textId="327333381" start="220" length="11" invalidationStart="220" invalidationLength="11" id="U6rwgLrZ"/>
    <int:ParagraphRange paragraphId="58713593" textId="1071549266" start="187" length="7" invalidationStart="187" invalidationLength="7" id="6rzha8nT"/>
    <int:ParagraphRange paragraphId="1880871516" textId="321916861" start="0" length="15" invalidationStart="0" invalidationLength="15" id="d6G66nXy"/>
    <int:ParagraphRange paragraphId="89650523" textId="799864931" start="104" length="15" invalidationStart="104" invalidationLength="15" id="fEKxyikY"/>
    <int:ParagraphRange paragraphId="2031584427" textId="270396117" start="202" length="5" invalidationStart="202" invalidationLength="5" id="vG9Av7Vb"/>
    <int:ParagraphRange paragraphId="2031584427" textId="270396117" start="226" length="7" invalidationStart="226" invalidationLength="7" id="WgkYScN3"/>
    <int:ParagraphRange paragraphId="89650523" textId="1381666710" start="104" length="15" invalidationStart="104" invalidationLength="15" id="JK69HUNj"/>
  </int:Manifest>
  <int:Observations>
    <int:Content id="MbFrejcv">
      <int:Rejection type="LegacyProofing"/>
    </int:Content>
    <int:Content id="DehX6f3I">
      <int:Rejection type="LegacyProofing"/>
    </int:Content>
    <int:Content id="U6rwgLrZ">
      <int:Rejection type="LegacyProofing"/>
    </int:Content>
    <int:Content id="6rzha8nT">
      <int:Rejection type="LegacyProofing"/>
    </int:Content>
    <int:Content id="d6G66nXy">
      <int:Rejection type="LegacyProofing"/>
    </int:Content>
    <int:Content id="fEKxyikY">
      <int:Rejection type="LegacyProofing"/>
    </int:Content>
    <int:Content id="vG9Av7Vb">
      <int:Rejection type="LegacyProofing"/>
    </int:Content>
    <int:Content id="WgkYScN3">
      <int:Rejection type="LegacyProofing"/>
    </int:Content>
    <int:Content id="JK69HUN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7187"/>
    <w:multiLevelType w:val="hybridMultilevel"/>
    <w:tmpl w:val="3A6EE2CC"/>
    <w:lvl w:ilvl="0" w:tplc="A0323978">
      <w:start w:val="1"/>
      <w:numFmt w:val="bullet"/>
      <w:lvlText w:val=""/>
      <w:lvlJc w:val="left"/>
      <w:pPr>
        <w:ind w:left="-2398" w:hanging="360"/>
      </w:pPr>
      <w:rPr>
        <w:rFonts w:ascii="Symbol" w:hAnsi="Symbol" w:hint="default"/>
        <w:color w:val="E90268"/>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958" w:hanging="360"/>
      </w:pPr>
      <w:rPr>
        <w:rFonts w:ascii="Wingdings" w:hAnsi="Wingdings" w:hint="default"/>
      </w:rPr>
    </w:lvl>
    <w:lvl w:ilvl="3" w:tplc="08090001" w:tentative="1">
      <w:start w:val="1"/>
      <w:numFmt w:val="bullet"/>
      <w:lvlText w:val=""/>
      <w:lvlJc w:val="left"/>
      <w:pPr>
        <w:ind w:left="-238" w:hanging="360"/>
      </w:pPr>
      <w:rPr>
        <w:rFonts w:ascii="Symbol" w:hAnsi="Symbol" w:hint="default"/>
      </w:rPr>
    </w:lvl>
    <w:lvl w:ilvl="4" w:tplc="08090003" w:tentative="1">
      <w:start w:val="1"/>
      <w:numFmt w:val="bullet"/>
      <w:lvlText w:val="o"/>
      <w:lvlJc w:val="left"/>
      <w:pPr>
        <w:ind w:left="482" w:hanging="360"/>
      </w:pPr>
      <w:rPr>
        <w:rFonts w:ascii="Courier New" w:hAnsi="Courier New" w:cs="Courier New" w:hint="default"/>
      </w:rPr>
    </w:lvl>
    <w:lvl w:ilvl="5" w:tplc="08090005" w:tentative="1">
      <w:start w:val="1"/>
      <w:numFmt w:val="bullet"/>
      <w:lvlText w:val=""/>
      <w:lvlJc w:val="left"/>
      <w:pPr>
        <w:ind w:left="1202" w:hanging="360"/>
      </w:pPr>
      <w:rPr>
        <w:rFonts w:ascii="Wingdings" w:hAnsi="Wingdings" w:hint="default"/>
      </w:rPr>
    </w:lvl>
    <w:lvl w:ilvl="6" w:tplc="08090001" w:tentative="1">
      <w:start w:val="1"/>
      <w:numFmt w:val="bullet"/>
      <w:lvlText w:val=""/>
      <w:lvlJc w:val="left"/>
      <w:pPr>
        <w:ind w:left="1922" w:hanging="360"/>
      </w:pPr>
      <w:rPr>
        <w:rFonts w:ascii="Symbol" w:hAnsi="Symbol" w:hint="default"/>
      </w:rPr>
    </w:lvl>
    <w:lvl w:ilvl="7" w:tplc="08090003" w:tentative="1">
      <w:start w:val="1"/>
      <w:numFmt w:val="bullet"/>
      <w:lvlText w:val="o"/>
      <w:lvlJc w:val="left"/>
      <w:pPr>
        <w:ind w:left="2642" w:hanging="360"/>
      </w:pPr>
      <w:rPr>
        <w:rFonts w:ascii="Courier New" w:hAnsi="Courier New" w:cs="Courier New" w:hint="default"/>
      </w:rPr>
    </w:lvl>
    <w:lvl w:ilvl="8" w:tplc="08090005" w:tentative="1">
      <w:start w:val="1"/>
      <w:numFmt w:val="bullet"/>
      <w:lvlText w:val=""/>
      <w:lvlJc w:val="left"/>
      <w:pPr>
        <w:ind w:left="3362" w:hanging="360"/>
      </w:pPr>
      <w:rPr>
        <w:rFonts w:ascii="Wingdings" w:hAnsi="Wingdings" w:hint="default"/>
      </w:rPr>
    </w:lvl>
  </w:abstractNum>
  <w:abstractNum w:abstractNumId="1" w15:restartNumberingAfterBreak="0">
    <w:nsid w:val="05E84862"/>
    <w:multiLevelType w:val="multilevel"/>
    <w:tmpl w:val="36106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5C1A44"/>
    <w:multiLevelType w:val="hybridMultilevel"/>
    <w:tmpl w:val="C680D442"/>
    <w:lvl w:ilvl="0" w:tplc="0809000F">
      <w:start w:val="1"/>
      <w:numFmt w:val="decimal"/>
      <w:lvlText w:val="%1."/>
      <w:lvlJc w:val="left"/>
      <w:pPr>
        <w:ind w:left="720" w:hanging="360"/>
      </w:pPr>
      <w:rPr>
        <w:rFonts w:hint="default"/>
        <w:color w:val="E9026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7257F1"/>
    <w:multiLevelType w:val="hybridMultilevel"/>
    <w:tmpl w:val="9CEEC07C"/>
    <w:lvl w:ilvl="0" w:tplc="0C846C4C">
      <w:start w:val="1"/>
      <w:numFmt w:val="decimal"/>
      <w:pStyle w:val="NumberList"/>
      <w:lvlText w:val="%1."/>
      <w:lvlJc w:val="left"/>
      <w:pPr>
        <w:ind w:left="786" w:hanging="360"/>
      </w:pPr>
      <w:rPr>
        <w:b w:val="0"/>
        <w:bCs w:val="0"/>
        <w:i w:val="0"/>
        <w:iCs w:val="0"/>
        <w:caps w:val="0"/>
        <w:smallCaps w:val="0"/>
        <w:strike w:val="0"/>
        <w:dstrike w:val="0"/>
        <w:noProof w:val="0"/>
        <w:vanish w:val="0"/>
        <w:color w:val="CE005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5222" w:hanging="360"/>
      </w:pPr>
    </w:lvl>
    <w:lvl w:ilvl="2" w:tplc="0809001B" w:tentative="1">
      <w:start w:val="1"/>
      <w:numFmt w:val="lowerRoman"/>
      <w:lvlText w:val="%3."/>
      <w:lvlJc w:val="right"/>
      <w:pPr>
        <w:ind w:left="-4502" w:hanging="180"/>
      </w:pPr>
    </w:lvl>
    <w:lvl w:ilvl="3" w:tplc="0809000F" w:tentative="1">
      <w:start w:val="1"/>
      <w:numFmt w:val="decimal"/>
      <w:lvlText w:val="%4."/>
      <w:lvlJc w:val="left"/>
      <w:pPr>
        <w:ind w:left="-3782" w:hanging="360"/>
      </w:pPr>
    </w:lvl>
    <w:lvl w:ilvl="4" w:tplc="08090019" w:tentative="1">
      <w:start w:val="1"/>
      <w:numFmt w:val="lowerLetter"/>
      <w:lvlText w:val="%5."/>
      <w:lvlJc w:val="left"/>
      <w:pPr>
        <w:ind w:left="-3062" w:hanging="360"/>
      </w:pPr>
    </w:lvl>
    <w:lvl w:ilvl="5" w:tplc="0809001B" w:tentative="1">
      <w:start w:val="1"/>
      <w:numFmt w:val="lowerRoman"/>
      <w:lvlText w:val="%6."/>
      <w:lvlJc w:val="right"/>
      <w:pPr>
        <w:ind w:left="-2342" w:hanging="180"/>
      </w:pPr>
    </w:lvl>
    <w:lvl w:ilvl="6" w:tplc="0809000F" w:tentative="1">
      <w:start w:val="1"/>
      <w:numFmt w:val="decimal"/>
      <w:lvlText w:val="%7."/>
      <w:lvlJc w:val="left"/>
      <w:pPr>
        <w:ind w:left="-1622" w:hanging="360"/>
      </w:pPr>
    </w:lvl>
    <w:lvl w:ilvl="7" w:tplc="08090019" w:tentative="1">
      <w:start w:val="1"/>
      <w:numFmt w:val="lowerLetter"/>
      <w:lvlText w:val="%8."/>
      <w:lvlJc w:val="left"/>
      <w:pPr>
        <w:ind w:left="-902" w:hanging="360"/>
      </w:pPr>
    </w:lvl>
    <w:lvl w:ilvl="8" w:tplc="0809001B" w:tentative="1">
      <w:start w:val="1"/>
      <w:numFmt w:val="lowerRoman"/>
      <w:lvlText w:val="%9."/>
      <w:lvlJc w:val="right"/>
      <w:pPr>
        <w:ind w:left="-182" w:hanging="180"/>
      </w:pPr>
    </w:lvl>
  </w:abstractNum>
  <w:abstractNum w:abstractNumId="4" w15:restartNumberingAfterBreak="0">
    <w:nsid w:val="1A6D0D49"/>
    <w:multiLevelType w:val="hybridMultilevel"/>
    <w:tmpl w:val="E2F0B384"/>
    <w:lvl w:ilvl="0" w:tplc="EB00F8AE">
      <w:start w:val="3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42E58"/>
    <w:multiLevelType w:val="hybridMultilevel"/>
    <w:tmpl w:val="FFFFFFFF"/>
    <w:lvl w:ilvl="0" w:tplc="3B3E31EA">
      <w:start w:val="1"/>
      <w:numFmt w:val="bullet"/>
      <w:lvlText w:val=""/>
      <w:lvlJc w:val="left"/>
      <w:pPr>
        <w:ind w:left="720" w:hanging="360"/>
      </w:pPr>
      <w:rPr>
        <w:rFonts w:ascii="Symbol" w:hAnsi="Symbol" w:hint="default"/>
      </w:rPr>
    </w:lvl>
    <w:lvl w:ilvl="1" w:tplc="27F8DF40">
      <w:start w:val="1"/>
      <w:numFmt w:val="bullet"/>
      <w:lvlText w:val="o"/>
      <w:lvlJc w:val="left"/>
      <w:pPr>
        <w:ind w:left="1440" w:hanging="360"/>
      </w:pPr>
      <w:rPr>
        <w:rFonts w:ascii="Courier New" w:hAnsi="Courier New" w:hint="default"/>
      </w:rPr>
    </w:lvl>
    <w:lvl w:ilvl="2" w:tplc="5F90A638">
      <w:start w:val="1"/>
      <w:numFmt w:val="bullet"/>
      <w:lvlText w:val=""/>
      <w:lvlJc w:val="left"/>
      <w:pPr>
        <w:ind w:left="2160" w:hanging="360"/>
      </w:pPr>
      <w:rPr>
        <w:rFonts w:ascii="Wingdings" w:hAnsi="Wingdings" w:hint="default"/>
      </w:rPr>
    </w:lvl>
    <w:lvl w:ilvl="3" w:tplc="2384D35E">
      <w:start w:val="1"/>
      <w:numFmt w:val="bullet"/>
      <w:lvlText w:val=""/>
      <w:lvlJc w:val="left"/>
      <w:pPr>
        <w:ind w:left="2880" w:hanging="360"/>
      </w:pPr>
      <w:rPr>
        <w:rFonts w:ascii="Symbol" w:hAnsi="Symbol" w:hint="default"/>
      </w:rPr>
    </w:lvl>
    <w:lvl w:ilvl="4" w:tplc="7DBE5C0E">
      <w:start w:val="1"/>
      <w:numFmt w:val="bullet"/>
      <w:lvlText w:val="o"/>
      <w:lvlJc w:val="left"/>
      <w:pPr>
        <w:ind w:left="3600" w:hanging="360"/>
      </w:pPr>
      <w:rPr>
        <w:rFonts w:ascii="Courier New" w:hAnsi="Courier New" w:hint="default"/>
      </w:rPr>
    </w:lvl>
    <w:lvl w:ilvl="5" w:tplc="1A5E068C">
      <w:start w:val="1"/>
      <w:numFmt w:val="bullet"/>
      <w:lvlText w:val=""/>
      <w:lvlJc w:val="left"/>
      <w:pPr>
        <w:ind w:left="4320" w:hanging="360"/>
      </w:pPr>
      <w:rPr>
        <w:rFonts w:ascii="Wingdings" w:hAnsi="Wingdings" w:hint="default"/>
      </w:rPr>
    </w:lvl>
    <w:lvl w:ilvl="6" w:tplc="9D22D276">
      <w:start w:val="1"/>
      <w:numFmt w:val="bullet"/>
      <w:lvlText w:val=""/>
      <w:lvlJc w:val="left"/>
      <w:pPr>
        <w:ind w:left="5040" w:hanging="360"/>
      </w:pPr>
      <w:rPr>
        <w:rFonts w:ascii="Symbol" w:hAnsi="Symbol" w:hint="default"/>
      </w:rPr>
    </w:lvl>
    <w:lvl w:ilvl="7" w:tplc="B5367916">
      <w:start w:val="1"/>
      <w:numFmt w:val="bullet"/>
      <w:lvlText w:val="o"/>
      <w:lvlJc w:val="left"/>
      <w:pPr>
        <w:ind w:left="5760" w:hanging="360"/>
      </w:pPr>
      <w:rPr>
        <w:rFonts w:ascii="Courier New" w:hAnsi="Courier New" w:hint="default"/>
      </w:rPr>
    </w:lvl>
    <w:lvl w:ilvl="8" w:tplc="D292D480">
      <w:start w:val="1"/>
      <w:numFmt w:val="bullet"/>
      <w:lvlText w:val=""/>
      <w:lvlJc w:val="left"/>
      <w:pPr>
        <w:ind w:left="6480" w:hanging="360"/>
      </w:pPr>
      <w:rPr>
        <w:rFonts w:ascii="Wingdings" w:hAnsi="Wingdings" w:hint="default"/>
      </w:rPr>
    </w:lvl>
  </w:abstractNum>
  <w:abstractNum w:abstractNumId="6" w15:restartNumberingAfterBreak="0">
    <w:nsid w:val="1DDC36FD"/>
    <w:multiLevelType w:val="hybridMultilevel"/>
    <w:tmpl w:val="C312237C"/>
    <w:lvl w:ilvl="0" w:tplc="929A9968">
      <w:start w:val="1"/>
      <w:numFmt w:val="decimal"/>
      <w:lvlText w:val="%1."/>
      <w:lvlJc w:val="left"/>
      <w:pPr>
        <w:ind w:left="720" w:hanging="360"/>
      </w:pPr>
      <w:rPr>
        <w:rFonts w:ascii="Houschka Pro Medium" w:hAnsi="Houschka Pro Medium" w:hint="default"/>
        <w:b w:val="0"/>
        <w:i w:val="0"/>
        <w:color w:val="E90268"/>
        <w:sz w:val="20"/>
        <w14:cntxtAl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FC2A69"/>
    <w:multiLevelType w:val="hybridMultilevel"/>
    <w:tmpl w:val="03726FDE"/>
    <w:lvl w:ilvl="0" w:tplc="159A096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38B5478"/>
    <w:multiLevelType w:val="hybridMultilevel"/>
    <w:tmpl w:val="7D36FF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C86E75"/>
    <w:multiLevelType w:val="hybridMultilevel"/>
    <w:tmpl w:val="8B3AA93C"/>
    <w:lvl w:ilvl="0" w:tplc="FD2AD6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5112A8"/>
    <w:multiLevelType w:val="hybridMultilevel"/>
    <w:tmpl w:val="8C9224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954149"/>
    <w:multiLevelType w:val="hybridMultilevel"/>
    <w:tmpl w:val="BE4E4554"/>
    <w:lvl w:ilvl="0" w:tplc="E82C9E9A">
      <w:start w:val="1"/>
      <w:numFmt w:val="bullet"/>
      <w:lvlText w:val=""/>
      <w:lvlJc w:val="left"/>
      <w:pPr>
        <w:ind w:left="720" w:hanging="360"/>
      </w:pPr>
      <w:rPr>
        <w:rFonts w:ascii="Symbol" w:hAnsi="Symbol" w:hint="default"/>
      </w:rPr>
    </w:lvl>
    <w:lvl w:ilvl="1" w:tplc="FC0E55C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EA7E58"/>
    <w:multiLevelType w:val="hybridMultilevel"/>
    <w:tmpl w:val="CD9429B2"/>
    <w:lvl w:ilvl="0" w:tplc="F47CE59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175F61"/>
    <w:multiLevelType w:val="hybridMultilevel"/>
    <w:tmpl w:val="937A146A"/>
    <w:lvl w:ilvl="0" w:tplc="A7A011CE">
      <w:start w:val="1"/>
      <w:numFmt w:val="decimal"/>
      <w:lvlText w:val="%1."/>
      <w:lvlJc w:val="left"/>
      <w:pPr>
        <w:ind w:left="720" w:hanging="360"/>
      </w:pPr>
      <w:rPr>
        <w:rFonts w:asciiTheme="minorHAnsi" w:eastAsiaTheme="minorHAnsi" w:hAnsiTheme="minorHAnsi"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003DD0"/>
    <w:multiLevelType w:val="hybridMultilevel"/>
    <w:tmpl w:val="FB8A910A"/>
    <w:lvl w:ilvl="0" w:tplc="AC6404F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C531D82"/>
    <w:multiLevelType w:val="hybridMultilevel"/>
    <w:tmpl w:val="464A01A0"/>
    <w:lvl w:ilvl="0" w:tplc="A75E368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9E7775"/>
    <w:multiLevelType w:val="hybridMultilevel"/>
    <w:tmpl w:val="344EF5EA"/>
    <w:lvl w:ilvl="0" w:tplc="BBB472C4">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16364A2"/>
    <w:multiLevelType w:val="hybridMultilevel"/>
    <w:tmpl w:val="34CA9FC0"/>
    <w:lvl w:ilvl="0" w:tplc="E06630B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1851E4"/>
    <w:multiLevelType w:val="hybridMultilevel"/>
    <w:tmpl w:val="711840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324464"/>
    <w:multiLevelType w:val="hybridMultilevel"/>
    <w:tmpl w:val="9DF41544"/>
    <w:lvl w:ilvl="0" w:tplc="FAAC5F1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C83B5A"/>
    <w:multiLevelType w:val="hybridMultilevel"/>
    <w:tmpl w:val="6C4052E0"/>
    <w:lvl w:ilvl="0" w:tplc="D2F2313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303F1F"/>
    <w:multiLevelType w:val="hybridMultilevel"/>
    <w:tmpl w:val="8DFA5028"/>
    <w:lvl w:ilvl="0" w:tplc="79A0822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9016CE"/>
    <w:multiLevelType w:val="multilevel"/>
    <w:tmpl w:val="A364A620"/>
    <w:styleLink w:val="BulletList"/>
    <w:lvl w:ilvl="0">
      <w:start w:val="1"/>
      <w:numFmt w:val="bullet"/>
      <w:pStyle w:val="BulletPoints"/>
      <w:lvlText w:val=""/>
      <w:lvlJc w:val="left"/>
      <w:pPr>
        <w:ind w:left="360" w:hanging="360"/>
      </w:pPr>
      <w:rPr>
        <w:rFonts w:ascii="Symbol" w:hAnsi="Symbol" w:hint="default"/>
        <w:color w:val="E90268"/>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6F34D81"/>
    <w:multiLevelType w:val="hybridMultilevel"/>
    <w:tmpl w:val="950A1072"/>
    <w:lvl w:ilvl="0" w:tplc="2D5C9E4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834906"/>
    <w:multiLevelType w:val="hybridMultilevel"/>
    <w:tmpl w:val="44A6E16C"/>
    <w:lvl w:ilvl="0" w:tplc="6EEE21F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6296547"/>
    <w:multiLevelType w:val="hybridMultilevel"/>
    <w:tmpl w:val="FFFFFFFF"/>
    <w:lvl w:ilvl="0" w:tplc="3FA2AB32">
      <w:start w:val="1"/>
      <w:numFmt w:val="bullet"/>
      <w:lvlText w:val=""/>
      <w:lvlJc w:val="left"/>
      <w:pPr>
        <w:ind w:left="720" w:hanging="360"/>
      </w:pPr>
      <w:rPr>
        <w:rFonts w:ascii="Symbol" w:hAnsi="Symbol" w:hint="default"/>
      </w:rPr>
    </w:lvl>
    <w:lvl w:ilvl="1" w:tplc="143A3220">
      <w:start w:val="1"/>
      <w:numFmt w:val="bullet"/>
      <w:lvlText w:val="o"/>
      <w:lvlJc w:val="left"/>
      <w:pPr>
        <w:ind w:left="1440" w:hanging="360"/>
      </w:pPr>
      <w:rPr>
        <w:rFonts w:ascii="Courier New" w:hAnsi="Courier New" w:hint="default"/>
      </w:rPr>
    </w:lvl>
    <w:lvl w:ilvl="2" w:tplc="4CBE7046">
      <w:start w:val="1"/>
      <w:numFmt w:val="bullet"/>
      <w:lvlText w:val=""/>
      <w:lvlJc w:val="left"/>
      <w:pPr>
        <w:ind w:left="2160" w:hanging="360"/>
      </w:pPr>
      <w:rPr>
        <w:rFonts w:ascii="Wingdings" w:hAnsi="Wingdings" w:hint="default"/>
      </w:rPr>
    </w:lvl>
    <w:lvl w:ilvl="3" w:tplc="B79A1A80">
      <w:start w:val="1"/>
      <w:numFmt w:val="bullet"/>
      <w:lvlText w:val=""/>
      <w:lvlJc w:val="left"/>
      <w:pPr>
        <w:ind w:left="2880" w:hanging="360"/>
      </w:pPr>
      <w:rPr>
        <w:rFonts w:ascii="Symbol" w:hAnsi="Symbol" w:hint="default"/>
      </w:rPr>
    </w:lvl>
    <w:lvl w:ilvl="4" w:tplc="F3BE5796">
      <w:start w:val="1"/>
      <w:numFmt w:val="bullet"/>
      <w:lvlText w:val="o"/>
      <w:lvlJc w:val="left"/>
      <w:pPr>
        <w:ind w:left="3600" w:hanging="360"/>
      </w:pPr>
      <w:rPr>
        <w:rFonts w:ascii="Courier New" w:hAnsi="Courier New" w:hint="default"/>
      </w:rPr>
    </w:lvl>
    <w:lvl w:ilvl="5" w:tplc="B1D60992">
      <w:start w:val="1"/>
      <w:numFmt w:val="bullet"/>
      <w:lvlText w:val=""/>
      <w:lvlJc w:val="left"/>
      <w:pPr>
        <w:ind w:left="4320" w:hanging="360"/>
      </w:pPr>
      <w:rPr>
        <w:rFonts w:ascii="Wingdings" w:hAnsi="Wingdings" w:hint="default"/>
      </w:rPr>
    </w:lvl>
    <w:lvl w:ilvl="6" w:tplc="79C621D8">
      <w:start w:val="1"/>
      <w:numFmt w:val="bullet"/>
      <w:lvlText w:val=""/>
      <w:lvlJc w:val="left"/>
      <w:pPr>
        <w:ind w:left="5040" w:hanging="360"/>
      </w:pPr>
      <w:rPr>
        <w:rFonts w:ascii="Symbol" w:hAnsi="Symbol" w:hint="default"/>
      </w:rPr>
    </w:lvl>
    <w:lvl w:ilvl="7" w:tplc="B65C92D2">
      <w:start w:val="1"/>
      <w:numFmt w:val="bullet"/>
      <w:lvlText w:val="o"/>
      <w:lvlJc w:val="left"/>
      <w:pPr>
        <w:ind w:left="5760" w:hanging="360"/>
      </w:pPr>
      <w:rPr>
        <w:rFonts w:ascii="Courier New" w:hAnsi="Courier New" w:hint="default"/>
      </w:rPr>
    </w:lvl>
    <w:lvl w:ilvl="8" w:tplc="1938F98A">
      <w:start w:val="1"/>
      <w:numFmt w:val="bullet"/>
      <w:lvlText w:val=""/>
      <w:lvlJc w:val="left"/>
      <w:pPr>
        <w:ind w:left="6480" w:hanging="360"/>
      </w:pPr>
      <w:rPr>
        <w:rFonts w:ascii="Wingdings" w:hAnsi="Wingdings" w:hint="default"/>
      </w:rPr>
    </w:lvl>
  </w:abstractNum>
  <w:abstractNum w:abstractNumId="26" w15:restartNumberingAfterBreak="0">
    <w:nsid w:val="4FA36DBA"/>
    <w:multiLevelType w:val="hybridMultilevel"/>
    <w:tmpl w:val="6A6E85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F02D24"/>
    <w:multiLevelType w:val="hybridMultilevel"/>
    <w:tmpl w:val="F478513C"/>
    <w:lvl w:ilvl="0" w:tplc="01CE99C4">
      <w:start w:val="1"/>
      <w:numFmt w:val="bullet"/>
      <w:pStyle w:val="Boxedbullets"/>
      <w:lvlText w:val=""/>
      <w:lvlJc w:val="left"/>
      <w:pPr>
        <w:ind w:left="720" w:hanging="360"/>
      </w:pPr>
      <w:rPr>
        <w:rFonts w:ascii="Symbol" w:hAnsi="Symbol" w:hint="default"/>
        <w:color w:val="E902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854BB9"/>
    <w:multiLevelType w:val="hybridMultilevel"/>
    <w:tmpl w:val="FFFFFFFF"/>
    <w:lvl w:ilvl="0" w:tplc="7C76203E">
      <w:start w:val="1"/>
      <w:numFmt w:val="bullet"/>
      <w:lvlText w:val=""/>
      <w:lvlJc w:val="left"/>
      <w:pPr>
        <w:ind w:left="720" w:hanging="360"/>
      </w:pPr>
      <w:rPr>
        <w:rFonts w:ascii="Symbol" w:hAnsi="Symbol" w:hint="default"/>
      </w:rPr>
    </w:lvl>
    <w:lvl w:ilvl="1" w:tplc="46FA4176">
      <w:start w:val="1"/>
      <w:numFmt w:val="bullet"/>
      <w:lvlText w:val="o"/>
      <w:lvlJc w:val="left"/>
      <w:pPr>
        <w:ind w:left="1440" w:hanging="360"/>
      </w:pPr>
      <w:rPr>
        <w:rFonts w:ascii="Courier New" w:hAnsi="Courier New" w:hint="default"/>
      </w:rPr>
    </w:lvl>
    <w:lvl w:ilvl="2" w:tplc="DEC609B2">
      <w:start w:val="1"/>
      <w:numFmt w:val="bullet"/>
      <w:lvlText w:val=""/>
      <w:lvlJc w:val="left"/>
      <w:pPr>
        <w:ind w:left="2160" w:hanging="360"/>
      </w:pPr>
      <w:rPr>
        <w:rFonts w:ascii="Wingdings" w:hAnsi="Wingdings" w:hint="default"/>
      </w:rPr>
    </w:lvl>
    <w:lvl w:ilvl="3" w:tplc="5F3298D6">
      <w:start w:val="1"/>
      <w:numFmt w:val="bullet"/>
      <w:lvlText w:val=""/>
      <w:lvlJc w:val="left"/>
      <w:pPr>
        <w:ind w:left="2880" w:hanging="360"/>
      </w:pPr>
      <w:rPr>
        <w:rFonts w:ascii="Symbol" w:hAnsi="Symbol" w:hint="default"/>
      </w:rPr>
    </w:lvl>
    <w:lvl w:ilvl="4" w:tplc="DE4A389E">
      <w:start w:val="1"/>
      <w:numFmt w:val="bullet"/>
      <w:lvlText w:val="o"/>
      <w:lvlJc w:val="left"/>
      <w:pPr>
        <w:ind w:left="3600" w:hanging="360"/>
      </w:pPr>
      <w:rPr>
        <w:rFonts w:ascii="Courier New" w:hAnsi="Courier New" w:hint="default"/>
      </w:rPr>
    </w:lvl>
    <w:lvl w:ilvl="5" w:tplc="875EB606">
      <w:start w:val="1"/>
      <w:numFmt w:val="bullet"/>
      <w:lvlText w:val=""/>
      <w:lvlJc w:val="left"/>
      <w:pPr>
        <w:ind w:left="4320" w:hanging="360"/>
      </w:pPr>
      <w:rPr>
        <w:rFonts w:ascii="Wingdings" w:hAnsi="Wingdings" w:hint="default"/>
      </w:rPr>
    </w:lvl>
    <w:lvl w:ilvl="6" w:tplc="A11ADBB8">
      <w:start w:val="1"/>
      <w:numFmt w:val="bullet"/>
      <w:lvlText w:val=""/>
      <w:lvlJc w:val="left"/>
      <w:pPr>
        <w:ind w:left="5040" w:hanging="360"/>
      </w:pPr>
      <w:rPr>
        <w:rFonts w:ascii="Symbol" w:hAnsi="Symbol" w:hint="default"/>
      </w:rPr>
    </w:lvl>
    <w:lvl w:ilvl="7" w:tplc="A6C2EB82">
      <w:start w:val="1"/>
      <w:numFmt w:val="bullet"/>
      <w:lvlText w:val="o"/>
      <w:lvlJc w:val="left"/>
      <w:pPr>
        <w:ind w:left="5760" w:hanging="360"/>
      </w:pPr>
      <w:rPr>
        <w:rFonts w:ascii="Courier New" w:hAnsi="Courier New" w:hint="default"/>
      </w:rPr>
    </w:lvl>
    <w:lvl w:ilvl="8" w:tplc="78CCAA70">
      <w:start w:val="1"/>
      <w:numFmt w:val="bullet"/>
      <w:lvlText w:val=""/>
      <w:lvlJc w:val="left"/>
      <w:pPr>
        <w:ind w:left="6480" w:hanging="360"/>
      </w:pPr>
      <w:rPr>
        <w:rFonts w:ascii="Wingdings" w:hAnsi="Wingdings" w:hint="default"/>
      </w:rPr>
    </w:lvl>
  </w:abstractNum>
  <w:abstractNum w:abstractNumId="29" w15:restartNumberingAfterBreak="0">
    <w:nsid w:val="5720257E"/>
    <w:multiLevelType w:val="hybridMultilevel"/>
    <w:tmpl w:val="CA8E5CC6"/>
    <w:lvl w:ilvl="0" w:tplc="451837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FD2CA0"/>
    <w:multiLevelType w:val="hybridMultilevel"/>
    <w:tmpl w:val="40AECB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1A2496A"/>
    <w:multiLevelType w:val="multilevel"/>
    <w:tmpl w:val="548ACD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1264A5"/>
    <w:multiLevelType w:val="hybridMultilevel"/>
    <w:tmpl w:val="A364A620"/>
    <w:lvl w:ilvl="0" w:tplc="99AE4350">
      <w:start w:val="1"/>
      <w:numFmt w:val="bullet"/>
      <w:lvlText w:val=""/>
      <w:lvlJc w:val="left"/>
      <w:pPr>
        <w:ind w:left="720" w:hanging="360"/>
      </w:pPr>
      <w:rPr>
        <w:rFonts w:ascii="Symbol" w:hAnsi="Symbol" w:hint="default"/>
        <w:color w:val="E902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13241D"/>
    <w:multiLevelType w:val="hybridMultilevel"/>
    <w:tmpl w:val="FFFFFFFF"/>
    <w:lvl w:ilvl="0" w:tplc="7104389E">
      <w:start w:val="1"/>
      <w:numFmt w:val="bullet"/>
      <w:lvlText w:val=""/>
      <w:lvlJc w:val="left"/>
      <w:pPr>
        <w:ind w:left="720" w:hanging="360"/>
      </w:pPr>
      <w:rPr>
        <w:rFonts w:ascii="Symbol" w:hAnsi="Symbol" w:hint="default"/>
      </w:rPr>
    </w:lvl>
    <w:lvl w:ilvl="1" w:tplc="95C06F9C">
      <w:start w:val="1"/>
      <w:numFmt w:val="bullet"/>
      <w:lvlText w:val="o"/>
      <w:lvlJc w:val="left"/>
      <w:pPr>
        <w:ind w:left="1440" w:hanging="360"/>
      </w:pPr>
      <w:rPr>
        <w:rFonts w:ascii="Courier New" w:hAnsi="Courier New" w:hint="default"/>
      </w:rPr>
    </w:lvl>
    <w:lvl w:ilvl="2" w:tplc="2764B45E">
      <w:start w:val="1"/>
      <w:numFmt w:val="bullet"/>
      <w:lvlText w:val=""/>
      <w:lvlJc w:val="left"/>
      <w:pPr>
        <w:ind w:left="2160" w:hanging="360"/>
      </w:pPr>
      <w:rPr>
        <w:rFonts w:ascii="Wingdings" w:hAnsi="Wingdings" w:hint="default"/>
      </w:rPr>
    </w:lvl>
    <w:lvl w:ilvl="3" w:tplc="0EC4E3BE">
      <w:start w:val="1"/>
      <w:numFmt w:val="bullet"/>
      <w:lvlText w:val=""/>
      <w:lvlJc w:val="left"/>
      <w:pPr>
        <w:ind w:left="2880" w:hanging="360"/>
      </w:pPr>
      <w:rPr>
        <w:rFonts w:ascii="Symbol" w:hAnsi="Symbol" w:hint="default"/>
      </w:rPr>
    </w:lvl>
    <w:lvl w:ilvl="4" w:tplc="99561288">
      <w:start w:val="1"/>
      <w:numFmt w:val="bullet"/>
      <w:lvlText w:val="o"/>
      <w:lvlJc w:val="left"/>
      <w:pPr>
        <w:ind w:left="3600" w:hanging="360"/>
      </w:pPr>
      <w:rPr>
        <w:rFonts w:ascii="Courier New" w:hAnsi="Courier New" w:hint="default"/>
      </w:rPr>
    </w:lvl>
    <w:lvl w:ilvl="5" w:tplc="29AC1C4A">
      <w:start w:val="1"/>
      <w:numFmt w:val="bullet"/>
      <w:lvlText w:val=""/>
      <w:lvlJc w:val="left"/>
      <w:pPr>
        <w:ind w:left="4320" w:hanging="360"/>
      </w:pPr>
      <w:rPr>
        <w:rFonts w:ascii="Wingdings" w:hAnsi="Wingdings" w:hint="default"/>
      </w:rPr>
    </w:lvl>
    <w:lvl w:ilvl="6" w:tplc="B2AE617C">
      <w:start w:val="1"/>
      <w:numFmt w:val="bullet"/>
      <w:lvlText w:val=""/>
      <w:lvlJc w:val="left"/>
      <w:pPr>
        <w:ind w:left="5040" w:hanging="360"/>
      </w:pPr>
      <w:rPr>
        <w:rFonts w:ascii="Symbol" w:hAnsi="Symbol" w:hint="default"/>
      </w:rPr>
    </w:lvl>
    <w:lvl w:ilvl="7" w:tplc="311EB81A">
      <w:start w:val="1"/>
      <w:numFmt w:val="bullet"/>
      <w:lvlText w:val="o"/>
      <w:lvlJc w:val="left"/>
      <w:pPr>
        <w:ind w:left="5760" w:hanging="360"/>
      </w:pPr>
      <w:rPr>
        <w:rFonts w:ascii="Courier New" w:hAnsi="Courier New" w:hint="default"/>
      </w:rPr>
    </w:lvl>
    <w:lvl w:ilvl="8" w:tplc="38B250FE">
      <w:start w:val="1"/>
      <w:numFmt w:val="bullet"/>
      <w:lvlText w:val=""/>
      <w:lvlJc w:val="left"/>
      <w:pPr>
        <w:ind w:left="6480" w:hanging="360"/>
      </w:pPr>
      <w:rPr>
        <w:rFonts w:ascii="Wingdings" w:hAnsi="Wingdings" w:hint="default"/>
      </w:rPr>
    </w:lvl>
  </w:abstractNum>
  <w:abstractNum w:abstractNumId="34" w15:restartNumberingAfterBreak="0">
    <w:nsid w:val="6B7A669C"/>
    <w:multiLevelType w:val="hybridMultilevel"/>
    <w:tmpl w:val="FFFFFFFF"/>
    <w:lvl w:ilvl="0" w:tplc="91561A86">
      <w:start w:val="1"/>
      <w:numFmt w:val="bullet"/>
      <w:lvlText w:val=""/>
      <w:lvlJc w:val="left"/>
      <w:pPr>
        <w:ind w:left="720" w:hanging="360"/>
      </w:pPr>
      <w:rPr>
        <w:rFonts w:ascii="Symbol" w:hAnsi="Symbol" w:hint="default"/>
      </w:rPr>
    </w:lvl>
    <w:lvl w:ilvl="1" w:tplc="E57C59F0">
      <w:start w:val="1"/>
      <w:numFmt w:val="bullet"/>
      <w:lvlText w:val="o"/>
      <w:lvlJc w:val="left"/>
      <w:pPr>
        <w:ind w:left="1440" w:hanging="360"/>
      </w:pPr>
      <w:rPr>
        <w:rFonts w:ascii="Courier New" w:hAnsi="Courier New" w:hint="default"/>
      </w:rPr>
    </w:lvl>
    <w:lvl w:ilvl="2" w:tplc="E758CEF0">
      <w:start w:val="1"/>
      <w:numFmt w:val="bullet"/>
      <w:lvlText w:val=""/>
      <w:lvlJc w:val="left"/>
      <w:pPr>
        <w:ind w:left="2160" w:hanging="360"/>
      </w:pPr>
      <w:rPr>
        <w:rFonts w:ascii="Wingdings" w:hAnsi="Wingdings" w:hint="default"/>
      </w:rPr>
    </w:lvl>
    <w:lvl w:ilvl="3" w:tplc="5274AAE4">
      <w:start w:val="1"/>
      <w:numFmt w:val="bullet"/>
      <w:lvlText w:val=""/>
      <w:lvlJc w:val="left"/>
      <w:pPr>
        <w:ind w:left="2880" w:hanging="360"/>
      </w:pPr>
      <w:rPr>
        <w:rFonts w:ascii="Symbol" w:hAnsi="Symbol" w:hint="default"/>
      </w:rPr>
    </w:lvl>
    <w:lvl w:ilvl="4" w:tplc="6D305016">
      <w:start w:val="1"/>
      <w:numFmt w:val="bullet"/>
      <w:lvlText w:val="o"/>
      <w:lvlJc w:val="left"/>
      <w:pPr>
        <w:ind w:left="3600" w:hanging="360"/>
      </w:pPr>
      <w:rPr>
        <w:rFonts w:ascii="Courier New" w:hAnsi="Courier New" w:hint="default"/>
      </w:rPr>
    </w:lvl>
    <w:lvl w:ilvl="5" w:tplc="B784F0DA">
      <w:start w:val="1"/>
      <w:numFmt w:val="bullet"/>
      <w:lvlText w:val=""/>
      <w:lvlJc w:val="left"/>
      <w:pPr>
        <w:ind w:left="4320" w:hanging="360"/>
      </w:pPr>
      <w:rPr>
        <w:rFonts w:ascii="Wingdings" w:hAnsi="Wingdings" w:hint="default"/>
      </w:rPr>
    </w:lvl>
    <w:lvl w:ilvl="6" w:tplc="7CB8410C">
      <w:start w:val="1"/>
      <w:numFmt w:val="bullet"/>
      <w:lvlText w:val=""/>
      <w:lvlJc w:val="left"/>
      <w:pPr>
        <w:ind w:left="5040" w:hanging="360"/>
      </w:pPr>
      <w:rPr>
        <w:rFonts w:ascii="Symbol" w:hAnsi="Symbol" w:hint="default"/>
      </w:rPr>
    </w:lvl>
    <w:lvl w:ilvl="7" w:tplc="C57CC854">
      <w:start w:val="1"/>
      <w:numFmt w:val="bullet"/>
      <w:lvlText w:val="o"/>
      <w:lvlJc w:val="left"/>
      <w:pPr>
        <w:ind w:left="5760" w:hanging="360"/>
      </w:pPr>
      <w:rPr>
        <w:rFonts w:ascii="Courier New" w:hAnsi="Courier New" w:hint="default"/>
      </w:rPr>
    </w:lvl>
    <w:lvl w:ilvl="8" w:tplc="F20A341E">
      <w:start w:val="1"/>
      <w:numFmt w:val="bullet"/>
      <w:lvlText w:val=""/>
      <w:lvlJc w:val="left"/>
      <w:pPr>
        <w:ind w:left="6480" w:hanging="360"/>
      </w:pPr>
      <w:rPr>
        <w:rFonts w:ascii="Wingdings" w:hAnsi="Wingdings" w:hint="default"/>
      </w:rPr>
    </w:lvl>
  </w:abstractNum>
  <w:abstractNum w:abstractNumId="35" w15:restartNumberingAfterBreak="0">
    <w:nsid w:val="6E354368"/>
    <w:multiLevelType w:val="hybridMultilevel"/>
    <w:tmpl w:val="FFFFFFFF"/>
    <w:lvl w:ilvl="0" w:tplc="5C22DD5A">
      <w:start w:val="1"/>
      <w:numFmt w:val="bullet"/>
      <w:lvlText w:val=""/>
      <w:lvlJc w:val="left"/>
      <w:pPr>
        <w:ind w:left="720" w:hanging="360"/>
      </w:pPr>
      <w:rPr>
        <w:rFonts w:ascii="Symbol" w:hAnsi="Symbol" w:hint="default"/>
      </w:rPr>
    </w:lvl>
    <w:lvl w:ilvl="1" w:tplc="5E6CB18C">
      <w:start w:val="1"/>
      <w:numFmt w:val="bullet"/>
      <w:lvlText w:val="o"/>
      <w:lvlJc w:val="left"/>
      <w:pPr>
        <w:ind w:left="1440" w:hanging="360"/>
      </w:pPr>
      <w:rPr>
        <w:rFonts w:ascii="Courier New" w:hAnsi="Courier New" w:hint="default"/>
      </w:rPr>
    </w:lvl>
    <w:lvl w:ilvl="2" w:tplc="CDA27A78">
      <w:start w:val="1"/>
      <w:numFmt w:val="bullet"/>
      <w:lvlText w:val=""/>
      <w:lvlJc w:val="left"/>
      <w:pPr>
        <w:ind w:left="2160" w:hanging="360"/>
      </w:pPr>
      <w:rPr>
        <w:rFonts w:ascii="Wingdings" w:hAnsi="Wingdings" w:hint="default"/>
      </w:rPr>
    </w:lvl>
    <w:lvl w:ilvl="3" w:tplc="E7ECF3DE">
      <w:start w:val="1"/>
      <w:numFmt w:val="bullet"/>
      <w:lvlText w:val=""/>
      <w:lvlJc w:val="left"/>
      <w:pPr>
        <w:ind w:left="2880" w:hanging="360"/>
      </w:pPr>
      <w:rPr>
        <w:rFonts w:ascii="Symbol" w:hAnsi="Symbol" w:hint="default"/>
      </w:rPr>
    </w:lvl>
    <w:lvl w:ilvl="4" w:tplc="265842AC">
      <w:start w:val="1"/>
      <w:numFmt w:val="bullet"/>
      <w:lvlText w:val="o"/>
      <w:lvlJc w:val="left"/>
      <w:pPr>
        <w:ind w:left="3600" w:hanging="360"/>
      </w:pPr>
      <w:rPr>
        <w:rFonts w:ascii="Courier New" w:hAnsi="Courier New" w:hint="default"/>
      </w:rPr>
    </w:lvl>
    <w:lvl w:ilvl="5" w:tplc="4C6C51A0">
      <w:start w:val="1"/>
      <w:numFmt w:val="bullet"/>
      <w:lvlText w:val=""/>
      <w:lvlJc w:val="left"/>
      <w:pPr>
        <w:ind w:left="4320" w:hanging="360"/>
      </w:pPr>
      <w:rPr>
        <w:rFonts w:ascii="Wingdings" w:hAnsi="Wingdings" w:hint="default"/>
      </w:rPr>
    </w:lvl>
    <w:lvl w:ilvl="6" w:tplc="F710CCE6">
      <w:start w:val="1"/>
      <w:numFmt w:val="bullet"/>
      <w:lvlText w:val=""/>
      <w:lvlJc w:val="left"/>
      <w:pPr>
        <w:ind w:left="5040" w:hanging="360"/>
      </w:pPr>
      <w:rPr>
        <w:rFonts w:ascii="Symbol" w:hAnsi="Symbol" w:hint="default"/>
      </w:rPr>
    </w:lvl>
    <w:lvl w:ilvl="7" w:tplc="32429300">
      <w:start w:val="1"/>
      <w:numFmt w:val="bullet"/>
      <w:lvlText w:val="o"/>
      <w:lvlJc w:val="left"/>
      <w:pPr>
        <w:ind w:left="5760" w:hanging="360"/>
      </w:pPr>
      <w:rPr>
        <w:rFonts w:ascii="Courier New" w:hAnsi="Courier New" w:hint="default"/>
      </w:rPr>
    </w:lvl>
    <w:lvl w:ilvl="8" w:tplc="D592D52E">
      <w:start w:val="1"/>
      <w:numFmt w:val="bullet"/>
      <w:lvlText w:val=""/>
      <w:lvlJc w:val="left"/>
      <w:pPr>
        <w:ind w:left="6480" w:hanging="360"/>
      </w:pPr>
      <w:rPr>
        <w:rFonts w:ascii="Wingdings" w:hAnsi="Wingdings" w:hint="default"/>
      </w:rPr>
    </w:lvl>
  </w:abstractNum>
  <w:abstractNum w:abstractNumId="36" w15:restartNumberingAfterBreak="0">
    <w:nsid w:val="6ED23C00"/>
    <w:multiLevelType w:val="multilevel"/>
    <w:tmpl w:val="A9DA99BC"/>
    <w:styleLink w:val="Numbering"/>
    <w:lvl w:ilvl="0">
      <w:start w:val="1"/>
      <w:numFmt w:val="decimal"/>
      <w:lvlText w:val="%1."/>
      <w:lvlJc w:val="left"/>
      <w:pPr>
        <w:ind w:left="360" w:hanging="360"/>
      </w:pPr>
      <w:rPr>
        <w:rFonts w:ascii="Houschka Pro Medium" w:hAnsi="Houschka Pro Medium" w:hint="default"/>
        <w:b w:val="0"/>
        <w:i w:val="0"/>
        <w:color w:val="E90268"/>
        <w:sz w:val="20"/>
        <w14:cntxtAlt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0E30669"/>
    <w:multiLevelType w:val="multilevel"/>
    <w:tmpl w:val="A364A620"/>
    <w:numStyleLink w:val="BulletList"/>
  </w:abstractNum>
  <w:abstractNum w:abstractNumId="38" w15:restartNumberingAfterBreak="0">
    <w:nsid w:val="71510CE4"/>
    <w:multiLevelType w:val="hybridMultilevel"/>
    <w:tmpl w:val="2F6A3DCA"/>
    <w:lvl w:ilvl="0" w:tplc="F18AD03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C262BC"/>
    <w:multiLevelType w:val="hybridMultilevel"/>
    <w:tmpl w:val="07A47C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FE124F"/>
    <w:multiLevelType w:val="hybridMultilevel"/>
    <w:tmpl w:val="1AB4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C83901"/>
    <w:multiLevelType w:val="hybridMultilevel"/>
    <w:tmpl w:val="FFFFFFFF"/>
    <w:lvl w:ilvl="0" w:tplc="10D2B5D2">
      <w:start w:val="1"/>
      <w:numFmt w:val="bullet"/>
      <w:lvlText w:val=""/>
      <w:lvlJc w:val="left"/>
      <w:pPr>
        <w:ind w:left="720" w:hanging="360"/>
      </w:pPr>
      <w:rPr>
        <w:rFonts w:ascii="Symbol" w:hAnsi="Symbol" w:hint="default"/>
      </w:rPr>
    </w:lvl>
    <w:lvl w:ilvl="1" w:tplc="F238EC9E">
      <w:start w:val="1"/>
      <w:numFmt w:val="bullet"/>
      <w:lvlText w:val="o"/>
      <w:lvlJc w:val="left"/>
      <w:pPr>
        <w:ind w:left="1440" w:hanging="360"/>
      </w:pPr>
      <w:rPr>
        <w:rFonts w:ascii="Courier New" w:hAnsi="Courier New" w:hint="default"/>
      </w:rPr>
    </w:lvl>
    <w:lvl w:ilvl="2" w:tplc="12B650FA">
      <w:start w:val="1"/>
      <w:numFmt w:val="bullet"/>
      <w:lvlText w:val=""/>
      <w:lvlJc w:val="left"/>
      <w:pPr>
        <w:ind w:left="2160" w:hanging="360"/>
      </w:pPr>
      <w:rPr>
        <w:rFonts w:ascii="Wingdings" w:hAnsi="Wingdings" w:hint="default"/>
      </w:rPr>
    </w:lvl>
    <w:lvl w:ilvl="3" w:tplc="17545044">
      <w:start w:val="1"/>
      <w:numFmt w:val="bullet"/>
      <w:lvlText w:val=""/>
      <w:lvlJc w:val="left"/>
      <w:pPr>
        <w:ind w:left="2880" w:hanging="360"/>
      </w:pPr>
      <w:rPr>
        <w:rFonts w:ascii="Symbol" w:hAnsi="Symbol" w:hint="default"/>
      </w:rPr>
    </w:lvl>
    <w:lvl w:ilvl="4" w:tplc="CB9EF6FA">
      <w:start w:val="1"/>
      <w:numFmt w:val="bullet"/>
      <w:lvlText w:val="o"/>
      <w:lvlJc w:val="left"/>
      <w:pPr>
        <w:ind w:left="3600" w:hanging="360"/>
      </w:pPr>
      <w:rPr>
        <w:rFonts w:ascii="Courier New" w:hAnsi="Courier New" w:hint="default"/>
      </w:rPr>
    </w:lvl>
    <w:lvl w:ilvl="5" w:tplc="8BFA7A58">
      <w:start w:val="1"/>
      <w:numFmt w:val="bullet"/>
      <w:lvlText w:val=""/>
      <w:lvlJc w:val="left"/>
      <w:pPr>
        <w:ind w:left="4320" w:hanging="360"/>
      </w:pPr>
      <w:rPr>
        <w:rFonts w:ascii="Wingdings" w:hAnsi="Wingdings" w:hint="default"/>
      </w:rPr>
    </w:lvl>
    <w:lvl w:ilvl="6" w:tplc="188C2E20">
      <w:start w:val="1"/>
      <w:numFmt w:val="bullet"/>
      <w:lvlText w:val=""/>
      <w:lvlJc w:val="left"/>
      <w:pPr>
        <w:ind w:left="5040" w:hanging="360"/>
      </w:pPr>
      <w:rPr>
        <w:rFonts w:ascii="Symbol" w:hAnsi="Symbol" w:hint="default"/>
      </w:rPr>
    </w:lvl>
    <w:lvl w:ilvl="7" w:tplc="D3C84876">
      <w:start w:val="1"/>
      <w:numFmt w:val="bullet"/>
      <w:lvlText w:val="o"/>
      <w:lvlJc w:val="left"/>
      <w:pPr>
        <w:ind w:left="5760" w:hanging="360"/>
      </w:pPr>
      <w:rPr>
        <w:rFonts w:ascii="Courier New" w:hAnsi="Courier New" w:hint="default"/>
      </w:rPr>
    </w:lvl>
    <w:lvl w:ilvl="8" w:tplc="28768E0A">
      <w:start w:val="1"/>
      <w:numFmt w:val="bullet"/>
      <w:lvlText w:val=""/>
      <w:lvlJc w:val="left"/>
      <w:pPr>
        <w:ind w:left="6480" w:hanging="360"/>
      </w:pPr>
      <w:rPr>
        <w:rFonts w:ascii="Wingdings" w:hAnsi="Wingdings" w:hint="default"/>
      </w:rPr>
    </w:lvl>
  </w:abstractNum>
  <w:abstractNum w:abstractNumId="42" w15:restartNumberingAfterBreak="0">
    <w:nsid w:val="7B9420B9"/>
    <w:multiLevelType w:val="hybridMultilevel"/>
    <w:tmpl w:val="E6F4D304"/>
    <w:lvl w:ilvl="0" w:tplc="4B6A77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E13684"/>
    <w:multiLevelType w:val="multilevel"/>
    <w:tmpl w:val="A9DA99BC"/>
    <w:numStyleLink w:val="Numbering"/>
  </w:abstractNum>
  <w:num w:numId="1" w16cid:durableId="1149901327">
    <w:abstractNumId w:val="0"/>
  </w:num>
  <w:num w:numId="2" w16cid:durableId="1410812138">
    <w:abstractNumId w:val="6"/>
  </w:num>
  <w:num w:numId="3" w16cid:durableId="1256478468">
    <w:abstractNumId w:val="2"/>
  </w:num>
  <w:num w:numId="4" w16cid:durableId="451632015">
    <w:abstractNumId w:val="36"/>
  </w:num>
  <w:num w:numId="5" w16cid:durableId="1509129394">
    <w:abstractNumId w:val="43"/>
  </w:num>
  <w:num w:numId="6" w16cid:durableId="2086341753">
    <w:abstractNumId w:val="32"/>
  </w:num>
  <w:num w:numId="7" w16cid:durableId="1208029653">
    <w:abstractNumId w:val="22"/>
  </w:num>
  <w:num w:numId="8" w16cid:durableId="471872941">
    <w:abstractNumId w:val="37"/>
    <w:lvlOverride w:ilvl="0">
      <w:lvl w:ilvl="0">
        <w:start w:val="1"/>
        <w:numFmt w:val="bullet"/>
        <w:pStyle w:val="BulletPoints"/>
        <w:lvlText w:val=""/>
        <w:lvlJc w:val="left"/>
        <w:pPr>
          <w:ind w:left="502" w:hanging="360"/>
        </w:pPr>
        <w:rPr>
          <w:rFonts w:ascii="Symbol" w:hAnsi="Symbol" w:hint="default"/>
          <w:color w:val="E90268"/>
          <w:sz w:val="20"/>
        </w:rPr>
      </w:lvl>
    </w:lvlOverride>
  </w:num>
  <w:num w:numId="9" w16cid:durableId="286935587">
    <w:abstractNumId w:val="3"/>
  </w:num>
  <w:num w:numId="10" w16cid:durableId="1796635315">
    <w:abstractNumId w:val="37"/>
  </w:num>
  <w:num w:numId="11" w16cid:durableId="498498206">
    <w:abstractNumId w:val="3"/>
  </w:num>
  <w:num w:numId="12" w16cid:durableId="2061857979">
    <w:abstractNumId w:val="16"/>
  </w:num>
  <w:num w:numId="13" w16cid:durableId="211966860">
    <w:abstractNumId w:val="17"/>
  </w:num>
  <w:num w:numId="14" w16cid:durableId="398133446">
    <w:abstractNumId w:val="17"/>
  </w:num>
  <w:num w:numId="15" w16cid:durableId="2072997977">
    <w:abstractNumId w:val="17"/>
  </w:num>
  <w:num w:numId="16" w16cid:durableId="515995284">
    <w:abstractNumId w:val="14"/>
  </w:num>
  <w:num w:numId="17" w16cid:durableId="1616398897">
    <w:abstractNumId w:val="27"/>
  </w:num>
  <w:num w:numId="18" w16cid:durableId="55933987">
    <w:abstractNumId w:val="27"/>
  </w:num>
  <w:num w:numId="19" w16cid:durableId="1922256878">
    <w:abstractNumId w:val="39"/>
  </w:num>
  <w:num w:numId="20" w16cid:durableId="1868567210">
    <w:abstractNumId w:val="26"/>
  </w:num>
  <w:num w:numId="21" w16cid:durableId="1942103246">
    <w:abstractNumId w:val="13"/>
  </w:num>
  <w:num w:numId="22" w16cid:durableId="1678073631">
    <w:abstractNumId w:val="7"/>
  </w:num>
  <w:num w:numId="23" w16cid:durableId="2023042289">
    <w:abstractNumId w:val="30"/>
  </w:num>
  <w:num w:numId="24" w16cid:durableId="738478405">
    <w:abstractNumId w:val="9"/>
  </w:num>
  <w:num w:numId="25" w16cid:durableId="55393823">
    <w:abstractNumId w:val="1"/>
  </w:num>
  <w:num w:numId="26" w16cid:durableId="335109922">
    <w:abstractNumId w:val="11"/>
  </w:num>
  <w:num w:numId="27" w16cid:durableId="542638635">
    <w:abstractNumId w:val="23"/>
  </w:num>
  <w:num w:numId="28" w16cid:durableId="1031032350">
    <w:abstractNumId w:val="38"/>
  </w:num>
  <w:num w:numId="29" w16cid:durableId="1090546744">
    <w:abstractNumId w:val="8"/>
  </w:num>
  <w:num w:numId="30" w16cid:durableId="1970044906">
    <w:abstractNumId w:val="24"/>
  </w:num>
  <w:num w:numId="31" w16cid:durableId="321856273">
    <w:abstractNumId w:val="31"/>
  </w:num>
  <w:num w:numId="32" w16cid:durableId="557400044">
    <w:abstractNumId w:val="31"/>
  </w:num>
  <w:num w:numId="33" w16cid:durableId="90244386">
    <w:abstractNumId w:val="42"/>
  </w:num>
  <w:num w:numId="34" w16cid:durableId="1350527556">
    <w:abstractNumId w:val="15"/>
  </w:num>
  <w:num w:numId="35" w16cid:durableId="2113233832">
    <w:abstractNumId w:val="21"/>
  </w:num>
  <w:num w:numId="36" w16cid:durableId="465899915">
    <w:abstractNumId w:val="40"/>
  </w:num>
  <w:num w:numId="37" w16cid:durableId="543100730">
    <w:abstractNumId w:val="19"/>
  </w:num>
  <w:num w:numId="38" w16cid:durableId="426969777">
    <w:abstractNumId w:val="29"/>
  </w:num>
  <w:num w:numId="39" w16cid:durableId="1135879079">
    <w:abstractNumId w:val="12"/>
  </w:num>
  <w:num w:numId="40" w16cid:durableId="73743850">
    <w:abstractNumId w:val="41"/>
  </w:num>
  <w:num w:numId="41" w16cid:durableId="1623607417">
    <w:abstractNumId w:val="28"/>
  </w:num>
  <w:num w:numId="42" w16cid:durableId="326981509">
    <w:abstractNumId w:val="5"/>
  </w:num>
  <w:num w:numId="43" w16cid:durableId="502549710">
    <w:abstractNumId w:val="34"/>
  </w:num>
  <w:num w:numId="44" w16cid:durableId="1418207904">
    <w:abstractNumId w:val="33"/>
  </w:num>
  <w:num w:numId="45" w16cid:durableId="1795446945">
    <w:abstractNumId w:val="25"/>
  </w:num>
  <w:num w:numId="46" w16cid:durableId="1837111758">
    <w:abstractNumId w:val="35"/>
  </w:num>
  <w:num w:numId="47" w16cid:durableId="20400146">
    <w:abstractNumId w:val="4"/>
  </w:num>
  <w:num w:numId="48" w16cid:durableId="728460835">
    <w:abstractNumId w:val="10"/>
  </w:num>
  <w:num w:numId="49" w16cid:durableId="979118925">
    <w:abstractNumId w:val="18"/>
  </w:num>
  <w:num w:numId="50" w16cid:durableId="19676614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Y0MbM0tDAyMzIyNrZQ0lEKTi0uzszPAykwrAUAMv4fCywAAAA="/>
  </w:docVars>
  <w:rsids>
    <w:rsidRoot w:val="00282F43"/>
    <w:rsid w:val="0000037B"/>
    <w:rsid w:val="00000402"/>
    <w:rsid w:val="00000F76"/>
    <w:rsid w:val="0000118A"/>
    <w:rsid w:val="00001196"/>
    <w:rsid w:val="00001890"/>
    <w:rsid w:val="00001F07"/>
    <w:rsid w:val="00002108"/>
    <w:rsid w:val="00002150"/>
    <w:rsid w:val="0000219F"/>
    <w:rsid w:val="000023D0"/>
    <w:rsid w:val="0000252A"/>
    <w:rsid w:val="0000272E"/>
    <w:rsid w:val="00003560"/>
    <w:rsid w:val="0000365A"/>
    <w:rsid w:val="0000366D"/>
    <w:rsid w:val="0000368C"/>
    <w:rsid w:val="00003741"/>
    <w:rsid w:val="000037AB"/>
    <w:rsid w:val="000038D1"/>
    <w:rsid w:val="00003A48"/>
    <w:rsid w:val="00003ACC"/>
    <w:rsid w:val="00003C9C"/>
    <w:rsid w:val="00004197"/>
    <w:rsid w:val="0000453E"/>
    <w:rsid w:val="000045ED"/>
    <w:rsid w:val="00004899"/>
    <w:rsid w:val="00004EA8"/>
    <w:rsid w:val="00005421"/>
    <w:rsid w:val="0000577D"/>
    <w:rsid w:val="00005B7A"/>
    <w:rsid w:val="00005B8F"/>
    <w:rsid w:val="00005F3C"/>
    <w:rsid w:val="00005F62"/>
    <w:rsid w:val="0000630E"/>
    <w:rsid w:val="0000632C"/>
    <w:rsid w:val="000069B0"/>
    <w:rsid w:val="00006B8D"/>
    <w:rsid w:val="00006BCC"/>
    <w:rsid w:val="00006D16"/>
    <w:rsid w:val="000075C0"/>
    <w:rsid w:val="00007879"/>
    <w:rsid w:val="00007BF1"/>
    <w:rsid w:val="00010209"/>
    <w:rsid w:val="00010411"/>
    <w:rsid w:val="0001053A"/>
    <w:rsid w:val="00010694"/>
    <w:rsid w:val="00010747"/>
    <w:rsid w:val="00010BF4"/>
    <w:rsid w:val="000110F2"/>
    <w:rsid w:val="0001133F"/>
    <w:rsid w:val="0001168E"/>
    <w:rsid w:val="00011D1D"/>
    <w:rsid w:val="000120C6"/>
    <w:rsid w:val="000123E3"/>
    <w:rsid w:val="00012576"/>
    <w:rsid w:val="000125BF"/>
    <w:rsid w:val="000129ED"/>
    <w:rsid w:val="00012AA6"/>
    <w:rsid w:val="00012E45"/>
    <w:rsid w:val="00012E81"/>
    <w:rsid w:val="000130D7"/>
    <w:rsid w:val="0001333B"/>
    <w:rsid w:val="00013A9C"/>
    <w:rsid w:val="00013BAD"/>
    <w:rsid w:val="00013C38"/>
    <w:rsid w:val="00013EB7"/>
    <w:rsid w:val="000143DD"/>
    <w:rsid w:val="00014475"/>
    <w:rsid w:val="0001459C"/>
    <w:rsid w:val="00014610"/>
    <w:rsid w:val="0001485C"/>
    <w:rsid w:val="00014949"/>
    <w:rsid w:val="000157CF"/>
    <w:rsid w:val="0001597D"/>
    <w:rsid w:val="000161A6"/>
    <w:rsid w:val="00016429"/>
    <w:rsid w:val="00016440"/>
    <w:rsid w:val="00016464"/>
    <w:rsid w:val="0001659C"/>
    <w:rsid w:val="000166CB"/>
    <w:rsid w:val="00016752"/>
    <w:rsid w:val="0001689D"/>
    <w:rsid w:val="00016AA8"/>
    <w:rsid w:val="00016EC1"/>
    <w:rsid w:val="00017075"/>
    <w:rsid w:val="0001734D"/>
    <w:rsid w:val="00017512"/>
    <w:rsid w:val="00017658"/>
    <w:rsid w:val="0001772D"/>
    <w:rsid w:val="00017CDA"/>
    <w:rsid w:val="00017F55"/>
    <w:rsid w:val="000201F7"/>
    <w:rsid w:val="00020DC9"/>
    <w:rsid w:val="00020DDE"/>
    <w:rsid w:val="00020E19"/>
    <w:rsid w:val="0002137C"/>
    <w:rsid w:val="000213BD"/>
    <w:rsid w:val="00021883"/>
    <w:rsid w:val="000219B1"/>
    <w:rsid w:val="00021C21"/>
    <w:rsid w:val="00021CE0"/>
    <w:rsid w:val="00021CE4"/>
    <w:rsid w:val="00021EC3"/>
    <w:rsid w:val="00021F02"/>
    <w:rsid w:val="00022552"/>
    <w:rsid w:val="000228F1"/>
    <w:rsid w:val="00022B7E"/>
    <w:rsid w:val="00022BAB"/>
    <w:rsid w:val="000235E1"/>
    <w:rsid w:val="0002362C"/>
    <w:rsid w:val="00023685"/>
    <w:rsid w:val="00023C69"/>
    <w:rsid w:val="00023E34"/>
    <w:rsid w:val="00024096"/>
    <w:rsid w:val="00024573"/>
    <w:rsid w:val="00024A89"/>
    <w:rsid w:val="00024C50"/>
    <w:rsid w:val="00025061"/>
    <w:rsid w:val="000250DD"/>
    <w:rsid w:val="000255FD"/>
    <w:rsid w:val="00025AE9"/>
    <w:rsid w:val="00025E3F"/>
    <w:rsid w:val="0002607D"/>
    <w:rsid w:val="000267DB"/>
    <w:rsid w:val="00026D3C"/>
    <w:rsid w:val="00026D99"/>
    <w:rsid w:val="00026D9B"/>
    <w:rsid w:val="00026E56"/>
    <w:rsid w:val="00026EAC"/>
    <w:rsid w:val="00026EB5"/>
    <w:rsid w:val="000272C9"/>
    <w:rsid w:val="00027595"/>
    <w:rsid w:val="00027692"/>
    <w:rsid w:val="0002796A"/>
    <w:rsid w:val="000279CE"/>
    <w:rsid w:val="00027A8A"/>
    <w:rsid w:val="00027C98"/>
    <w:rsid w:val="00027D43"/>
    <w:rsid w:val="00027EC6"/>
    <w:rsid w:val="0003005A"/>
    <w:rsid w:val="00030223"/>
    <w:rsid w:val="0003058D"/>
    <w:rsid w:val="0003058E"/>
    <w:rsid w:val="00030D49"/>
    <w:rsid w:val="0003138B"/>
    <w:rsid w:val="000313BC"/>
    <w:rsid w:val="00032196"/>
    <w:rsid w:val="0003232A"/>
    <w:rsid w:val="000324B6"/>
    <w:rsid w:val="0003278C"/>
    <w:rsid w:val="0003293C"/>
    <w:rsid w:val="00032993"/>
    <w:rsid w:val="00032ADB"/>
    <w:rsid w:val="00032B96"/>
    <w:rsid w:val="00032C43"/>
    <w:rsid w:val="00032F7A"/>
    <w:rsid w:val="00033095"/>
    <w:rsid w:val="000333BA"/>
    <w:rsid w:val="000334A7"/>
    <w:rsid w:val="0003350A"/>
    <w:rsid w:val="00033633"/>
    <w:rsid w:val="00033B54"/>
    <w:rsid w:val="00033B55"/>
    <w:rsid w:val="000342A1"/>
    <w:rsid w:val="00034342"/>
    <w:rsid w:val="0003436F"/>
    <w:rsid w:val="0003462F"/>
    <w:rsid w:val="0003465C"/>
    <w:rsid w:val="0003486B"/>
    <w:rsid w:val="0003487B"/>
    <w:rsid w:val="00034A3B"/>
    <w:rsid w:val="00034E50"/>
    <w:rsid w:val="0003533F"/>
    <w:rsid w:val="00035428"/>
    <w:rsid w:val="00036038"/>
    <w:rsid w:val="00036124"/>
    <w:rsid w:val="00036490"/>
    <w:rsid w:val="00036F96"/>
    <w:rsid w:val="00036FCE"/>
    <w:rsid w:val="0003733B"/>
    <w:rsid w:val="0003737B"/>
    <w:rsid w:val="000375A1"/>
    <w:rsid w:val="00037B3C"/>
    <w:rsid w:val="00037BA8"/>
    <w:rsid w:val="00037FBB"/>
    <w:rsid w:val="00040368"/>
    <w:rsid w:val="00040AA3"/>
    <w:rsid w:val="00040E02"/>
    <w:rsid w:val="00040F0B"/>
    <w:rsid w:val="0004102C"/>
    <w:rsid w:val="00041104"/>
    <w:rsid w:val="00041329"/>
    <w:rsid w:val="00041586"/>
    <w:rsid w:val="00041F09"/>
    <w:rsid w:val="000420D9"/>
    <w:rsid w:val="00042272"/>
    <w:rsid w:val="00042477"/>
    <w:rsid w:val="00042670"/>
    <w:rsid w:val="00042AC7"/>
    <w:rsid w:val="00042B04"/>
    <w:rsid w:val="00042B51"/>
    <w:rsid w:val="00042E43"/>
    <w:rsid w:val="000431B8"/>
    <w:rsid w:val="0004376E"/>
    <w:rsid w:val="00043848"/>
    <w:rsid w:val="00043853"/>
    <w:rsid w:val="000439D6"/>
    <w:rsid w:val="00043BE2"/>
    <w:rsid w:val="00043FF2"/>
    <w:rsid w:val="000440F3"/>
    <w:rsid w:val="00044163"/>
    <w:rsid w:val="0004443C"/>
    <w:rsid w:val="000444F4"/>
    <w:rsid w:val="00044BDF"/>
    <w:rsid w:val="00044C1B"/>
    <w:rsid w:val="00044CD0"/>
    <w:rsid w:val="00045187"/>
    <w:rsid w:val="0004572C"/>
    <w:rsid w:val="00046005"/>
    <w:rsid w:val="00046454"/>
    <w:rsid w:val="0004665C"/>
    <w:rsid w:val="00046724"/>
    <w:rsid w:val="00046737"/>
    <w:rsid w:val="000469B5"/>
    <w:rsid w:val="00046AFC"/>
    <w:rsid w:val="00046B5C"/>
    <w:rsid w:val="00046EBB"/>
    <w:rsid w:val="0004746A"/>
    <w:rsid w:val="000474B3"/>
    <w:rsid w:val="000474FB"/>
    <w:rsid w:val="00047555"/>
    <w:rsid w:val="00047A13"/>
    <w:rsid w:val="00050060"/>
    <w:rsid w:val="00050673"/>
    <w:rsid w:val="00050A50"/>
    <w:rsid w:val="00051145"/>
    <w:rsid w:val="00051179"/>
    <w:rsid w:val="000511B2"/>
    <w:rsid w:val="000519A0"/>
    <w:rsid w:val="000519F3"/>
    <w:rsid w:val="00051E4E"/>
    <w:rsid w:val="000522BB"/>
    <w:rsid w:val="000523B0"/>
    <w:rsid w:val="000527F2"/>
    <w:rsid w:val="00052953"/>
    <w:rsid w:val="000529FB"/>
    <w:rsid w:val="00052A94"/>
    <w:rsid w:val="00052BB0"/>
    <w:rsid w:val="00052BBC"/>
    <w:rsid w:val="00052CF0"/>
    <w:rsid w:val="00052CF4"/>
    <w:rsid w:val="00052F61"/>
    <w:rsid w:val="00053035"/>
    <w:rsid w:val="00053157"/>
    <w:rsid w:val="00053AD4"/>
    <w:rsid w:val="00053E08"/>
    <w:rsid w:val="00054080"/>
    <w:rsid w:val="000548E9"/>
    <w:rsid w:val="0005513D"/>
    <w:rsid w:val="000551B2"/>
    <w:rsid w:val="0005590B"/>
    <w:rsid w:val="00055A82"/>
    <w:rsid w:val="00055C43"/>
    <w:rsid w:val="00055F5D"/>
    <w:rsid w:val="0005625B"/>
    <w:rsid w:val="00056405"/>
    <w:rsid w:val="00056431"/>
    <w:rsid w:val="00056493"/>
    <w:rsid w:val="000565FD"/>
    <w:rsid w:val="000567E7"/>
    <w:rsid w:val="0005680D"/>
    <w:rsid w:val="000569F4"/>
    <w:rsid w:val="00056AC4"/>
    <w:rsid w:val="00056B59"/>
    <w:rsid w:val="00056C6C"/>
    <w:rsid w:val="00056E20"/>
    <w:rsid w:val="00056E2D"/>
    <w:rsid w:val="00056E89"/>
    <w:rsid w:val="0005734B"/>
    <w:rsid w:val="0005734D"/>
    <w:rsid w:val="00057586"/>
    <w:rsid w:val="000576B7"/>
    <w:rsid w:val="00057894"/>
    <w:rsid w:val="000578E9"/>
    <w:rsid w:val="00057AF4"/>
    <w:rsid w:val="00057AFC"/>
    <w:rsid w:val="00057C5F"/>
    <w:rsid w:val="00057C78"/>
    <w:rsid w:val="00057CB9"/>
    <w:rsid w:val="00057CEB"/>
    <w:rsid w:val="00057D64"/>
    <w:rsid w:val="00057F21"/>
    <w:rsid w:val="0006008B"/>
    <w:rsid w:val="000602EB"/>
    <w:rsid w:val="00060420"/>
    <w:rsid w:val="000604D7"/>
    <w:rsid w:val="00060961"/>
    <w:rsid w:val="00060C14"/>
    <w:rsid w:val="0006100D"/>
    <w:rsid w:val="000611A5"/>
    <w:rsid w:val="00061412"/>
    <w:rsid w:val="00061562"/>
    <w:rsid w:val="00061984"/>
    <w:rsid w:val="00061B23"/>
    <w:rsid w:val="00061E56"/>
    <w:rsid w:val="0006278A"/>
    <w:rsid w:val="00062FFE"/>
    <w:rsid w:val="000630EA"/>
    <w:rsid w:val="000632F3"/>
    <w:rsid w:val="000635DC"/>
    <w:rsid w:val="00063669"/>
    <w:rsid w:val="00063B61"/>
    <w:rsid w:val="00063D8B"/>
    <w:rsid w:val="00063DA4"/>
    <w:rsid w:val="00063ED7"/>
    <w:rsid w:val="00063F15"/>
    <w:rsid w:val="00063F4F"/>
    <w:rsid w:val="00064863"/>
    <w:rsid w:val="000648BC"/>
    <w:rsid w:val="00064993"/>
    <w:rsid w:val="00064C32"/>
    <w:rsid w:val="00064CBA"/>
    <w:rsid w:val="00064E5C"/>
    <w:rsid w:val="00064F58"/>
    <w:rsid w:val="00065507"/>
    <w:rsid w:val="000655D7"/>
    <w:rsid w:val="000656CF"/>
    <w:rsid w:val="000656E4"/>
    <w:rsid w:val="00066299"/>
    <w:rsid w:val="00066332"/>
    <w:rsid w:val="00066495"/>
    <w:rsid w:val="000664A5"/>
    <w:rsid w:val="000665C2"/>
    <w:rsid w:val="00066965"/>
    <w:rsid w:val="00066AEF"/>
    <w:rsid w:val="00066C1C"/>
    <w:rsid w:val="00066FF1"/>
    <w:rsid w:val="00067076"/>
    <w:rsid w:val="00067545"/>
    <w:rsid w:val="000676C7"/>
    <w:rsid w:val="00067727"/>
    <w:rsid w:val="00070309"/>
    <w:rsid w:val="000704E8"/>
    <w:rsid w:val="0007064A"/>
    <w:rsid w:val="00070F0A"/>
    <w:rsid w:val="0007111F"/>
    <w:rsid w:val="000713B8"/>
    <w:rsid w:val="000713FD"/>
    <w:rsid w:val="00071704"/>
    <w:rsid w:val="00071993"/>
    <w:rsid w:val="00071A29"/>
    <w:rsid w:val="00071BC5"/>
    <w:rsid w:val="00071DE6"/>
    <w:rsid w:val="0007205E"/>
    <w:rsid w:val="0007210E"/>
    <w:rsid w:val="00072468"/>
    <w:rsid w:val="000727B2"/>
    <w:rsid w:val="000729AD"/>
    <w:rsid w:val="000729F6"/>
    <w:rsid w:val="00072B24"/>
    <w:rsid w:val="00072E87"/>
    <w:rsid w:val="00072EFD"/>
    <w:rsid w:val="00072F4D"/>
    <w:rsid w:val="00072F85"/>
    <w:rsid w:val="00072FE6"/>
    <w:rsid w:val="00073674"/>
    <w:rsid w:val="00073878"/>
    <w:rsid w:val="00073A0A"/>
    <w:rsid w:val="00073BBB"/>
    <w:rsid w:val="00073FEB"/>
    <w:rsid w:val="00074408"/>
    <w:rsid w:val="0007466D"/>
    <w:rsid w:val="00074693"/>
    <w:rsid w:val="00074E6C"/>
    <w:rsid w:val="0007523D"/>
    <w:rsid w:val="0007547B"/>
    <w:rsid w:val="000758BF"/>
    <w:rsid w:val="00075B33"/>
    <w:rsid w:val="00075F0C"/>
    <w:rsid w:val="00075F7C"/>
    <w:rsid w:val="00075FF9"/>
    <w:rsid w:val="00076684"/>
    <w:rsid w:val="000767F9"/>
    <w:rsid w:val="00076C46"/>
    <w:rsid w:val="00076E0B"/>
    <w:rsid w:val="000770F1"/>
    <w:rsid w:val="0007716C"/>
    <w:rsid w:val="000772C0"/>
    <w:rsid w:val="0007745F"/>
    <w:rsid w:val="0008022D"/>
    <w:rsid w:val="00080326"/>
    <w:rsid w:val="0008041F"/>
    <w:rsid w:val="000807F3"/>
    <w:rsid w:val="0008086C"/>
    <w:rsid w:val="00080D7B"/>
    <w:rsid w:val="000812F8"/>
    <w:rsid w:val="0008152D"/>
    <w:rsid w:val="00081846"/>
    <w:rsid w:val="00081992"/>
    <w:rsid w:val="00081B52"/>
    <w:rsid w:val="00081E04"/>
    <w:rsid w:val="00081E44"/>
    <w:rsid w:val="000822C6"/>
    <w:rsid w:val="00082969"/>
    <w:rsid w:val="00082D22"/>
    <w:rsid w:val="00082DAD"/>
    <w:rsid w:val="00082E8C"/>
    <w:rsid w:val="00083012"/>
    <w:rsid w:val="000830AB"/>
    <w:rsid w:val="0008367C"/>
    <w:rsid w:val="00083A5E"/>
    <w:rsid w:val="00083EAC"/>
    <w:rsid w:val="00084128"/>
    <w:rsid w:val="000844B0"/>
    <w:rsid w:val="00084668"/>
    <w:rsid w:val="0008469E"/>
    <w:rsid w:val="00084A33"/>
    <w:rsid w:val="00084B10"/>
    <w:rsid w:val="00084B56"/>
    <w:rsid w:val="00084E28"/>
    <w:rsid w:val="00084FCD"/>
    <w:rsid w:val="00085492"/>
    <w:rsid w:val="000854FB"/>
    <w:rsid w:val="00085B55"/>
    <w:rsid w:val="00085FAF"/>
    <w:rsid w:val="00086736"/>
    <w:rsid w:val="00086754"/>
    <w:rsid w:val="00086A5D"/>
    <w:rsid w:val="00086DD8"/>
    <w:rsid w:val="000871B7"/>
    <w:rsid w:val="0008726F"/>
    <w:rsid w:val="0008762D"/>
    <w:rsid w:val="000877A0"/>
    <w:rsid w:val="00087A15"/>
    <w:rsid w:val="00090265"/>
    <w:rsid w:val="00090C3E"/>
    <w:rsid w:val="00090F30"/>
    <w:rsid w:val="00091290"/>
    <w:rsid w:val="000913F6"/>
    <w:rsid w:val="000915B5"/>
    <w:rsid w:val="000915E9"/>
    <w:rsid w:val="00091875"/>
    <w:rsid w:val="00091C34"/>
    <w:rsid w:val="00091EB8"/>
    <w:rsid w:val="00091FFB"/>
    <w:rsid w:val="000926EB"/>
    <w:rsid w:val="00092919"/>
    <w:rsid w:val="00092967"/>
    <w:rsid w:val="000929AD"/>
    <w:rsid w:val="00092EBD"/>
    <w:rsid w:val="0009326C"/>
    <w:rsid w:val="0009342D"/>
    <w:rsid w:val="0009366F"/>
    <w:rsid w:val="0009376E"/>
    <w:rsid w:val="000937D4"/>
    <w:rsid w:val="00093922"/>
    <w:rsid w:val="00093CF9"/>
    <w:rsid w:val="00094059"/>
    <w:rsid w:val="000947EB"/>
    <w:rsid w:val="00094886"/>
    <w:rsid w:val="000948DC"/>
    <w:rsid w:val="00094BBE"/>
    <w:rsid w:val="00094E8F"/>
    <w:rsid w:val="00095540"/>
    <w:rsid w:val="000957E4"/>
    <w:rsid w:val="00095842"/>
    <w:rsid w:val="0009586B"/>
    <w:rsid w:val="0009596F"/>
    <w:rsid w:val="00095BB2"/>
    <w:rsid w:val="00095C3F"/>
    <w:rsid w:val="00095DEA"/>
    <w:rsid w:val="00096169"/>
    <w:rsid w:val="000966B6"/>
    <w:rsid w:val="00096F34"/>
    <w:rsid w:val="000973E3"/>
    <w:rsid w:val="0009746E"/>
    <w:rsid w:val="00097849"/>
    <w:rsid w:val="00097894"/>
    <w:rsid w:val="0009793B"/>
    <w:rsid w:val="00097AD5"/>
    <w:rsid w:val="00097AF9"/>
    <w:rsid w:val="00097BEF"/>
    <w:rsid w:val="00097ECA"/>
    <w:rsid w:val="000A0389"/>
    <w:rsid w:val="000A0553"/>
    <w:rsid w:val="000A0818"/>
    <w:rsid w:val="000A0D7A"/>
    <w:rsid w:val="000A0EC7"/>
    <w:rsid w:val="000A0FEC"/>
    <w:rsid w:val="000A1930"/>
    <w:rsid w:val="000A1A50"/>
    <w:rsid w:val="000A1BA9"/>
    <w:rsid w:val="000A1E70"/>
    <w:rsid w:val="000A20BA"/>
    <w:rsid w:val="000A20D6"/>
    <w:rsid w:val="000A2156"/>
    <w:rsid w:val="000A281F"/>
    <w:rsid w:val="000A2C7D"/>
    <w:rsid w:val="000A2FB5"/>
    <w:rsid w:val="000A3183"/>
    <w:rsid w:val="000A3196"/>
    <w:rsid w:val="000A33A9"/>
    <w:rsid w:val="000A3B55"/>
    <w:rsid w:val="000A3EF6"/>
    <w:rsid w:val="000A4009"/>
    <w:rsid w:val="000A405E"/>
    <w:rsid w:val="000A40FF"/>
    <w:rsid w:val="000A437C"/>
    <w:rsid w:val="000A4D66"/>
    <w:rsid w:val="000A4D69"/>
    <w:rsid w:val="000A4D7C"/>
    <w:rsid w:val="000A5387"/>
    <w:rsid w:val="000A57BD"/>
    <w:rsid w:val="000A5C59"/>
    <w:rsid w:val="000A5CA6"/>
    <w:rsid w:val="000A5E97"/>
    <w:rsid w:val="000A5F33"/>
    <w:rsid w:val="000A6063"/>
    <w:rsid w:val="000A629F"/>
    <w:rsid w:val="000A64EF"/>
    <w:rsid w:val="000A6911"/>
    <w:rsid w:val="000A694B"/>
    <w:rsid w:val="000A6AA2"/>
    <w:rsid w:val="000A7954"/>
    <w:rsid w:val="000A7A21"/>
    <w:rsid w:val="000A7AFE"/>
    <w:rsid w:val="000A7BDF"/>
    <w:rsid w:val="000A7FA0"/>
    <w:rsid w:val="000B01D2"/>
    <w:rsid w:val="000B04F2"/>
    <w:rsid w:val="000B071D"/>
    <w:rsid w:val="000B075C"/>
    <w:rsid w:val="000B0857"/>
    <w:rsid w:val="000B10BD"/>
    <w:rsid w:val="000B11EE"/>
    <w:rsid w:val="000B1330"/>
    <w:rsid w:val="000B19E0"/>
    <w:rsid w:val="000B1BF8"/>
    <w:rsid w:val="000B216F"/>
    <w:rsid w:val="000B21A4"/>
    <w:rsid w:val="000B2766"/>
    <w:rsid w:val="000B292D"/>
    <w:rsid w:val="000B2BE2"/>
    <w:rsid w:val="000B2DE1"/>
    <w:rsid w:val="000B2F4C"/>
    <w:rsid w:val="000B314B"/>
    <w:rsid w:val="000B3496"/>
    <w:rsid w:val="000B358B"/>
    <w:rsid w:val="000B35A6"/>
    <w:rsid w:val="000B38E4"/>
    <w:rsid w:val="000B39A6"/>
    <w:rsid w:val="000B3A8C"/>
    <w:rsid w:val="000B3AE6"/>
    <w:rsid w:val="000B410A"/>
    <w:rsid w:val="000B419C"/>
    <w:rsid w:val="000B442C"/>
    <w:rsid w:val="000B4688"/>
    <w:rsid w:val="000B4D05"/>
    <w:rsid w:val="000B4F2F"/>
    <w:rsid w:val="000B4FD0"/>
    <w:rsid w:val="000B4FDC"/>
    <w:rsid w:val="000B51D4"/>
    <w:rsid w:val="000B52B0"/>
    <w:rsid w:val="000B58C5"/>
    <w:rsid w:val="000B5F10"/>
    <w:rsid w:val="000B6014"/>
    <w:rsid w:val="000B612A"/>
    <w:rsid w:val="000B620E"/>
    <w:rsid w:val="000B645B"/>
    <w:rsid w:val="000B6572"/>
    <w:rsid w:val="000B6621"/>
    <w:rsid w:val="000B680F"/>
    <w:rsid w:val="000B6827"/>
    <w:rsid w:val="000B6A90"/>
    <w:rsid w:val="000B6EC6"/>
    <w:rsid w:val="000B7117"/>
    <w:rsid w:val="000B7300"/>
    <w:rsid w:val="000B7444"/>
    <w:rsid w:val="000B7470"/>
    <w:rsid w:val="000B7896"/>
    <w:rsid w:val="000B7AD2"/>
    <w:rsid w:val="000B7FE3"/>
    <w:rsid w:val="000C019F"/>
    <w:rsid w:val="000C02A2"/>
    <w:rsid w:val="000C04AF"/>
    <w:rsid w:val="000C0685"/>
    <w:rsid w:val="000C0B50"/>
    <w:rsid w:val="000C0D01"/>
    <w:rsid w:val="000C0D2F"/>
    <w:rsid w:val="000C0D69"/>
    <w:rsid w:val="000C11FA"/>
    <w:rsid w:val="000C12B6"/>
    <w:rsid w:val="000C1731"/>
    <w:rsid w:val="000C19A0"/>
    <w:rsid w:val="000C1A31"/>
    <w:rsid w:val="000C208F"/>
    <w:rsid w:val="000C20B3"/>
    <w:rsid w:val="000C28F8"/>
    <w:rsid w:val="000C2CD4"/>
    <w:rsid w:val="000C312E"/>
    <w:rsid w:val="000C3277"/>
    <w:rsid w:val="000C3423"/>
    <w:rsid w:val="000C3917"/>
    <w:rsid w:val="000C3AFE"/>
    <w:rsid w:val="000C404B"/>
    <w:rsid w:val="000C4357"/>
    <w:rsid w:val="000C47F4"/>
    <w:rsid w:val="000C4B86"/>
    <w:rsid w:val="000C4CB0"/>
    <w:rsid w:val="000C527B"/>
    <w:rsid w:val="000C5555"/>
    <w:rsid w:val="000C59A7"/>
    <w:rsid w:val="000C5E0F"/>
    <w:rsid w:val="000C613F"/>
    <w:rsid w:val="000C67DF"/>
    <w:rsid w:val="000C6970"/>
    <w:rsid w:val="000C6E68"/>
    <w:rsid w:val="000C7151"/>
    <w:rsid w:val="000C72DB"/>
    <w:rsid w:val="000C7630"/>
    <w:rsid w:val="000C7688"/>
    <w:rsid w:val="000C77B2"/>
    <w:rsid w:val="000C792A"/>
    <w:rsid w:val="000C7B18"/>
    <w:rsid w:val="000C7C07"/>
    <w:rsid w:val="000C7F81"/>
    <w:rsid w:val="000C7FDE"/>
    <w:rsid w:val="000D0209"/>
    <w:rsid w:val="000D04EA"/>
    <w:rsid w:val="000D0655"/>
    <w:rsid w:val="000D0927"/>
    <w:rsid w:val="000D0944"/>
    <w:rsid w:val="000D0A25"/>
    <w:rsid w:val="000D0AA2"/>
    <w:rsid w:val="000D0EDC"/>
    <w:rsid w:val="000D1019"/>
    <w:rsid w:val="000D122B"/>
    <w:rsid w:val="000D1334"/>
    <w:rsid w:val="000D208E"/>
    <w:rsid w:val="000D2302"/>
    <w:rsid w:val="000D2588"/>
    <w:rsid w:val="000D2714"/>
    <w:rsid w:val="000D309B"/>
    <w:rsid w:val="000D365A"/>
    <w:rsid w:val="000D3698"/>
    <w:rsid w:val="000D3735"/>
    <w:rsid w:val="000D3A3F"/>
    <w:rsid w:val="000D3C54"/>
    <w:rsid w:val="000D3CC7"/>
    <w:rsid w:val="000D4863"/>
    <w:rsid w:val="000D4C90"/>
    <w:rsid w:val="000D4E67"/>
    <w:rsid w:val="000D4ED0"/>
    <w:rsid w:val="000D51BA"/>
    <w:rsid w:val="000D5241"/>
    <w:rsid w:val="000D5362"/>
    <w:rsid w:val="000D53DE"/>
    <w:rsid w:val="000D551F"/>
    <w:rsid w:val="000D5741"/>
    <w:rsid w:val="000D5C90"/>
    <w:rsid w:val="000D5FCB"/>
    <w:rsid w:val="000D60B0"/>
    <w:rsid w:val="000D659E"/>
    <w:rsid w:val="000D686C"/>
    <w:rsid w:val="000D6C93"/>
    <w:rsid w:val="000D6FB8"/>
    <w:rsid w:val="000D7225"/>
    <w:rsid w:val="000D7357"/>
    <w:rsid w:val="000D75D1"/>
    <w:rsid w:val="000D781E"/>
    <w:rsid w:val="000D7889"/>
    <w:rsid w:val="000D7EB0"/>
    <w:rsid w:val="000E04AB"/>
    <w:rsid w:val="000E050F"/>
    <w:rsid w:val="000E07EC"/>
    <w:rsid w:val="000E137B"/>
    <w:rsid w:val="000E15D8"/>
    <w:rsid w:val="000E1708"/>
    <w:rsid w:val="000E1DFD"/>
    <w:rsid w:val="000E24BC"/>
    <w:rsid w:val="000E2530"/>
    <w:rsid w:val="000E259B"/>
    <w:rsid w:val="000E26F8"/>
    <w:rsid w:val="000E2BF4"/>
    <w:rsid w:val="000E2D65"/>
    <w:rsid w:val="000E3868"/>
    <w:rsid w:val="000E3B97"/>
    <w:rsid w:val="000E3D5E"/>
    <w:rsid w:val="000E3DC5"/>
    <w:rsid w:val="000E3DE9"/>
    <w:rsid w:val="000E42D3"/>
    <w:rsid w:val="000E4F22"/>
    <w:rsid w:val="000E5478"/>
    <w:rsid w:val="000E6716"/>
    <w:rsid w:val="000E677B"/>
    <w:rsid w:val="000E6960"/>
    <w:rsid w:val="000E6D16"/>
    <w:rsid w:val="000E6DBB"/>
    <w:rsid w:val="000E7301"/>
    <w:rsid w:val="000E7402"/>
    <w:rsid w:val="000E7858"/>
    <w:rsid w:val="000E7F2C"/>
    <w:rsid w:val="000F00B8"/>
    <w:rsid w:val="000F0501"/>
    <w:rsid w:val="000F07F4"/>
    <w:rsid w:val="000F0C49"/>
    <w:rsid w:val="000F12B2"/>
    <w:rsid w:val="000F14D1"/>
    <w:rsid w:val="000F15E9"/>
    <w:rsid w:val="000F1CAF"/>
    <w:rsid w:val="000F20B2"/>
    <w:rsid w:val="000F23A7"/>
    <w:rsid w:val="000F241B"/>
    <w:rsid w:val="000F24CB"/>
    <w:rsid w:val="000F2534"/>
    <w:rsid w:val="000F2559"/>
    <w:rsid w:val="000F27AA"/>
    <w:rsid w:val="000F2971"/>
    <w:rsid w:val="000F2988"/>
    <w:rsid w:val="000F3002"/>
    <w:rsid w:val="000F332B"/>
    <w:rsid w:val="000F3403"/>
    <w:rsid w:val="000F36F1"/>
    <w:rsid w:val="000F3803"/>
    <w:rsid w:val="000F3850"/>
    <w:rsid w:val="000F38CE"/>
    <w:rsid w:val="000F3B78"/>
    <w:rsid w:val="000F3F05"/>
    <w:rsid w:val="000F40A2"/>
    <w:rsid w:val="000F40D2"/>
    <w:rsid w:val="000F41B3"/>
    <w:rsid w:val="000F4337"/>
    <w:rsid w:val="000F43A6"/>
    <w:rsid w:val="000F4592"/>
    <w:rsid w:val="000F4C8C"/>
    <w:rsid w:val="000F4E45"/>
    <w:rsid w:val="000F4EB4"/>
    <w:rsid w:val="000F5276"/>
    <w:rsid w:val="000F581D"/>
    <w:rsid w:val="000F5C4B"/>
    <w:rsid w:val="000F5CFA"/>
    <w:rsid w:val="000F5D1F"/>
    <w:rsid w:val="000F5FA4"/>
    <w:rsid w:val="000F6036"/>
    <w:rsid w:val="000F68BA"/>
    <w:rsid w:val="000F695B"/>
    <w:rsid w:val="000F6976"/>
    <w:rsid w:val="000F6D67"/>
    <w:rsid w:val="000F6F53"/>
    <w:rsid w:val="000F72EE"/>
    <w:rsid w:val="000F7333"/>
    <w:rsid w:val="000F74BB"/>
    <w:rsid w:val="000F7AD2"/>
    <w:rsid w:val="000F7C9B"/>
    <w:rsid w:val="000F7FB1"/>
    <w:rsid w:val="00100544"/>
    <w:rsid w:val="00100B28"/>
    <w:rsid w:val="00100F0C"/>
    <w:rsid w:val="00101825"/>
    <w:rsid w:val="001019CC"/>
    <w:rsid w:val="00101C65"/>
    <w:rsid w:val="00101F41"/>
    <w:rsid w:val="00102A88"/>
    <w:rsid w:val="00102D6C"/>
    <w:rsid w:val="00102D6E"/>
    <w:rsid w:val="0010303F"/>
    <w:rsid w:val="0010323B"/>
    <w:rsid w:val="00103468"/>
    <w:rsid w:val="0010371A"/>
    <w:rsid w:val="00103C20"/>
    <w:rsid w:val="0010412A"/>
    <w:rsid w:val="0010426D"/>
    <w:rsid w:val="00104346"/>
    <w:rsid w:val="001045C5"/>
    <w:rsid w:val="001045CF"/>
    <w:rsid w:val="0010464F"/>
    <w:rsid w:val="00104D24"/>
    <w:rsid w:val="00105613"/>
    <w:rsid w:val="0010565A"/>
    <w:rsid w:val="00105919"/>
    <w:rsid w:val="00105D60"/>
    <w:rsid w:val="00106163"/>
    <w:rsid w:val="001064CA"/>
    <w:rsid w:val="001064D7"/>
    <w:rsid w:val="0010656F"/>
    <w:rsid w:val="00106B2B"/>
    <w:rsid w:val="00106BC9"/>
    <w:rsid w:val="00107018"/>
    <w:rsid w:val="0010736B"/>
    <w:rsid w:val="00107F3E"/>
    <w:rsid w:val="001100BF"/>
    <w:rsid w:val="001103F6"/>
    <w:rsid w:val="001106DC"/>
    <w:rsid w:val="0011101B"/>
    <w:rsid w:val="001110AD"/>
    <w:rsid w:val="00111465"/>
    <w:rsid w:val="00111790"/>
    <w:rsid w:val="0011191D"/>
    <w:rsid w:val="00111B2E"/>
    <w:rsid w:val="00111CB4"/>
    <w:rsid w:val="00111D36"/>
    <w:rsid w:val="00111E31"/>
    <w:rsid w:val="00112071"/>
    <w:rsid w:val="0011239B"/>
    <w:rsid w:val="00112D07"/>
    <w:rsid w:val="00113012"/>
    <w:rsid w:val="0011325A"/>
    <w:rsid w:val="00113A4F"/>
    <w:rsid w:val="00113A5E"/>
    <w:rsid w:val="00113AE7"/>
    <w:rsid w:val="00113BCF"/>
    <w:rsid w:val="00114000"/>
    <w:rsid w:val="0011430E"/>
    <w:rsid w:val="00114B97"/>
    <w:rsid w:val="00114C0A"/>
    <w:rsid w:val="00114C93"/>
    <w:rsid w:val="00115400"/>
    <w:rsid w:val="00115441"/>
    <w:rsid w:val="00115781"/>
    <w:rsid w:val="001157A6"/>
    <w:rsid w:val="00115860"/>
    <w:rsid w:val="0011596A"/>
    <w:rsid w:val="00115975"/>
    <w:rsid w:val="00115A79"/>
    <w:rsid w:val="00116415"/>
    <w:rsid w:val="00116564"/>
    <w:rsid w:val="001165A7"/>
    <w:rsid w:val="00116800"/>
    <w:rsid w:val="00116827"/>
    <w:rsid w:val="0011685D"/>
    <w:rsid w:val="00116930"/>
    <w:rsid w:val="00116B82"/>
    <w:rsid w:val="00116D76"/>
    <w:rsid w:val="001170F3"/>
    <w:rsid w:val="00117166"/>
    <w:rsid w:val="0011735B"/>
    <w:rsid w:val="00117810"/>
    <w:rsid w:val="001178B9"/>
    <w:rsid w:val="001178EE"/>
    <w:rsid w:val="00117BED"/>
    <w:rsid w:val="00117BEE"/>
    <w:rsid w:val="00117F80"/>
    <w:rsid w:val="0012040D"/>
    <w:rsid w:val="00120926"/>
    <w:rsid w:val="001209EF"/>
    <w:rsid w:val="00120DB3"/>
    <w:rsid w:val="00120DD8"/>
    <w:rsid w:val="00120FDD"/>
    <w:rsid w:val="00121094"/>
    <w:rsid w:val="001212F3"/>
    <w:rsid w:val="00121CB3"/>
    <w:rsid w:val="00121FDD"/>
    <w:rsid w:val="00122270"/>
    <w:rsid w:val="0012237B"/>
    <w:rsid w:val="0012279A"/>
    <w:rsid w:val="001228B7"/>
    <w:rsid w:val="001229A8"/>
    <w:rsid w:val="00122DD5"/>
    <w:rsid w:val="00123042"/>
    <w:rsid w:val="001238BA"/>
    <w:rsid w:val="001239EE"/>
    <w:rsid w:val="00123C54"/>
    <w:rsid w:val="00123CF9"/>
    <w:rsid w:val="001248AD"/>
    <w:rsid w:val="001249AF"/>
    <w:rsid w:val="00124B86"/>
    <w:rsid w:val="00124BA5"/>
    <w:rsid w:val="00124BEA"/>
    <w:rsid w:val="00124EE1"/>
    <w:rsid w:val="00124FDC"/>
    <w:rsid w:val="001251A3"/>
    <w:rsid w:val="001254B5"/>
    <w:rsid w:val="001255A2"/>
    <w:rsid w:val="001256E9"/>
    <w:rsid w:val="00125A3D"/>
    <w:rsid w:val="00125C07"/>
    <w:rsid w:val="00125D0A"/>
    <w:rsid w:val="0012639B"/>
    <w:rsid w:val="001263BE"/>
    <w:rsid w:val="00126438"/>
    <w:rsid w:val="001265B8"/>
    <w:rsid w:val="001267D0"/>
    <w:rsid w:val="00126926"/>
    <w:rsid w:val="00126D16"/>
    <w:rsid w:val="00127308"/>
    <w:rsid w:val="00127408"/>
    <w:rsid w:val="00127750"/>
    <w:rsid w:val="00127AAF"/>
    <w:rsid w:val="00127B96"/>
    <w:rsid w:val="00127D16"/>
    <w:rsid w:val="00127E92"/>
    <w:rsid w:val="0012D4E7"/>
    <w:rsid w:val="00130551"/>
    <w:rsid w:val="0013071D"/>
    <w:rsid w:val="0013084B"/>
    <w:rsid w:val="00130959"/>
    <w:rsid w:val="00130EE1"/>
    <w:rsid w:val="00130F91"/>
    <w:rsid w:val="00130FF8"/>
    <w:rsid w:val="001315E2"/>
    <w:rsid w:val="0013172A"/>
    <w:rsid w:val="00131917"/>
    <w:rsid w:val="00131934"/>
    <w:rsid w:val="00131D9F"/>
    <w:rsid w:val="00132515"/>
    <w:rsid w:val="00132734"/>
    <w:rsid w:val="00132BC3"/>
    <w:rsid w:val="00132CDB"/>
    <w:rsid w:val="001330A8"/>
    <w:rsid w:val="001336EE"/>
    <w:rsid w:val="001339CE"/>
    <w:rsid w:val="00133BCF"/>
    <w:rsid w:val="00133D44"/>
    <w:rsid w:val="00133E2F"/>
    <w:rsid w:val="0013455C"/>
    <w:rsid w:val="001345A2"/>
    <w:rsid w:val="00134CC6"/>
    <w:rsid w:val="00134E4A"/>
    <w:rsid w:val="00135283"/>
    <w:rsid w:val="001354DD"/>
    <w:rsid w:val="00135918"/>
    <w:rsid w:val="00135D16"/>
    <w:rsid w:val="00136350"/>
    <w:rsid w:val="0013636A"/>
    <w:rsid w:val="001364E9"/>
    <w:rsid w:val="001366A3"/>
    <w:rsid w:val="00136A94"/>
    <w:rsid w:val="00136C7C"/>
    <w:rsid w:val="0013733F"/>
    <w:rsid w:val="001373FF"/>
    <w:rsid w:val="00137AF8"/>
    <w:rsid w:val="0014003C"/>
    <w:rsid w:val="00140961"/>
    <w:rsid w:val="00140AC2"/>
    <w:rsid w:val="00140AE8"/>
    <w:rsid w:val="00140B0A"/>
    <w:rsid w:val="00140DF1"/>
    <w:rsid w:val="00140DF7"/>
    <w:rsid w:val="00140FDA"/>
    <w:rsid w:val="00140FE8"/>
    <w:rsid w:val="00141176"/>
    <w:rsid w:val="0014123F"/>
    <w:rsid w:val="001416EA"/>
    <w:rsid w:val="001418F7"/>
    <w:rsid w:val="00141918"/>
    <w:rsid w:val="00141C24"/>
    <w:rsid w:val="00141D6F"/>
    <w:rsid w:val="0014248C"/>
    <w:rsid w:val="001437F3"/>
    <w:rsid w:val="0014393B"/>
    <w:rsid w:val="00143A33"/>
    <w:rsid w:val="00144077"/>
    <w:rsid w:val="001445F9"/>
    <w:rsid w:val="0014466D"/>
    <w:rsid w:val="001446C6"/>
    <w:rsid w:val="00144977"/>
    <w:rsid w:val="00144A5C"/>
    <w:rsid w:val="00144CD9"/>
    <w:rsid w:val="00144EB2"/>
    <w:rsid w:val="001454EC"/>
    <w:rsid w:val="001458BC"/>
    <w:rsid w:val="00145997"/>
    <w:rsid w:val="00145CB8"/>
    <w:rsid w:val="00145D6B"/>
    <w:rsid w:val="0014616D"/>
    <w:rsid w:val="00146419"/>
    <w:rsid w:val="001466A1"/>
    <w:rsid w:val="00146731"/>
    <w:rsid w:val="001467F7"/>
    <w:rsid w:val="00146BC5"/>
    <w:rsid w:val="00147147"/>
    <w:rsid w:val="00147238"/>
    <w:rsid w:val="001479F9"/>
    <w:rsid w:val="00147ACD"/>
    <w:rsid w:val="00147EA8"/>
    <w:rsid w:val="00150013"/>
    <w:rsid w:val="001500A1"/>
    <w:rsid w:val="001502BA"/>
    <w:rsid w:val="001504D1"/>
    <w:rsid w:val="00150AF8"/>
    <w:rsid w:val="00150B91"/>
    <w:rsid w:val="00150DBC"/>
    <w:rsid w:val="00151151"/>
    <w:rsid w:val="0015128B"/>
    <w:rsid w:val="00151AC5"/>
    <w:rsid w:val="00151DE6"/>
    <w:rsid w:val="00152B66"/>
    <w:rsid w:val="00152FC2"/>
    <w:rsid w:val="00153839"/>
    <w:rsid w:val="00153AC3"/>
    <w:rsid w:val="00153AD9"/>
    <w:rsid w:val="00153BAB"/>
    <w:rsid w:val="00153BAC"/>
    <w:rsid w:val="00153C14"/>
    <w:rsid w:val="001540A4"/>
    <w:rsid w:val="00154165"/>
    <w:rsid w:val="00154678"/>
    <w:rsid w:val="001546D6"/>
    <w:rsid w:val="0015473E"/>
    <w:rsid w:val="00155189"/>
    <w:rsid w:val="0015534B"/>
    <w:rsid w:val="001553D2"/>
    <w:rsid w:val="00155537"/>
    <w:rsid w:val="00155AD9"/>
    <w:rsid w:val="00155C06"/>
    <w:rsid w:val="00155D9A"/>
    <w:rsid w:val="00155FA2"/>
    <w:rsid w:val="001562B6"/>
    <w:rsid w:val="00156750"/>
    <w:rsid w:val="001568DB"/>
    <w:rsid w:val="00156C53"/>
    <w:rsid w:val="00157431"/>
    <w:rsid w:val="00157435"/>
    <w:rsid w:val="0016010A"/>
    <w:rsid w:val="0016021E"/>
    <w:rsid w:val="00160395"/>
    <w:rsid w:val="001603B8"/>
    <w:rsid w:val="00160791"/>
    <w:rsid w:val="00160C48"/>
    <w:rsid w:val="00160D2A"/>
    <w:rsid w:val="00160DAB"/>
    <w:rsid w:val="00160E63"/>
    <w:rsid w:val="00160F87"/>
    <w:rsid w:val="001615E5"/>
    <w:rsid w:val="0016174D"/>
    <w:rsid w:val="00161BE7"/>
    <w:rsid w:val="00161D05"/>
    <w:rsid w:val="00162427"/>
    <w:rsid w:val="001625F9"/>
    <w:rsid w:val="001627B4"/>
    <w:rsid w:val="00162DD2"/>
    <w:rsid w:val="00163038"/>
    <w:rsid w:val="0016310C"/>
    <w:rsid w:val="00163395"/>
    <w:rsid w:val="00163BFC"/>
    <w:rsid w:val="00163C0A"/>
    <w:rsid w:val="0016427C"/>
    <w:rsid w:val="00164415"/>
    <w:rsid w:val="00164541"/>
    <w:rsid w:val="0016494B"/>
    <w:rsid w:val="00164A4F"/>
    <w:rsid w:val="00164ACF"/>
    <w:rsid w:val="00165548"/>
    <w:rsid w:val="00165553"/>
    <w:rsid w:val="00165A2E"/>
    <w:rsid w:val="00165A49"/>
    <w:rsid w:val="00165E7C"/>
    <w:rsid w:val="00165FF0"/>
    <w:rsid w:val="00166009"/>
    <w:rsid w:val="001660EB"/>
    <w:rsid w:val="00166219"/>
    <w:rsid w:val="001662E7"/>
    <w:rsid w:val="00166413"/>
    <w:rsid w:val="0016683B"/>
    <w:rsid w:val="001668EE"/>
    <w:rsid w:val="00166A7B"/>
    <w:rsid w:val="001673E6"/>
    <w:rsid w:val="0016751B"/>
    <w:rsid w:val="00167B4C"/>
    <w:rsid w:val="00167DB8"/>
    <w:rsid w:val="00170064"/>
    <w:rsid w:val="0017006F"/>
    <w:rsid w:val="0017040D"/>
    <w:rsid w:val="00170453"/>
    <w:rsid w:val="001706DB"/>
    <w:rsid w:val="0017078B"/>
    <w:rsid w:val="00170E08"/>
    <w:rsid w:val="00170FC1"/>
    <w:rsid w:val="00171920"/>
    <w:rsid w:val="00171A51"/>
    <w:rsid w:val="00171BEB"/>
    <w:rsid w:val="00171D17"/>
    <w:rsid w:val="00171E50"/>
    <w:rsid w:val="00171E89"/>
    <w:rsid w:val="00171F9A"/>
    <w:rsid w:val="00172126"/>
    <w:rsid w:val="001721FC"/>
    <w:rsid w:val="001722E4"/>
    <w:rsid w:val="0017232F"/>
    <w:rsid w:val="001725B2"/>
    <w:rsid w:val="001727DD"/>
    <w:rsid w:val="0017290F"/>
    <w:rsid w:val="00172961"/>
    <w:rsid w:val="00173272"/>
    <w:rsid w:val="00173295"/>
    <w:rsid w:val="00173336"/>
    <w:rsid w:val="0017342C"/>
    <w:rsid w:val="0017365D"/>
    <w:rsid w:val="00173F75"/>
    <w:rsid w:val="00173F94"/>
    <w:rsid w:val="0017402F"/>
    <w:rsid w:val="001749C4"/>
    <w:rsid w:val="00175116"/>
    <w:rsid w:val="001752F7"/>
    <w:rsid w:val="00175364"/>
    <w:rsid w:val="0017555C"/>
    <w:rsid w:val="001756AE"/>
    <w:rsid w:val="001758D8"/>
    <w:rsid w:val="001758F0"/>
    <w:rsid w:val="00175A26"/>
    <w:rsid w:val="00175E0F"/>
    <w:rsid w:val="001763AD"/>
    <w:rsid w:val="00176583"/>
    <w:rsid w:val="00176A52"/>
    <w:rsid w:val="00176F30"/>
    <w:rsid w:val="00176F81"/>
    <w:rsid w:val="0017753D"/>
    <w:rsid w:val="00177622"/>
    <w:rsid w:val="00177686"/>
    <w:rsid w:val="0017798D"/>
    <w:rsid w:val="00177A3E"/>
    <w:rsid w:val="00177A9C"/>
    <w:rsid w:val="00177DF7"/>
    <w:rsid w:val="00177EA7"/>
    <w:rsid w:val="00177FCB"/>
    <w:rsid w:val="001804D4"/>
    <w:rsid w:val="0018096F"/>
    <w:rsid w:val="00180A82"/>
    <w:rsid w:val="00180CE2"/>
    <w:rsid w:val="00180E56"/>
    <w:rsid w:val="00180F52"/>
    <w:rsid w:val="00180FAB"/>
    <w:rsid w:val="00180FE8"/>
    <w:rsid w:val="001816F7"/>
    <w:rsid w:val="00181798"/>
    <w:rsid w:val="0018182C"/>
    <w:rsid w:val="00181AFA"/>
    <w:rsid w:val="00181B40"/>
    <w:rsid w:val="00181C8A"/>
    <w:rsid w:val="00182172"/>
    <w:rsid w:val="00182915"/>
    <w:rsid w:val="00182A3A"/>
    <w:rsid w:val="00182C58"/>
    <w:rsid w:val="00182CB2"/>
    <w:rsid w:val="00182DFD"/>
    <w:rsid w:val="00182EF6"/>
    <w:rsid w:val="00183114"/>
    <w:rsid w:val="0018344C"/>
    <w:rsid w:val="0018350A"/>
    <w:rsid w:val="00183675"/>
    <w:rsid w:val="00183B5D"/>
    <w:rsid w:val="00183D88"/>
    <w:rsid w:val="00183DBA"/>
    <w:rsid w:val="00183F80"/>
    <w:rsid w:val="001840E7"/>
    <w:rsid w:val="00184189"/>
    <w:rsid w:val="00184877"/>
    <w:rsid w:val="0018488E"/>
    <w:rsid w:val="00184B63"/>
    <w:rsid w:val="00184E43"/>
    <w:rsid w:val="00184EC9"/>
    <w:rsid w:val="0018500D"/>
    <w:rsid w:val="00185015"/>
    <w:rsid w:val="0018558A"/>
    <w:rsid w:val="00185901"/>
    <w:rsid w:val="001859E2"/>
    <w:rsid w:val="00185B19"/>
    <w:rsid w:val="00185D1E"/>
    <w:rsid w:val="00185DC9"/>
    <w:rsid w:val="00185E91"/>
    <w:rsid w:val="00185FC7"/>
    <w:rsid w:val="00185FC9"/>
    <w:rsid w:val="001864B4"/>
    <w:rsid w:val="001865F5"/>
    <w:rsid w:val="0018660E"/>
    <w:rsid w:val="00186ECB"/>
    <w:rsid w:val="00187436"/>
    <w:rsid w:val="00187483"/>
    <w:rsid w:val="00187547"/>
    <w:rsid w:val="0018783F"/>
    <w:rsid w:val="0018792A"/>
    <w:rsid w:val="001879A9"/>
    <w:rsid w:val="00187F31"/>
    <w:rsid w:val="0018B70F"/>
    <w:rsid w:val="0019023A"/>
    <w:rsid w:val="00190613"/>
    <w:rsid w:val="00190757"/>
    <w:rsid w:val="00190A20"/>
    <w:rsid w:val="00190A43"/>
    <w:rsid w:val="00190DC6"/>
    <w:rsid w:val="0019146B"/>
    <w:rsid w:val="001918DE"/>
    <w:rsid w:val="00191B51"/>
    <w:rsid w:val="00192407"/>
    <w:rsid w:val="0019245B"/>
    <w:rsid w:val="001925D0"/>
    <w:rsid w:val="00192CAB"/>
    <w:rsid w:val="00192F4A"/>
    <w:rsid w:val="001933F2"/>
    <w:rsid w:val="00193463"/>
    <w:rsid w:val="00193595"/>
    <w:rsid w:val="00193E60"/>
    <w:rsid w:val="00193F43"/>
    <w:rsid w:val="001940CB"/>
    <w:rsid w:val="00194170"/>
    <w:rsid w:val="00194BDD"/>
    <w:rsid w:val="00194C12"/>
    <w:rsid w:val="00194DE0"/>
    <w:rsid w:val="001950D7"/>
    <w:rsid w:val="00195444"/>
    <w:rsid w:val="00195577"/>
    <w:rsid w:val="00195A21"/>
    <w:rsid w:val="001962B9"/>
    <w:rsid w:val="00196382"/>
    <w:rsid w:val="001964AE"/>
    <w:rsid w:val="00196519"/>
    <w:rsid w:val="00196770"/>
    <w:rsid w:val="00196BD6"/>
    <w:rsid w:val="00196BFE"/>
    <w:rsid w:val="00196DB2"/>
    <w:rsid w:val="00196F61"/>
    <w:rsid w:val="00197104"/>
    <w:rsid w:val="00197237"/>
    <w:rsid w:val="001973E8"/>
    <w:rsid w:val="00197AA7"/>
    <w:rsid w:val="001996A1"/>
    <w:rsid w:val="001A0358"/>
    <w:rsid w:val="001A0CC1"/>
    <w:rsid w:val="001A0D58"/>
    <w:rsid w:val="001A1073"/>
    <w:rsid w:val="001A10EF"/>
    <w:rsid w:val="001A120E"/>
    <w:rsid w:val="001A13C0"/>
    <w:rsid w:val="001A14A5"/>
    <w:rsid w:val="001A14AC"/>
    <w:rsid w:val="001A18A9"/>
    <w:rsid w:val="001A190B"/>
    <w:rsid w:val="001A1AA1"/>
    <w:rsid w:val="001A1BA1"/>
    <w:rsid w:val="001A1D16"/>
    <w:rsid w:val="001A2200"/>
    <w:rsid w:val="001A2652"/>
    <w:rsid w:val="001A2822"/>
    <w:rsid w:val="001A2B99"/>
    <w:rsid w:val="001A316B"/>
    <w:rsid w:val="001A3171"/>
    <w:rsid w:val="001A345F"/>
    <w:rsid w:val="001A36DB"/>
    <w:rsid w:val="001A3D02"/>
    <w:rsid w:val="001A3D66"/>
    <w:rsid w:val="001A3E0C"/>
    <w:rsid w:val="001A40ED"/>
    <w:rsid w:val="001A4286"/>
    <w:rsid w:val="001A4689"/>
    <w:rsid w:val="001A4718"/>
    <w:rsid w:val="001A474A"/>
    <w:rsid w:val="001A47D7"/>
    <w:rsid w:val="001A4CC2"/>
    <w:rsid w:val="001A50E3"/>
    <w:rsid w:val="001A50EB"/>
    <w:rsid w:val="001A55AC"/>
    <w:rsid w:val="001A5619"/>
    <w:rsid w:val="001A562C"/>
    <w:rsid w:val="001A5A03"/>
    <w:rsid w:val="001A5A98"/>
    <w:rsid w:val="001A5CF9"/>
    <w:rsid w:val="001A6237"/>
    <w:rsid w:val="001A6732"/>
    <w:rsid w:val="001A742C"/>
    <w:rsid w:val="001A77A6"/>
    <w:rsid w:val="001A7AB7"/>
    <w:rsid w:val="001A7B81"/>
    <w:rsid w:val="001A7CAE"/>
    <w:rsid w:val="001A7CD4"/>
    <w:rsid w:val="001A7D22"/>
    <w:rsid w:val="001B0044"/>
    <w:rsid w:val="001B034C"/>
    <w:rsid w:val="001B0869"/>
    <w:rsid w:val="001B0A48"/>
    <w:rsid w:val="001B0BF6"/>
    <w:rsid w:val="001B0CF2"/>
    <w:rsid w:val="001B0FFD"/>
    <w:rsid w:val="001B1A8B"/>
    <w:rsid w:val="001B206B"/>
    <w:rsid w:val="001B21E5"/>
    <w:rsid w:val="001B22C0"/>
    <w:rsid w:val="001B23A0"/>
    <w:rsid w:val="001B276E"/>
    <w:rsid w:val="001B2979"/>
    <w:rsid w:val="001B2A95"/>
    <w:rsid w:val="001B2B10"/>
    <w:rsid w:val="001B2CA0"/>
    <w:rsid w:val="001B2D5F"/>
    <w:rsid w:val="001B2DEE"/>
    <w:rsid w:val="001B35A3"/>
    <w:rsid w:val="001B36AD"/>
    <w:rsid w:val="001B3A1A"/>
    <w:rsid w:val="001B3E06"/>
    <w:rsid w:val="001B3EF6"/>
    <w:rsid w:val="001B42CF"/>
    <w:rsid w:val="001B4325"/>
    <w:rsid w:val="001B449B"/>
    <w:rsid w:val="001B4AF6"/>
    <w:rsid w:val="001B4D69"/>
    <w:rsid w:val="001B4F11"/>
    <w:rsid w:val="001B4F5E"/>
    <w:rsid w:val="001B4FDB"/>
    <w:rsid w:val="001B58B2"/>
    <w:rsid w:val="001B5EC6"/>
    <w:rsid w:val="001B60E8"/>
    <w:rsid w:val="001B61A0"/>
    <w:rsid w:val="001B61C6"/>
    <w:rsid w:val="001B65A4"/>
    <w:rsid w:val="001B6668"/>
    <w:rsid w:val="001B6BE3"/>
    <w:rsid w:val="001B7346"/>
    <w:rsid w:val="001B74A7"/>
    <w:rsid w:val="001B74A9"/>
    <w:rsid w:val="001B7770"/>
    <w:rsid w:val="001B782F"/>
    <w:rsid w:val="001C0394"/>
    <w:rsid w:val="001C0972"/>
    <w:rsid w:val="001C098C"/>
    <w:rsid w:val="001C12B2"/>
    <w:rsid w:val="001C1354"/>
    <w:rsid w:val="001C13FD"/>
    <w:rsid w:val="001C182B"/>
    <w:rsid w:val="001C185C"/>
    <w:rsid w:val="001C1D86"/>
    <w:rsid w:val="001C1FCC"/>
    <w:rsid w:val="001C2090"/>
    <w:rsid w:val="001C20B6"/>
    <w:rsid w:val="001C2287"/>
    <w:rsid w:val="001C22FB"/>
    <w:rsid w:val="001C2468"/>
    <w:rsid w:val="001C359A"/>
    <w:rsid w:val="001C3C3B"/>
    <w:rsid w:val="001C3D97"/>
    <w:rsid w:val="001C3DAE"/>
    <w:rsid w:val="001C4491"/>
    <w:rsid w:val="001C4977"/>
    <w:rsid w:val="001C4DC8"/>
    <w:rsid w:val="001C4ED6"/>
    <w:rsid w:val="001C596F"/>
    <w:rsid w:val="001C5C13"/>
    <w:rsid w:val="001C5C2D"/>
    <w:rsid w:val="001C5D7E"/>
    <w:rsid w:val="001C5E27"/>
    <w:rsid w:val="001C617F"/>
    <w:rsid w:val="001C620E"/>
    <w:rsid w:val="001C6292"/>
    <w:rsid w:val="001C62E2"/>
    <w:rsid w:val="001C648D"/>
    <w:rsid w:val="001C656F"/>
    <w:rsid w:val="001C6774"/>
    <w:rsid w:val="001C6A88"/>
    <w:rsid w:val="001C6ADD"/>
    <w:rsid w:val="001C7893"/>
    <w:rsid w:val="001C7E7B"/>
    <w:rsid w:val="001C7E98"/>
    <w:rsid w:val="001C7F06"/>
    <w:rsid w:val="001C7F5E"/>
    <w:rsid w:val="001D0150"/>
    <w:rsid w:val="001D0192"/>
    <w:rsid w:val="001D03A5"/>
    <w:rsid w:val="001D0526"/>
    <w:rsid w:val="001D07E0"/>
    <w:rsid w:val="001D0B3E"/>
    <w:rsid w:val="001D0C30"/>
    <w:rsid w:val="001D0EB6"/>
    <w:rsid w:val="001D1103"/>
    <w:rsid w:val="001D1918"/>
    <w:rsid w:val="001D1A8D"/>
    <w:rsid w:val="001D2263"/>
    <w:rsid w:val="001D23D6"/>
    <w:rsid w:val="001D2520"/>
    <w:rsid w:val="001D25AC"/>
    <w:rsid w:val="001D2612"/>
    <w:rsid w:val="001D26CA"/>
    <w:rsid w:val="001D279A"/>
    <w:rsid w:val="001D2B4A"/>
    <w:rsid w:val="001D2B72"/>
    <w:rsid w:val="001D2E34"/>
    <w:rsid w:val="001D32F9"/>
    <w:rsid w:val="001D3378"/>
    <w:rsid w:val="001D3B9E"/>
    <w:rsid w:val="001D4213"/>
    <w:rsid w:val="001D46C1"/>
    <w:rsid w:val="001D4789"/>
    <w:rsid w:val="001D49AF"/>
    <w:rsid w:val="001D4A15"/>
    <w:rsid w:val="001D4BE6"/>
    <w:rsid w:val="001D50C2"/>
    <w:rsid w:val="001D51A1"/>
    <w:rsid w:val="001D5311"/>
    <w:rsid w:val="001D5381"/>
    <w:rsid w:val="001D53FF"/>
    <w:rsid w:val="001D5434"/>
    <w:rsid w:val="001D5F68"/>
    <w:rsid w:val="001D5F97"/>
    <w:rsid w:val="001D641B"/>
    <w:rsid w:val="001D6751"/>
    <w:rsid w:val="001D6842"/>
    <w:rsid w:val="001D6912"/>
    <w:rsid w:val="001D717D"/>
    <w:rsid w:val="001D7294"/>
    <w:rsid w:val="001D730C"/>
    <w:rsid w:val="001D761B"/>
    <w:rsid w:val="001D7680"/>
    <w:rsid w:val="001D770A"/>
    <w:rsid w:val="001D77A7"/>
    <w:rsid w:val="001D78AE"/>
    <w:rsid w:val="001D795F"/>
    <w:rsid w:val="001D7B3F"/>
    <w:rsid w:val="001D7CA5"/>
    <w:rsid w:val="001D7CC5"/>
    <w:rsid w:val="001D7F35"/>
    <w:rsid w:val="001D7F98"/>
    <w:rsid w:val="001E08A6"/>
    <w:rsid w:val="001E096F"/>
    <w:rsid w:val="001E102E"/>
    <w:rsid w:val="001E12EF"/>
    <w:rsid w:val="001E132A"/>
    <w:rsid w:val="001E1E8E"/>
    <w:rsid w:val="001E1ED2"/>
    <w:rsid w:val="001E1FBD"/>
    <w:rsid w:val="001E28E9"/>
    <w:rsid w:val="001E2A16"/>
    <w:rsid w:val="001E2B6A"/>
    <w:rsid w:val="001E2BC1"/>
    <w:rsid w:val="001E2C03"/>
    <w:rsid w:val="001E2D7C"/>
    <w:rsid w:val="001E2DA7"/>
    <w:rsid w:val="001E2E08"/>
    <w:rsid w:val="001E3831"/>
    <w:rsid w:val="001E3B4C"/>
    <w:rsid w:val="001E3C95"/>
    <w:rsid w:val="001E3D14"/>
    <w:rsid w:val="001E3EF8"/>
    <w:rsid w:val="001E43B5"/>
    <w:rsid w:val="001E4A0E"/>
    <w:rsid w:val="001E4C51"/>
    <w:rsid w:val="001E4C86"/>
    <w:rsid w:val="001E4E49"/>
    <w:rsid w:val="001E510F"/>
    <w:rsid w:val="001E521F"/>
    <w:rsid w:val="001E5329"/>
    <w:rsid w:val="001E5408"/>
    <w:rsid w:val="001E5421"/>
    <w:rsid w:val="001E5480"/>
    <w:rsid w:val="001E580A"/>
    <w:rsid w:val="001E59C4"/>
    <w:rsid w:val="001E5B7E"/>
    <w:rsid w:val="001E6225"/>
    <w:rsid w:val="001E663A"/>
    <w:rsid w:val="001E681E"/>
    <w:rsid w:val="001E6942"/>
    <w:rsid w:val="001E6E33"/>
    <w:rsid w:val="001E70D2"/>
    <w:rsid w:val="001E7533"/>
    <w:rsid w:val="001E7A15"/>
    <w:rsid w:val="001E7C5E"/>
    <w:rsid w:val="001E7DEB"/>
    <w:rsid w:val="001E7EA8"/>
    <w:rsid w:val="001F010E"/>
    <w:rsid w:val="001F07CA"/>
    <w:rsid w:val="001F0859"/>
    <w:rsid w:val="001F0A15"/>
    <w:rsid w:val="001F0DB8"/>
    <w:rsid w:val="001F0E3C"/>
    <w:rsid w:val="001F0EE1"/>
    <w:rsid w:val="001F0FEE"/>
    <w:rsid w:val="001F1268"/>
    <w:rsid w:val="001F1279"/>
    <w:rsid w:val="001F15C9"/>
    <w:rsid w:val="001F174F"/>
    <w:rsid w:val="001F1765"/>
    <w:rsid w:val="001F17BC"/>
    <w:rsid w:val="001F1E83"/>
    <w:rsid w:val="001F1FF8"/>
    <w:rsid w:val="001F2157"/>
    <w:rsid w:val="001F2181"/>
    <w:rsid w:val="001F22B0"/>
    <w:rsid w:val="001F22E6"/>
    <w:rsid w:val="001F251A"/>
    <w:rsid w:val="001F26EE"/>
    <w:rsid w:val="001F2931"/>
    <w:rsid w:val="001F2A94"/>
    <w:rsid w:val="001F2B09"/>
    <w:rsid w:val="001F2C87"/>
    <w:rsid w:val="001F2DB6"/>
    <w:rsid w:val="001F2F39"/>
    <w:rsid w:val="001F33AC"/>
    <w:rsid w:val="001F33BC"/>
    <w:rsid w:val="001F3519"/>
    <w:rsid w:val="001F366E"/>
    <w:rsid w:val="001F36C5"/>
    <w:rsid w:val="001F389C"/>
    <w:rsid w:val="001F3A09"/>
    <w:rsid w:val="001F3EB3"/>
    <w:rsid w:val="001F3F6A"/>
    <w:rsid w:val="001F42A1"/>
    <w:rsid w:val="001F4567"/>
    <w:rsid w:val="001F4593"/>
    <w:rsid w:val="001F47B8"/>
    <w:rsid w:val="001F4C02"/>
    <w:rsid w:val="001F4D7D"/>
    <w:rsid w:val="001F5093"/>
    <w:rsid w:val="001F50C8"/>
    <w:rsid w:val="001F54A0"/>
    <w:rsid w:val="001F54F2"/>
    <w:rsid w:val="001F55DA"/>
    <w:rsid w:val="001F5C03"/>
    <w:rsid w:val="001F5C74"/>
    <w:rsid w:val="001F5FE8"/>
    <w:rsid w:val="001F63C5"/>
    <w:rsid w:val="001F6532"/>
    <w:rsid w:val="001F692A"/>
    <w:rsid w:val="001F702F"/>
    <w:rsid w:val="001F74EA"/>
    <w:rsid w:val="001F78E2"/>
    <w:rsid w:val="001F79A7"/>
    <w:rsid w:val="001F7A9A"/>
    <w:rsid w:val="001F7B0D"/>
    <w:rsid w:val="0020064E"/>
    <w:rsid w:val="002008E0"/>
    <w:rsid w:val="00200A1C"/>
    <w:rsid w:val="00200CC1"/>
    <w:rsid w:val="00200DBF"/>
    <w:rsid w:val="00201752"/>
    <w:rsid w:val="00201AD0"/>
    <w:rsid w:val="00201DC4"/>
    <w:rsid w:val="00201DEA"/>
    <w:rsid w:val="00201F41"/>
    <w:rsid w:val="002023C3"/>
    <w:rsid w:val="0020249A"/>
    <w:rsid w:val="0020254C"/>
    <w:rsid w:val="0020261D"/>
    <w:rsid w:val="00202677"/>
    <w:rsid w:val="002027FD"/>
    <w:rsid w:val="00202904"/>
    <w:rsid w:val="00202BAA"/>
    <w:rsid w:val="00202F0F"/>
    <w:rsid w:val="002032CE"/>
    <w:rsid w:val="00203407"/>
    <w:rsid w:val="0020392B"/>
    <w:rsid w:val="00203C97"/>
    <w:rsid w:val="00203E6D"/>
    <w:rsid w:val="00204213"/>
    <w:rsid w:val="00204B6E"/>
    <w:rsid w:val="00204D7A"/>
    <w:rsid w:val="00204F22"/>
    <w:rsid w:val="00205141"/>
    <w:rsid w:val="002053AA"/>
    <w:rsid w:val="002053F5"/>
    <w:rsid w:val="002054DD"/>
    <w:rsid w:val="002056BB"/>
    <w:rsid w:val="002058D8"/>
    <w:rsid w:val="0020592A"/>
    <w:rsid w:val="00206388"/>
    <w:rsid w:val="0020663B"/>
    <w:rsid w:val="002069E5"/>
    <w:rsid w:val="00206ABF"/>
    <w:rsid w:val="00206BC6"/>
    <w:rsid w:val="0020744A"/>
    <w:rsid w:val="0020776F"/>
    <w:rsid w:val="002078BF"/>
    <w:rsid w:val="00207A05"/>
    <w:rsid w:val="002100B7"/>
    <w:rsid w:val="00210144"/>
    <w:rsid w:val="0021034C"/>
    <w:rsid w:val="002108B6"/>
    <w:rsid w:val="00210B10"/>
    <w:rsid w:val="00210BF8"/>
    <w:rsid w:val="00210C1B"/>
    <w:rsid w:val="00210C45"/>
    <w:rsid w:val="00210D4A"/>
    <w:rsid w:val="00210E73"/>
    <w:rsid w:val="00210EBE"/>
    <w:rsid w:val="00210FB5"/>
    <w:rsid w:val="0021174D"/>
    <w:rsid w:val="002118CF"/>
    <w:rsid w:val="0021191D"/>
    <w:rsid w:val="00212276"/>
    <w:rsid w:val="00212348"/>
    <w:rsid w:val="00212D8F"/>
    <w:rsid w:val="00212E5A"/>
    <w:rsid w:val="00213098"/>
    <w:rsid w:val="002132B1"/>
    <w:rsid w:val="00213398"/>
    <w:rsid w:val="00213C0E"/>
    <w:rsid w:val="00213E00"/>
    <w:rsid w:val="00213E1B"/>
    <w:rsid w:val="002145C1"/>
    <w:rsid w:val="0021495F"/>
    <w:rsid w:val="00214962"/>
    <w:rsid w:val="00214A33"/>
    <w:rsid w:val="00214E8D"/>
    <w:rsid w:val="00215CBB"/>
    <w:rsid w:val="00215E11"/>
    <w:rsid w:val="0021614B"/>
    <w:rsid w:val="002161E5"/>
    <w:rsid w:val="0021628C"/>
    <w:rsid w:val="00216B27"/>
    <w:rsid w:val="00216C43"/>
    <w:rsid w:val="00216D1A"/>
    <w:rsid w:val="00216EDF"/>
    <w:rsid w:val="002171F8"/>
    <w:rsid w:val="002178F4"/>
    <w:rsid w:val="00217C61"/>
    <w:rsid w:val="00217EB7"/>
    <w:rsid w:val="002200AA"/>
    <w:rsid w:val="00220102"/>
    <w:rsid w:val="002202CA"/>
    <w:rsid w:val="00220E2F"/>
    <w:rsid w:val="00220E82"/>
    <w:rsid w:val="00220F8D"/>
    <w:rsid w:val="0022128B"/>
    <w:rsid w:val="0022131B"/>
    <w:rsid w:val="0022164D"/>
    <w:rsid w:val="00221B9E"/>
    <w:rsid w:val="00221CD3"/>
    <w:rsid w:val="00221D1C"/>
    <w:rsid w:val="00221D55"/>
    <w:rsid w:val="00221DA1"/>
    <w:rsid w:val="00221EB7"/>
    <w:rsid w:val="00221F31"/>
    <w:rsid w:val="00221F41"/>
    <w:rsid w:val="00221FB4"/>
    <w:rsid w:val="002229CB"/>
    <w:rsid w:val="00222AC2"/>
    <w:rsid w:val="00223092"/>
    <w:rsid w:val="00223180"/>
    <w:rsid w:val="00223470"/>
    <w:rsid w:val="00224432"/>
    <w:rsid w:val="0022459A"/>
    <w:rsid w:val="002245CB"/>
    <w:rsid w:val="002248BE"/>
    <w:rsid w:val="00224AF7"/>
    <w:rsid w:val="00224EA4"/>
    <w:rsid w:val="00225341"/>
    <w:rsid w:val="002253E6"/>
    <w:rsid w:val="002256F4"/>
    <w:rsid w:val="0022595F"/>
    <w:rsid w:val="00225C81"/>
    <w:rsid w:val="0022600D"/>
    <w:rsid w:val="00226187"/>
    <w:rsid w:val="00226234"/>
    <w:rsid w:val="002268ED"/>
    <w:rsid w:val="0022693B"/>
    <w:rsid w:val="00226942"/>
    <w:rsid w:val="00226BAD"/>
    <w:rsid w:val="00226D09"/>
    <w:rsid w:val="00226E76"/>
    <w:rsid w:val="00227364"/>
    <w:rsid w:val="002277FA"/>
    <w:rsid w:val="002302A0"/>
    <w:rsid w:val="00230353"/>
    <w:rsid w:val="00230434"/>
    <w:rsid w:val="00230ACF"/>
    <w:rsid w:val="00230FD3"/>
    <w:rsid w:val="002310A8"/>
    <w:rsid w:val="0023149F"/>
    <w:rsid w:val="002315CD"/>
    <w:rsid w:val="002319A4"/>
    <w:rsid w:val="00231A2D"/>
    <w:rsid w:val="00231A6D"/>
    <w:rsid w:val="00231FDB"/>
    <w:rsid w:val="00232033"/>
    <w:rsid w:val="00232078"/>
    <w:rsid w:val="00232145"/>
    <w:rsid w:val="00232747"/>
    <w:rsid w:val="0023275C"/>
    <w:rsid w:val="00232B9E"/>
    <w:rsid w:val="00232EC3"/>
    <w:rsid w:val="002336E9"/>
    <w:rsid w:val="0023400D"/>
    <w:rsid w:val="00234034"/>
    <w:rsid w:val="00234082"/>
    <w:rsid w:val="00234589"/>
    <w:rsid w:val="00234616"/>
    <w:rsid w:val="00234C42"/>
    <w:rsid w:val="00234E8B"/>
    <w:rsid w:val="0023502B"/>
    <w:rsid w:val="0023528B"/>
    <w:rsid w:val="002354C5"/>
    <w:rsid w:val="00235BB3"/>
    <w:rsid w:val="00235F90"/>
    <w:rsid w:val="002362FD"/>
    <w:rsid w:val="00236724"/>
    <w:rsid w:val="00236874"/>
    <w:rsid w:val="00236A1F"/>
    <w:rsid w:val="00236ADE"/>
    <w:rsid w:val="00236C81"/>
    <w:rsid w:val="00236CD7"/>
    <w:rsid w:val="00237205"/>
    <w:rsid w:val="00237527"/>
    <w:rsid w:val="0023765B"/>
    <w:rsid w:val="002376E0"/>
    <w:rsid w:val="00237A21"/>
    <w:rsid w:val="00237FCB"/>
    <w:rsid w:val="00240001"/>
    <w:rsid w:val="0024049B"/>
    <w:rsid w:val="00240647"/>
    <w:rsid w:val="002409FE"/>
    <w:rsid w:val="00240A0F"/>
    <w:rsid w:val="00240CAE"/>
    <w:rsid w:val="00240D61"/>
    <w:rsid w:val="00241152"/>
    <w:rsid w:val="00241178"/>
    <w:rsid w:val="00241305"/>
    <w:rsid w:val="0024140E"/>
    <w:rsid w:val="00241ABB"/>
    <w:rsid w:val="00241AE5"/>
    <w:rsid w:val="00241C6F"/>
    <w:rsid w:val="00241D48"/>
    <w:rsid w:val="00241D49"/>
    <w:rsid w:val="0024219F"/>
    <w:rsid w:val="00242390"/>
    <w:rsid w:val="00242624"/>
    <w:rsid w:val="002427A4"/>
    <w:rsid w:val="002428FA"/>
    <w:rsid w:val="00242DEB"/>
    <w:rsid w:val="00242E56"/>
    <w:rsid w:val="00243159"/>
    <w:rsid w:val="0024320B"/>
    <w:rsid w:val="002432CF"/>
    <w:rsid w:val="0024397D"/>
    <w:rsid w:val="00243A17"/>
    <w:rsid w:val="00243A92"/>
    <w:rsid w:val="00243ACA"/>
    <w:rsid w:val="00243B17"/>
    <w:rsid w:val="00243B7F"/>
    <w:rsid w:val="00243EA4"/>
    <w:rsid w:val="00244088"/>
    <w:rsid w:val="00244118"/>
    <w:rsid w:val="00244194"/>
    <w:rsid w:val="00244324"/>
    <w:rsid w:val="00244345"/>
    <w:rsid w:val="00244505"/>
    <w:rsid w:val="00244E03"/>
    <w:rsid w:val="00244ED7"/>
    <w:rsid w:val="00245117"/>
    <w:rsid w:val="002455AF"/>
    <w:rsid w:val="002458DB"/>
    <w:rsid w:val="00245C52"/>
    <w:rsid w:val="00245D45"/>
    <w:rsid w:val="00245E81"/>
    <w:rsid w:val="00246348"/>
    <w:rsid w:val="002463F2"/>
    <w:rsid w:val="00246461"/>
    <w:rsid w:val="0024656F"/>
    <w:rsid w:val="0024680D"/>
    <w:rsid w:val="00246886"/>
    <w:rsid w:val="0024698B"/>
    <w:rsid w:val="00246B51"/>
    <w:rsid w:val="00246F65"/>
    <w:rsid w:val="00247030"/>
    <w:rsid w:val="00247382"/>
    <w:rsid w:val="00247801"/>
    <w:rsid w:val="002479BD"/>
    <w:rsid w:val="002479C2"/>
    <w:rsid w:val="002509FF"/>
    <w:rsid w:val="00250BD7"/>
    <w:rsid w:val="0025112C"/>
    <w:rsid w:val="0025120F"/>
    <w:rsid w:val="002516CC"/>
    <w:rsid w:val="002517E2"/>
    <w:rsid w:val="00251994"/>
    <w:rsid w:val="00251FB7"/>
    <w:rsid w:val="00251FF6"/>
    <w:rsid w:val="00252415"/>
    <w:rsid w:val="002526FA"/>
    <w:rsid w:val="002527DB"/>
    <w:rsid w:val="00252CCD"/>
    <w:rsid w:val="00253099"/>
    <w:rsid w:val="0025326F"/>
    <w:rsid w:val="002533B7"/>
    <w:rsid w:val="002536AF"/>
    <w:rsid w:val="0025371A"/>
    <w:rsid w:val="002539FF"/>
    <w:rsid w:val="00253A7D"/>
    <w:rsid w:val="00253D0C"/>
    <w:rsid w:val="00253E1B"/>
    <w:rsid w:val="00253FF8"/>
    <w:rsid w:val="0025400D"/>
    <w:rsid w:val="00254212"/>
    <w:rsid w:val="00254254"/>
    <w:rsid w:val="00254278"/>
    <w:rsid w:val="002545D4"/>
    <w:rsid w:val="00254A59"/>
    <w:rsid w:val="00254AF3"/>
    <w:rsid w:val="00254F78"/>
    <w:rsid w:val="002554B0"/>
    <w:rsid w:val="00255876"/>
    <w:rsid w:val="002559ED"/>
    <w:rsid w:val="00255B36"/>
    <w:rsid w:val="00255BA0"/>
    <w:rsid w:val="00255D11"/>
    <w:rsid w:val="00255E12"/>
    <w:rsid w:val="00255E93"/>
    <w:rsid w:val="0025614B"/>
    <w:rsid w:val="00256A4F"/>
    <w:rsid w:val="00256B59"/>
    <w:rsid w:val="00256C13"/>
    <w:rsid w:val="00256CB9"/>
    <w:rsid w:val="0025721C"/>
    <w:rsid w:val="0025721D"/>
    <w:rsid w:val="002574A4"/>
    <w:rsid w:val="00257A5A"/>
    <w:rsid w:val="00257D10"/>
    <w:rsid w:val="00257DD5"/>
    <w:rsid w:val="00257F80"/>
    <w:rsid w:val="00257FDA"/>
    <w:rsid w:val="0025B967"/>
    <w:rsid w:val="002600AC"/>
    <w:rsid w:val="00260124"/>
    <w:rsid w:val="00260D33"/>
    <w:rsid w:val="00260DA5"/>
    <w:rsid w:val="00260E68"/>
    <w:rsid w:val="00260F32"/>
    <w:rsid w:val="002612D3"/>
    <w:rsid w:val="0026169A"/>
    <w:rsid w:val="00261B60"/>
    <w:rsid w:val="00261D2B"/>
    <w:rsid w:val="00261F13"/>
    <w:rsid w:val="00261FF8"/>
    <w:rsid w:val="002621C9"/>
    <w:rsid w:val="002623DE"/>
    <w:rsid w:val="002623E9"/>
    <w:rsid w:val="002623EE"/>
    <w:rsid w:val="00262C60"/>
    <w:rsid w:val="00262E41"/>
    <w:rsid w:val="00262E4E"/>
    <w:rsid w:val="002632AA"/>
    <w:rsid w:val="00263C19"/>
    <w:rsid w:val="00263DE1"/>
    <w:rsid w:val="00263F00"/>
    <w:rsid w:val="002641F6"/>
    <w:rsid w:val="002647BF"/>
    <w:rsid w:val="00264896"/>
    <w:rsid w:val="00264A1F"/>
    <w:rsid w:val="00264DAF"/>
    <w:rsid w:val="0026512D"/>
    <w:rsid w:val="0026526F"/>
    <w:rsid w:val="002653F2"/>
    <w:rsid w:val="00265687"/>
    <w:rsid w:val="0026568C"/>
    <w:rsid w:val="00265857"/>
    <w:rsid w:val="002659E2"/>
    <w:rsid w:val="00265C9D"/>
    <w:rsid w:val="00265CB6"/>
    <w:rsid w:val="00266464"/>
    <w:rsid w:val="002667FF"/>
    <w:rsid w:val="00266E91"/>
    <w:rsid w:val="00266EF6"/>
    <w:rsid w:val="00266F43"/>
    <w:rsid w:val="00267295"/>
    <w:rsid w:val="00267430"/>
    <w:rsid w:val="002678FE"/>
    <w:rsid w:val="00267FEF"/>
    <w:rsid w:val="00270135"/>
    <w:rsid w:val="00270394"/>
    <w:rsid w:val="002705B3"/>
    <w:rsid w:val="002709C6"/>
    <w:rsid w:val="00270AA2"/>
    <w:rsid w:val="00270B8D"/>
    <w:rsid w:val="00270BA6"/>
    <w:rsid w:val="002710FC"/>
    <w:rsid w:val="002711F1"/>
    <w:rsid w:val="0027143D"/>
    <w:rsid w:val="00271E1F"/>
    <w:rsid w:val="002723E8"/>
    <w:rsid w:val="0027255E"/>
    <w:rsid w:val="0027287B"/>
    <w:rsid w:val="00273138"/>
    <w:rsid w:val="0027382D"/>
    <w:rsid w:val="00273D19"/>
    <w:rsid w:val="00273F0D"/>
    <w:rsid w:val="00274100"/>
    <w:rsid w:val="0027426A"/>
    <w:rsid w:val="0027430A"/>
    <w:rsid w:val="00274319"/>
    <w:rsid w:val="002745C6"/>
    <w:rsid w:val="0027494C"/>
    <w:rsid w:val="00274A95"/>
    <w:rsid w:val="00274B5C"/>
    <w:rsid w:val="00274E9B"/>
    <w:rsid w:val="00274ECB"/>
    <w:rsid w:val="00274FD4"/>
    <w:rsid w:val="00275227"/>
    <w:rsid w:val="0027597B"/>
    <w:rsid w:val="00276213"/>
    <w:rsid w:val="00276900"/>
    <w:rsid w:val="002773D0"/>
    <w:rsid w:val="0027757C"/>
    <w:rsid w:val="002779D4"/>
    <w:rsid w:val="00280643"/>
    <w:rsid w:val="002807CE"/>
    <w:rsid w:val="00280B25"/>
    <w:rsid w:val="0028103B"/>
    <w:rsid w:val="00281074"/>
    <w:rsid w:val="002817D3"/>
    <w:rsid w:val="00281A19"/>
    <w:rsid w:val="00281A5D"/>
    <w:rsid w:val="00282A0F"/>
    <w:rsid w:val="00282A23"/>
    <w:rsid w:val="00282B6F"/>
    <w:rsid w:val="00282E11"/>
    <w:rsid w:val="00282ED5"/>
    <w:rsid w:val="00282F43"/>
    <w:rsid w:val="00283156"/>
    <w:rsid w:val="002832EB"/>
    <w:rsid w:val="002836EB"/>
    <w:rsid w:val="00283B61"/>
    <w:rsid w:val="002841DC"/>
    <w:rsid w:val="0028459F"/>
    <w:rsid w:val="00284F66"/>
    <w:rsid w:val="00285402"/>
    <w:rsid w:val="002855EF"/>
    <w:rsid w:val="00285A6B"/>
    <w:rsid w:val="00285FD9"/>
    <w:rsid w:val="00286176"/>
    <w:rsid w:val="002862BB"/>
    <w:rsid w:val="002862ED"/>
    <w:rsid w:val="002863E4"/>
    <w:rsid w:val="002865A0"/>
    <w:rsid w:val="00286AFC"/>
    <w:rsid w:val="00286D5C"/>
    <w:rsid w:val="002870B8"/>
    <w:rsid w:val="00287255"/>
    <w:rsid w:val="002873BB"/>
    <w:rsid w:val="0028793B"/>
    <w:rsid w:val="00287A2A"/>
    <w:rsid w:val="00287E18"/>
    <w:rsid w:val="0029022D"/>
    <w:rsid w:val="00290822"/>
    <w:rsid w:val="0029086B"/>
    <w:rsid w:val="00290ABB"/>
    <w:rsid w:val="00290D0A"/>
    <w:rsid w:val="00290DA0"/>
    <w:rsid w:val="00290E87"/>
    <w:rsid w:val="00290FA5"/>
    <w:rsid w:val="0029119F"/>
    <w:rsid w:val="00291694"/>
    <w:rsid w:val="002916E2"/>
    <w:rsid w:val="00291717"/>
    <w:rsid w:val="00291751"/>
    <w:rsid w:val="002918C6"/>
    <w:rsid w:val="00291BFF"/>
    <w:rsid w:val="00291D45"/>
    <w:rsid w:val="00291E3F"/>
    <w:rsid w:val="0029232E"/>
    <w:rsid w:val="002925C4"/>
    <w:rsid w:val="002926A3"/>
    <w:rsid w:val="0029296E"/>
    <w:rsid w:val="002930C0"/>
    <w:rsid w:val="0029318B"/>
    <w:rsid w:val="00293578"/>
    <w:rsid w:val="00293D43"/>
    <w:rsid w:val="0029421D"/>
    <w:rsid w:val="002942D0"/>
    <w:rsid w:val="002943B1"/>
    <w:rsid w:val="00294415"/>
    <w:rsid w:val="002945FB"/>
    <w:rsid w:val="00294928"/>
    <w:rsid w:val="00294C70"/>
    <w:rsid w:val="00295164"/>
    <w:rsid w:val="002951DA"/>
    <w:rsid w:val="00295420"/>
    <w:rsid w:val="002954FB"/>
    <w:rsid w:val="0029590B"/>
    <w:rsid w:val="00295B33"/>
    <w:rsid w:val="00295DCC"/>
    <w:rsid w:val="00295FC3"/>
    <w:rsid w:val="002961FF"/>
    <w:rsid w:val="00296674"/>
    <w:rsid w:val="002966E3"/>
    <w:rsid w:val="0029676E"/>
    <w:rsid w:val="0029685C"/>
    <w:rsid w:val="00296DE3"/>
    <w:rsid w:val="00297498"/>
    <w:rsid w:val="0029783D"/>
    <w:rsid w:val="00297BCB"/>
    <w:rsid w:val="00297F8C"/>
    <w:rsid w:val="002A0375"/>
    <w:rsid w:val="002A0680"/>
    <w:rsid w:val="002A08CA"/>
    <w:rsid w:val="002A0AED"/>
    <w:rsid w:val="002A0B0C"/>
    <w:rsid w:val="002A0CE3"/>
    <w:rsid w:val="002A0F75"/>
    <w:rsid w:val="002A1067"/>
    <w:rsid w:val="002A124E"/>
    <w:rsid w:val="002A15D5"/>
    <w:rsid w:val="002A189E"/>
    <w:rsid w:val="002A1F7E"/>
    <w:rsid w:val="002A249B"/>
    <w:rsid w:val="002A266F"/>
    <w:rsid w:val="002A26CF"/>
    <w:rsid w:val="002A2B1E"/>
    <w:rsid w:val="002A3009"/>
    <w:rsid w:val="002A325C"/>
    <w:rsid w:val="002A3C03"/>
    <w:rsid w:val="002A3D99"/>
    <w:rsid w:val="002A3EAC"/>
    <w:rsid w:val="002A3EEF"/>
    <w:rsid w:val="002A4442"/>
    <w:rsid w:val="002A452D"/>
    <w:rsid w:val="002A46DC"/>
    <w:rsid w:val="002A4825"/>
    <w:rsid w:val="002A4A92"/>
    <w:rsid w:val="002A4D7F"/>
    <w:rsid w:val="002A50D2"/>
    <w:rsid w:val="002A555B"/>
    <w:rsid w:val="002A5C9B"/>
    <w:rsid w:val="002A5E0D"/>
    <w:rsid w:val="002A5E9A"/>
    <w:rsid w:val="002A626C"/>
    <w:rsid w:val="002A6807"/>
    <w:rsid w:val="002A6998"/>
    <w:rsid w:val="002A69F0"/>
    <w:rsid w:val="002A6B67"/>
    <w:rsid w:val="002A6DBB"/>
    <w:rsid w:val="002A6FEC"/>
    <w:rsid w:val="002A70B3"/>
    <w:rsid w:val="002A74A1"/>
    <w:rsid w:val="002A74A7"/>
    <w:rsid w:val="002A7507"/>
    <w:rsid w:val="002A76CE"/>
    <w:rsid w:val="002A7AA5"/>
    <w:rsid w:val="002A7DE5"/>
    <w:rsid w:val="002A7F8D"/>
    <w:rsid w:val="002B0007"/>
    <w:rsid w:val="002B02FC"/>
    <w:rsid w:val="002B0A5A"/>
    <w:rsid w:val="002B0CFB"/>
    <w:rsid w:val="002B1147"/>
    <w:rsid w:val="002B1378"/>
    <w:rsid w:val="002B16C0"/>
    <w:rsid w:val="002B1B8E"/>
    <w:rsid w:val="002B1E8A"/>
    <w:rsid w:val="002B2344"/>
    <w:rsid w:val="002B2546"/>
    <w:rsid w:val="002B2863"/>
    <w:rsid w:val="002B290D"/>
    <w:rsid w:val="002B2960"/>
    <w:rsid w:val="002B297D"/>
    <w:rsid w:val="002B2A97"/>
    <w:rsid w:val="002B2E01"/>
    <w:rsid w:val="002B3194"/>
    <w:rsid w:val="002B31F6"/>
    <w:rsid w:val="002B37A5"/>
    <w:rsid w:val="002B3C19"/>
    <w:rsid w:val="002B3D0A"/>
    <w:rsid w:val="002B4383"/>
    <w:rsid w:val="002B4459"/>
    <w:rsid w:val="002B44F6"/>
    <w:rsid w:val="002B4672"/>
    <w:rsid w:val="002B4805"/>
    <w:rsid w:val="002B4905"/>
    <w:rsid w:val="002B4C44"/>
    <w:rsid w:val="002B5088"/>
    <w:rsid w:val="002B50F3"/>
    <w:rsid w:val="002B54C4"/>
    <w:rsid w:val="002B5B19"/>
    <w:rsid w:val="002B5C3F"/>
    <w:rsid w:val="002B5CB9"/>
    <w:rsid w:val="002B5E44"/>
    <w:rsid w:val="002B6129"/>
    <w:rsid w:val="002B61E4"/>
    <w:rsid w:val="002B643D"/>
    <w:rsid w:val="002B700F"/>
    <w:rsid w:val="002B7222"/>
    <w:rsid w:val="002B7296"/>
    <w:rsid w:val="002B7FEC"/>
    <w:rsid w:val="002C0017"/>
    <w:rsid w:val="002C0338"/>
    <w:rsid w:val="002C0445"/>
    <w:rsid w:val="002C0C25"/>
    <w:rsid w:val="002C0F19"/>
    <w:rsid w:val="002C111E"/>
    <w:rsid w:val="002C1278"/>
    <w:rsid w:val="002C1466"/>
    <w:rsid w:val="002C19EE"/>
    <w:rsid w:val="002C1AF4"/>
    <w:rsid w:val="002C2146"/>
    <w:rsid w:val="002C243E"/>
    <w:rsid w:val="002C2697"/>
    <w:rsid w:val="002C26F8"/>
    <w:rsid w:val="002C28CC"/>
    <w:rsid w:val="002C2D76"/>
    <w:rsid w:val="002C2D85"/>
    <w:rsid w:val="002C2DF5"/>
    <w:rsid w:val="002C32C0"/>
    <w:rsid w:val="002C34F7"/>
    <w:rsid w:val="002C35D9"/>
    <w:rsid w:val="002C3D5D"/>
    <w:rsid w:val="002C3DC8"/>
    <w:rsid w:val="002C3FFE"/>
    <w:rsid w:val="002C4040"/>
    <w:rsid w:val="002C412A"/>
    <w:rsid w:val="002C479B"/>
    <w:rsid w:val="002C4849"/>
    <w:rsid w:val="002C4898"/>
    <w:rsid w:val="002C4984"/>
    <w:rsid w:val="002C4B5E"/>
    <w:rsid w:val="002C50B3"/>
    <w:rsid w:val="002C5537"/>
    <w:rsid w:val="002C56B7"/>
    <w:rsid w:val="002C57F9"/>
    <w:rsid w:val="002C59C2"/>
    <w:rsid w:val="002C5A1A"/>
    <w:rsid w:val="002C6135"/>
    <w:rsid w:val="002C6242"/>
    <w:rsid w:val="002C6276"/>
    <w:rsid w:val="002C6AE6"/>
    <w:rsid w:val="002C6F2D"/>
    <w:rsid w:val="002C7545"/>
    <w:rsid w:val="002C7DA8"/>
    <w:rsid w:val="002C7E6D"/>
    <w:rsid w:val="002D00D4"/>
    <w:rsid w:val="002D0338"/>
    <w:rsid w:val="002D03E2"/>
    <w:rsid w:val="002D061D"/>
    <w:rsid w:val="002D082D"/>
    <w:rsid w:val="002D0948"/>
    <w:rsid w:val="002D0CF5"/>
    <w:rsid w:val="002D0EF9"/>
    <w:rsid w:val="002D197B"/>
    <w:rsid w:val="002D1A29"/>
    <w:rsid w:val="002D1BCD"/>
    <w:rsid w:val="002D1E05"/>
    <w:rsid w:val="002D20D3"/>
    <w:rsid w:val="002D210E"/>
    <w:rsid w:val="002D2136"/>
    <w:rsid w:val="002D241D"/>
    <w:rsid w:val="002D241F"/>
    <w:rsid w:val="002D2ABF"/>
    <w:rsid w:val="002D2C35"/>
    <w:rsid w:val="002D2E60"/>
    <w:rsid w:val="002D2EEA"/>
    <w:rsid w:val="002D2F43"/>
    <w:rsid w:val="002D3013"/>
    <w:rsid w:val="002D320E"/>
    <w:rsid w:val="002D3574"/>
    <w:rsid w:val="002D3D8E"/>
    <w:rsid w:val="002D3E90"/>
    <w:rsid w:val="002D3EA7"/>
    <w:rsid w:val="002D3ED3"/>
    <w:rsid w:val="002D4274"/>
    <w:rsid w:val="002D4587"/>
    <w:rsid w:val="002D4D25"/>
    <w:rsid w:val="002D4F0A"/>
    <w:rsid w:val="002D4FA0"/>
    <w:rsid w:val="002D53C5"/>
    <w:rsid w:val="002D53CD"/>
    <w:rsid w:val="002D5937"/>
    <w:rsid w:val="002D5BB5"/>
    <w:rsid w:val="002D5DF8"/>
    <w:rsid w:val="002D5E5A"/>
    <w:rsid w:val="002D6425"/>
    <w:rsid w:val="002D662E"/>
    <w:rsid w:val="002D66F0"/>
    <w:rsid w:val="002D6749"/>
    <w:rsid w:val="002D6764"/>
    <w:rsid w:val="002D689C"/>
    <w:rsid w:val="002D6B29"/>
    <w:rsid w:val="002D6EA2"/>
    <w:rsid w:val="002D7262"/>
    <w:rsid w:val="002D736E"/>
    <w:rsid w:val="002D738B"/>
    <w:rsid w:val="002D7626"/>
    <w:rsid w:val="002D7B54"/>
    <w:rsid w:val="002D7CC9"/>
    <w:rsid w:val="002D7CEB"/>
    <w:rsid w:val="002D7F00"/>
    <w:rsid w:val="002E010F"/>
    <w:rsid w:val="002E0C69"/>
    <w:rsid w:val="002E1007"/>
    <w:rsid w:val="002E1073"/>
    <w:rsid w:val="002E10B0"/>
    <w:rsid w:val="002E1148"/>
    <w:rsid w:val="002E127C"/>
    <w:rsid w:val="002E1457"/>
    <w:rsid w:val="002E1779"/>
    <w:rsid w:val="002E18C8"/>
    <w:rsid w:val="002E19D1"/>
    <w:rsid w:val="002E1BF3"/>
    <w:rsid w:val="002E1C43"/>
    <w:rsid w:val="002E1D02"/>
    <w:rsid w:val="002E26C7"/>
    <w:rsid w:val="002E2A20"/>
    <w:rsid w:val="002E2D62"/>
    <w:rsid w:val="002E2DAA"/>
    <w:rsid w:val="002E31C4"/>
    <w:rsid w:val="002E3744"/>
    <w:rsid w:val="002E38AD"/>
    <w:rsid w:val="002E3A42"/>
    <w:rsid w:val="002E4172"/>
    <w:rsid w:val="002E4471"/>
    <w:rsid w:val="002E490B"/>
    <w:rsid w:val="002E4B7D"/>
    <w:rsid w:val="002E58E5"/>
    <w:rsid w:val="002E5B10"/>
    <w:rsid w:val="002E5B55"/>
    <w:rsid w:val="002E5FFF"/>
    <w:rsid w:val="002E61C5"/>
    <w:rsid w:val="002E63A3"/>
    <w:rsid w:val="002E64C9"/>
    <w:rsid w:val="002E6588"/>
    <w:rsid w:val="002E6A96"/>
    <w:rsid w:val="002E6C8E"/>
    <w:rsid w:val="002E6E2B"/>
    <w:rsid w:val="002E7158"/>
    <w:rsid w:val="002E7215"/>
    <w:rsid w:val="002E73F2"/>
    <w:rsid w:val="002E75F8"/>
    <w:rsid w:val="002E76E1"/>
    <w:rsid w:val="002E7B45"/>
    <w:rsid w:val="002E7BF8"/>
    <w:rsid w:val="002E7D3C"/>
    <w:rsid w:val="002E7EE4"/>
    <w:rsid w:val="002E7F17"/>
    <w:rsid w:val="002F0A85"/>
    <w:rsid w:val="002F0B68"/>
    <w:rsid w:val="002F0BF2"/>
    <w:rsid w:val="002F0F01"/>
    <w:rsid w:val="002F1207"/>
    <w:rsid w:val="002F15CF"/>
    <w:rsid w:val="002F1811"/>
    <w:rsid w:val="002F1B97"/>
    <w:rsid w:val="002F1C05"/>
    <w:rsid w:val="002F228A"/>
    <w:rsid w:val="002F2BF1"/>
    <w:rsid w:val="002F2C7F"/>
    <w:rsid w:val="002F338B"/>
    <w:rsid w:val="002F3490"/>
    <w:rsid w:val="002F34CA"/>
    <w:rsid w:val="002F3692"/>
    <w:rsid w:val="002F375F"/>
    <w:rsid w:val="002F3CA3"/>
    <w:rsid w:val="002F4429"/>
    <w:rsid w:val="002F47D5"/>
    <w:rsid w:val="002F4E8D"/>
    <w:rsid w:val="002F52C8"/>
    <w:rsid w:val="002F55A6"/>
    <w:rsid w:val="002F5793"/>
    <w:rsid w:val="002F57C0"/>
    <w:rsid w:val="002F587E"/>
    <w:rsid w:val="002F5901"/>
    <w:rsid w:val="002F5941"/>
    <w:rsid w:val="002F5DCF"/>
    <w:rsid w:val="002F655B"/>
    <w:rsid w:val="002F6705"/>
    <w:rsid w:val="002F67B8"/>
    <w:rsid w:val="002F67C8"/>
    <w:rsid w:val="002F699C"/>
    <w:rsid w:val="002F69BC"/>
    <w:rsid w:val="002F6A80"/>
    <w:rsid w:val="002F6EA0"/>
    <w:rsid w:val="002F6F71"/>
    <w:rsid w:val="002F74DC"/>
    <w:rsid w:val="002F794A"/>
    <w:rsid w:val="002F7BB9"/>
    <w:rsid w:val="003000B3"/>
    <w:rsid w:val="0030012D"/>
    <w:rsid w:val="00300618"/>
    <w:rsid w:val="003006D8"/>
    <w:rsid w:val="003006E5"/>
    <w:rsid w:val="0030086B"/>
    <w:rsid w:val="00300874"/>
    <w:rsid w:val="00300A1F"/>
    <w:rsid w:val="00300E9E"/>
    <w:rsid w:val="00300F0C"/>
    <w:rsid w:val="003010AE"/>
    <w:rsid w:val="00301990"/>
    <w:rsid w:val="00301C2C"/>
    <w:rsid w:val="00301D5F"/>
    <w:rsid w:val="003020D2"/>
    <w:rsid w:val="00302138"/>
    <w:rsid w:val="003026F1"/>
    <w:rsid w:val="0030273B"/>
    <w:rsid w:val="0030294C"/>
    <w:rsid w:val="00302A10"/>
    <w:rsid w:val="00302C48"/>
    <w:rsid w:val="0030301C"/>
    <w:rsid w:val="0030315C"/>
    <w:rsid w:val="00303183"/>
    <w:rsid w:val="00303AF2"/>
    <w:rsid w:val="00303E52"/>
    <w:rsid w:val="0030411C"/>
    <w:rsid w:val="00304266"/>
    <w:rsid w:val="0030426F"/>
    <w:rsid w:val="0030431B"/>
    <w:rsid w:val="0030451D"/>
    <w:rsid w:val="003046DA"/>
    <w:rsid w:val="00304A2D"/>
    <w:rsid w:val="00304D61"/>
    <w:rsid w:val="00305083"/>
    <w:rsid w:val="00305298"/>
    <w:rsid w:val="00305312"/>
    <w:rsid w:val="0030538E"/>
    <w:rsid w:val="003055B2"/>
    <w:rsid w:val="0030566C"/>
    <w:rsid w:val="003056E5"/>
    <w:rsid w:val="00305E84"/>
    <w:rsid w:val="00306065"/>
    <w:rsid w:val="00306185"/>
    <w:rsid w:val="0030625C"/>
    <w:rsid w:val="00306854"/>
    <w:rsid w:val="003068F6"/>
    <w:rsid w:val="003069F8"/>
    <w:rsid w:val="0030755B"/>
    <w:rsid w:val="003077FE"/>
    <w:rsid w:val="003100B9"/>
    <w:rsid w:val="0031053D"/>
    <w:rsid w:val="00310730"/>
    <w:rsid w:val="00310AB7"/>
    <w:rsid w:val="00310C5D"/>
    <w:rsid w:val="00310EE0"/>
    <w:rsid w:val="0031105A"/>
    <w:rsid w:val="003112F9"/>
    <w:rsid w:val="003114B7"/>
    <w:rsid w:val="0031168B"/>
    <w:rsid w:val="003116EC"/>
    <w:rsid w:val="0031187F"/>
    <w:rsid w:val="00311973"/>
    <w:rsid w:val="00311AD4"/>
    <w:rsid w:val="00311BE0"/>
    <w:rsid w:val="00311D2D"/>
    <w:rsid w:val="003121D9"/>
    <w:rsid w:val="003123F0"/>
    <w:rsid w:val="003127A2"/>
    <w:rsid w:val="00312863"/>
    <w:rsid w:val="00312871"/>
    <w:rsid w:val="00312923"/>
    <w:rsid w:val="003131A7"/>
    <w:rsid w:val="00313638"/>
    <w:rsid w:val="00313B38"/>
    <w:rsid w:val="00313BFA"/>
    <w:rsid w:val="00313C8F"/>
    <w:rsid w:val="00313D8C"/>
    <w:rsid w:val="00313DC8"/>
    <w:rsid w:val="00313E36"/>
    <w:rsid w:val="00313E44"/>
    <w:rsid w:val="003143B1"/>
    <w:rsid w:val="0031457F"/>
    <w:rsid w:val="003149D5"/>
    <w:rsid w:val="00314FC5"/>
    <w:rsid w:val="003150A6"/>
    <w:rsid w:val="003154FA"/>
    <w:rsid w:val="00315730"/>
    <w:rsid w:val="00315A2D"/>
    <w:rsid w:val="00315EA1"/>
    <w:rsid w:val="0031624D"/>
    <w:rsid w:val="00316443"/>
    <w:rsid w:val="00316858"/>
    <w:rsid w:val="00316AFF"/>
    <w:rsid w:val="00316E52"/>
    <w:rsid w:val="003170B7"/>
    <w:rsid w:val="003170FC"/>
    <w:rsid w:val="00317132"/>
    <w:rsid w:val="00317425"/>
    <w:rsid w:val="0031765C"/>
    <w:rsid w:val="00317711"/>
    <w:rsid w:val="003179DA"/>
    <w:rsid w:val="00317A63"/>
    <w:rsid w:val="00317D13"/>
    <w:rsid w:val="00317D2E"/>
    <w:rsid w:val="00317DD6"/>
    <w:rsid w:val="003201EE"/>
    <w:rsid w:val="003201FC"/>
    <w:rsid w:val="0032043D"/>
    <w:rsid w:val="00320B3D"/>
    <w:rsid w:val="00320DCA"/>
    <w:rsid w:val="00320DF7"/>
    <w:rsid w:val="0032116B"/>
    <w:rsid w:val="0032119D"/>
    <w:rsid w:val="003211FB"/>
    <w:rsid w:val="003212E1"/>
    <w:rsid w:val="003214C0"/>
    <w:rsid w:val="003215E4"/>
    <w:rsid w:val="003217E9"/>
    <w:rsid w:val="0032180A"/>
    <w:rsid w:val="003219D0"/>
    <w:rsid w:val="00321B0A"/>
    <w:rsid w:val="00321D05"/>
    <w:rsid w:val="00322001"/>
    <w:rsid w:val="00322200"/>
    <w:rsid w:val="003222E7"/>
    <w:rsid w:val="003223D8"/>
    <w:rsid w:val="003229DC"/>
    <w:rsid w:val="00322E97"/>
    <w:rsid w:val="00322FFC"/>
    <w:rsid w:val="0032354F"/>
    <w:rsid w:val="00323620"/>
    <w:rsid w:val="0032363E"/>
    <w:rsid w:val="0032380D"/>
    <w:rsid w:val="00324501"/>
    <w:rsid w:val="00324B3B"/>
    <w:rsid w:val="00324B7C"/>
    <w:rsid w:val="00324D0C"/>
    <w:rsid w:val="00324E75"/>
    <w:rsid w:val="003250F4"/>
    <w:rsid w:val="0032523D"/>
    <w:rsid w:val="00325347"/>
    <w:rsid w:val="00325636"/>
    <w:rsid w:val="00325B42"/>
    <w:rsid w:val="0032634B"/>
    <w:rsid w:val="00326377"/>
    <w:rsid w:val="0032654F"/>
    <w:rsid w:val="003267C3"/>
    <w:rsid w:val="00326AEA"/>
    <w:rsid w:val="00326BA3"/>
    <w:rsid w:val="00326DEA"/>
    <w:rsid w:val="00327913"/>
    <w:rsid w:val="00327916"/>
    <w:rsid w:val="00327BBA"/>
    <w:rsid w:val="00327D95"/>
    <w:rsid w:val="00327F69"/>
    <w:rsid w:val="003300AD"/>
    <w:rsid w:val="00330199"/>
    <w:rsid w:val="003301E2"/>
    <w:rsid w:val="003308F8"/>
    <w:rsid w:val="00330AAE"/>
    <w:rsid w:val="00330C44"/>
    <w:rsid w:val="00330FEC"/>
    <w:rsid w:val="00331060"/>
    <w:rsid w:val="00331091"/>
    <w:rsid w:val="003311B9"/>
    <w:rsid w:val="003314AE"/>
    <w:rsid w:val="00331638"/>
    <w:rsid w:val="003317F9"/>
    <w:rsid w:val="0033197A"/>
    <w:rsid w:val="00331E45"/>
    <w:rsid w:val="00332104"/>
    <w:rsid w:val="003328FF"/>
    <w:rsid w:val="00332EEA"/>
    <w:rsid w:val="0033392B"/>
    <w:rsid w:val="003341F7"/>
    <w:rsid w:val="00334722"/>
    <w:rsid w:val="003347FE"/>
    <w:rsid w:val="00334A52"/>
    <w:rsid w:val="00334F01"/>
    <w:rsid w:val="00334F39"/>
    <w:rsid w:val="003350AE"/>
    <w:rsid w:val="00335467"/>
    <w:rsid w:val="003356FE"/>
    <w:rsid w:val="00335855"/>
    <w:rsid w:val="00336077"/>
    <w:rsid w:val="003361E4"/>
    <w:rsid w:val="0033634A"/>
    <w:rsid w:val="003363D0"/>
    <w:rsid w:val="003363D6"/>
    <w:rsid w:val="003364D0"/>
    <w:rsid w:val="0033660A"/>
    <w:rsid w:val="003366BD"/>
    <w:rsid w:val="00336D79"/>
    <w:rsid w:val="00336DE6"/>
    <w:rsid w:val="0033709F"/>
    <w:rsid w:val="003371D5"/>
    <w:rsid w:val="0033734E"/>
    <w:rsid w:val="003377B5"/>
    <w:rsid w:val="00337C06"/>
    <w:rsid w:val="003400B2"/>
    <w:rsid w:val="00340253"/>
    <w:rsid w:val="003403DF"/>
    <w:rsid w:val="003404A0"/>
    <w:rsid w:val="0034077B"/>
    <w:rsid w:val="003408F4"/>
    <w:rsid w:val="00341944"/>
    <w:rsid w:val="00341BAF"/>
    <w:rsid w:val="0034205A"/>
    <w:rsid w:val="0034209D"/>
    <w:rsid w:val="003421C4"/>
    <w:rsid w:val="003424CD"/>
    <w:rsid w:val="0034272A"/>
    <w:rsid w:val="00342B60"/>
    <w:rsid w:val="00342DC5"/>
    <w:rsid w:val="00343569"/>
    <w:rsid w:val="003436D0"/>
    <w:rsid w:val="003439FB"/>
    <w:rsid w:val="00343A6A"/>
    <w:rsid w:val="00343F65"/>
    <w:rsid w:val="00344054"/>
    <w:rsid w:val="003442A8"/>
    <w:rsid w:val="00344502"/>
    <w:rsid w:val="003445F7"/>
    <w:rsid w:val="00344788"/>
    <w:rsid w:val="003447E1"/>
    <w:rsid w:val="0034492D"/>
    <w:rsid w:val="00344BB9"/>
    <w:rsid w:val="00344E4F"/>
    <w:rsid w:val="00345027"/>
    <w:rsid w:val="003450A4"/>
    <w:rsid w:val="00345302"/>
    <w:rsid w:val="0034556E"/>
    <w:rsid w:val="00345A92"/>
    <w:rsid w:val="00345D70"/>
    <w:rsid w:val="00345F13"/>
    <w:rsid w:val="00346390"/>
    <w:rsid w:val="00346407"/>
    <w:rsid w:val="00346B18"/>
    <w:rsid w:val="00346E90"/>
    <w:rsid w:val="00347179"/>
    <w:rsid w:val="003477BB"/>
    <w:rsid w:val="00347B2A"/>
    <w:rsid w:val="00347B75"/>
    <w:rsid w:val="00347BD4"/>
    <w:rsid w:val="00347C06"/>
    <w:rsid w:val="00347FA7"/>
    <w:rsid w:val="00350050"/>
    <w:rsid w:val="00350693"/>
    <w:rsid w:val="00350919"/>
    <w:rsid w:val="003509A6"/>
    <w:rsid w:val="00350FFB"/>
    <w:rsid w:val="003515A8"/>
    <w:rsid w:val="00351907"/>
    <w:rsid w:val="00351CFE"/>
    <w:rsid w:val="00351E19"/>
    <w:rsid w:val="00352027"/>
    <w:rsid w:val="003520EE"/>
    <w:rsid w:val="0035228E"/>
    <w:rsid w:val="0035239D"/>
    <w:rsid w:val="003524D4"/>
    <w:rsid w:val="003525BD"/>
    <w:rsid w:val="003528DC"/>
    <w:rsid w:val="00352F64"/>
    <w:rsid w:val="003530B1"/>
    <w:rsid w:val="0035343A"/>
    <w:rsid w:val="0035350D"/>
    <w:rsid w:val="00353838"/>
    <w:rsid w:val="003538BC"/>
    <w:rsid w:val="003538E5"/>
    <w:rsid w:val="00353B37"/>
    <w:rsid w:val="00353BC1"/>
    <w:rsid w:val="003540A3"/>
    <w:rsid w:val="0035419D"/>
    <w:rsid w:val="0035420C"/>
    <w:rsid w:val="00354274"/>
    <w:rsid w:val="00354337"/>
    <w:rsid w:val="003544B7"/>
    <w:rsid w:val="0035483E"/>
    <w:rsid w:val="00354878"/>
    <w:rsid w:val="00354C48"/>
    <w:rsid w:val="00354E80"/>
    <w:rsid w:val="00354F02"/>
    <w:rsid w:val="00355042"/>
    <w:rsid w:val="003551C7"/>
    <w:rsid w:val="0035524A"/>
    <w:rsid w:val="00355587"/>
    <w:rsid w:val="003557E1"/>
    <w:rsid w:val="00355A79"/>
    <w:rsid w:val="00355C22"/>
    <w:rsid w:val="00355D6C"/>
    <w:rsid w:val="003560F8"/>
    <w:rsid w:val="003563D9"/>
    <w:rsid w:val="003565C9"/>
    <w:rsid w:val="00356E9F"/>
    <w:rsid w:val="003571E0"/>
    <w:rsid w:val="00357C7B"/>
    <w:rsid w:val="00357DC3"/>
    <w:rsid w:val="00360113"/>
    <w:rsid w:val="00360266"/>
    <w:rsid w:val="00360347"/>
    <w:rsid w:val="003604EB"/>
    <w:rsid w:val="003605E4"/>
    <w:rsid w:val="003607A5"/>
    <w:rsid w:val="003608D1"/>
    <w:rsid w:val="00360B4E"/>
    <w:rsid w:val="003614D5"/>
    <w:rsid w:val="0036170A"/>
    <w:rsid w:val="003617AD"/>
    <w:rsid w:val="00361C73"/>
    <w:rsid w:val="0036271B"/>
    <w:rsid w:val="00362A0A"/>
    <w:rsid w:val="00362A9E"/>
    <w:rsid w:val="00362B88"/>
    <w:rsid w:val="00363218"/>
    <w:rsid w:val="00363242"/>
    <w:rsid w:val="0036328E"/>
    <w:rsid w:val="0036335D"/>
    <w:rsid w:val="00363410"/>
    <w:rsid w:val="00363DDB"/>
    <w:rsid w:val="00364458"/>
    <w:rsid w:val="00364704"/>
    <w:rsid w:val="00364734"/>
    <w:rsid w:val="00364804"/>
    <w:rsid w:val="00364D9F"/>
    <w:rsid w:val="00364FBB"/>
    <w:rsid w:val="00365332"/>
    <w:rsid w:val="0036549B"/>
    <w:rsid w:val="00365501"/>
    <w:rsid w:val="00365C1C"/>
    <w:rsid w:val="00365E89"/>
    <w:rsid w:val="00365EF9"/>
    <w:rsid w:val="0036612F"/>
    <w:rsid w:val="00366429"/>
    <w:rsid w:val="0036659D"/>
    <w:rsid w:val="003667EB"/>
    <w:rsid w:val="003669EB"/>
    <w:rsid w:val="00366D69"/>
    <w:rsid w:val="00367424"/>
    <w:rsid w:val="00367458"/>
    <w:rsid w:val="00367614"/>
    <w:rsid w:val="0036772C"/>
    <w:rsid w:val="00367814"/>
    <w:rsid w:val="003678C0"/>
    <w:rsid w:val="003700C2"/>
    <w:rsid w:val="00370327"/>
    <w:rsid w:val="00370483"/>
    <w:rsid w:val="003705E4"/>
    <w:rsid w:val="0037077C"/>
    <w:rsid w:val="00370AE3"/>
    <w:rsid w:val="0037128F"/>
    <w:rsid w:val="00371460"/>
    <w:rsid w:val="00371CA8"/>
    <w:rsid w:val="00372061"/>
    <w:rsid w:val="003720FF"/>
    <w:rsid w:val="0037256D"/>
    <w:rsid w:val="003725FA"/>
    <w:rsid w:val="0037277C"/>
    <w:rsid w:val="003727C7"/>
    <w:rsid w:val="003727D1"/>
    <w:rsid w:val="00372937"/>
    <w:rsid w:val="00372BC5"/>
    <w:rsid w:val="00372BF0"/>
    <w:rsid w:val="00372C6C"/>
    <w:rsid w:val="00372FD8"/>
    <w:rsid w:val="0037305B"/>
    <w:rsid w:val="003731FD"/>
    <w:rsid w:val="00373363"/>
    <w:rsid w:val="003735DB"/>
    <w:rsid w:val="00373E2E"/>
    <w:rsid w:val="00373EAE"/>
    <w:rsid w:val="00374066"/>
    <w:rsid w:val="003749AF"/>
    <w:rsid w:val="003750C0"/>
    <w:rsid w:val="003755F0"/>
    <w:rsid w:val="003758A1"/>
    <w:rsid w:val="003758D7"/>
    <w:rsid w:val="00375920"/>
    <w:rsid w:val="0037615B"/>
    <w:rsid w:val="0037635F"/>
    <w:rsid w:val="003765BF"/>
    <w:rsid w:val="0037687D"/>
    <w:rsid w:val="003769E3"/>
    <w:rsid w:val="00376C6B"/>
    <w:rsid w:val="00376D14"/>
    <w:rsid w:val="00376D71"/>
    <w:rsid w:val="00376E34"/>
    <w:rsid w:val="00376EA5"/>
    <w:rsid w:val="00377304"/>
    <w:rsid w:val="003773A3"/>
    <w:rsid w:val="003779CE"/>
    <w:rsid w:val="00377B72"/>
    <w:rsid w:val="0038001A"/>
    <w:rsid w:val="003802CC"/>
    <w:rsid w:val="003804E3"/>
    <w:rsid w:val="00380524"/>
    <w:rsid w:val="0038087F"/>
    <w:rsid w:val="00380884"/>
    <w:rsid w:val="003809D7"/>
    <w:rsid w:val="00380EDE"/>
    <w:rsid w:val="00381028"/>
    <w:rsid w:val="003811FF"/>
    <w:rsid w:val="00381A4A"/>
    <w:rsid w:val="00381A86"/>
    <w:rsid w:val="003824F5"/>
    <w:rsid w:val="0038255A"/>
    <w:rsid w:val="0038275F"/>
    <w:rsid w:val="0038280A"/>
    <w:rsid w:val="00382B79"/>
    <w:rsid w:val="00382DA2"/>
    <w:rsid w:val="00382F0C"/>
    <w:rsid w:val="003834DE"/>
    <w:rsid w:val="003836B0"/>
    <w:rsid w:val="003840AA"/>
    <w:rsid w:val="003845D0"/>
    <w:rsid w:val="00384685"/>
    <w:rsid w:val="003848CE"/>
    <w:rsid w:val="00384A15"/>
    <w:rsid w:val="00384A6B"/>
    <w:rsid w:val="00384BC6"/>
    <w:rsid w:val="00384D56"/>
    <w:rsid w:val="00385601"/>
    <w:rsid w:val="00385B12"/>
    <w:rsid w:val="00385D27"/>
    <w:rsid w:val="00385D82"/>
    <w:rsid w:val="00386736"/>
    <w:rsid w:val="003867CB"/>
    <w:rsid w:val="00386888"/>
    <w:rsid w:val="00386ADB"/>
    <w:rsid w:val="00386B2E"/>
    <w:rsid w:val="00386B4D"/>
    <w:rsid w:val="00386E1B"/>
    <w:rsid w:val="003874A8"/>
    <w:rsid w:val="003878C1"/>
    <w:rsid w:val="00387AA2"/>
    <w:rsid w:val="00387BF3"/>
    <w:rsid w:val="00387F5B"/>
    <w:rsid w:val="00387F9E"/>
    <w:rsid w:val="0039014B"/>
    <w:rsid w:val="0039084C"/>
    <w:rsid w:val="00390A8A"/>
    <w:rsid w:val="00391116"/>
    <w:rsid w:val="0039128D"/>
    <w:rsid w:val="00391D82"/>
    <w:rsid w:val="00392300"/>
    <w:rsid w:val="0039248F"/>
    <w:rsid w:val="00392576"/>
    <w:rsid w:val="0039274F"/>
    <w:rsid w:val="00392A8B"/>
    <w:rsid w:val="00392AE7"/>
    <w:rsid w:val="00392BC7"/>
    <w:rsid w:val="00393495"/>
    <w:rsid w:val="00393629"/>
    <w:rsid w:val="00394035"/>
    <w:rsid w:val="0039414E"/>
    <w:rsid w:val="0039437B"/>
    <w:rsid w:val="00394678"/>
    <w:rsid w:val="00394875"/>
    <w:rsid w:val="003948C3"/>
    <w:rsid w:val="00394923"/>
    <w:rsid w:val="00394EB6"/>
    <w:rsid w:val="00394F79"/>
    <w:rsid w:val="00395389"/>
    <w:rsid w:val="003953D5"/>
    <w:rsid w:val="00395406"/>
    <w:rsid w:val="003957C8"/>
    <w:rsid w:val="003958EC"/>
    <w:rsid w:val="00395A00"/>
    <w:rsid w:val="00395DC1"/>
    <w:rsid w:val="00396748"/>
    <w:rsid w:val="0039693C"/>
    <w:rsid w:val="00396A16"/>
    <w:rsid w:val="00396B90"/>
    <w:rsid w:val="00396C79"/>
    <w:rsid w:val="00396F3D"/>
    <w:rsid w:val="00396FC8"/>
    <w:rsid w:val="00396FC9"/>
    <w:rsid w:val="00397168"/>
    <w:rsid w:val="0039741F"/>
    <w:rsid w:val="00397495"/>
    <w:rsid w:val="003977D5"/>
    <w:rsid w:val="00397818"/>
    <w:rsid w:val="00397F8B"/>
    <w:rsid w:val="003999AF"/>
    <w:rsid w:val="003A00D4"/>
    <w:rsid w:val="003A0157"/>
    <w:rsid w:val="003A0316"/>
    <w:rsid w:val="003A079B"/>
    <w:rsid w:val="003A0839"/>
    <w:rsid w:val="003A0B6A"/>
    <w:rsid w:val="003A0D19"/>
    <w:rsid w:val="003A0E97"/>
    <w:rsid w:val="003A11C3"/>
    <w:rsid w:val="003A12C8"/>
    <w:rsid w:val="003A15D3"/>
    <w:rsid w:val="003A1DB6"/>
    <w:rsid w:val="003A1E60"/>
    <w:rsid w:val="003A2036"/>
    <w:rsid w:val="003A20C2"/>
    <w:rsid w:val="003A20D3"/>
    <w:rsid w:val="003A22CA"/>
    <w:rsid w:val="003A27FF"/>
    <w:rsid w:val="003A2845"/>
    <w:rsid w:val="003A2E30"/>
    <w:rsid w:val="003A2F54"/>
    <w:rsid w:val="003A312D"/>
    <w:rsid w:val="003A31AE"/>
    <w:rsid w:val="003A39CA"/>
    <w:rsid w:val="003A39EF"/>
    <w:rsid w:val="003A3A07"/>
    <w:rsid w:val="003A3C87"/>
    <w:rsid w:val="003A3EFC"/>
    <w:rsid w:val="003A3F7F"/>
    <w:rsid w:val="003A3FA5"/>
    <w:rsid w:val="003A40F1"/>
    <w:rsid w:val="003A44FE"/>
    <w:rsid w:val="003A47DC"/>
    <w:rsid w:val="003A496A"/>
    <w:rsid w:val="003A49C1"/>
    <w:rsid w:val="003A4D9C"/>
    <w:rsid w:val="003A4F44"/>
    <w:rsid w:val="003A501C"/>
    <w:rsid w:val="003A5064"/>
    <w:rsid w:val="003A53A6"/>
    <w:rsid w:val="003A5469"/>
    <w:rsid w:val="003A5622"/>
    <w:rsid w:val="003A56C4"/>
    <w:rsid w:val="003A5B65"/>
    <w:rsid w:val="003A6332"/>
    <w:rsid w:val="003A664C"/>
    <w:rsid w:val="003A6667"/>
    <w:rsid w:val="003A6934"/>
    <w:rsid w:val="003A6AFB"/>
    <w:rsid w:val="003A6BAB"/>
    <w:rsid w:val="003A6F83"/>
    <w:rsid w:val="003A7BF5"/>
    <w:rsid w:val="003A7CD2"/>
    <w:rsid w:val="003B005E"/>
    <w:rsid w:val="003B0226"/>
    <w:rsid w:val="003B06B0"/>
    <w:rsid w:val="003B0B17"/>
    <w:rsid w:val="003B0DC6"/>
    <w:rsid w:val="003B0FAA"/>
    <w:rsid w:val="003B1014"/>
    <w:rsid w:val="003B12CC"/>
    <w:rsid w:val="003B1702"/>
    <w:rsid w:val="003B1C59"/>
    <w:rsid w:val="003B1DC0"/>
    <w:rsid w:val="003B1DF8"/>
    <w:rsid w:val="003B2100"/>
    <w:rsid w:val="003B2104"/>
    <w:rsid w:val="003B24A3"/>
    <w:rsid w:val="003B267C"/>
    <w:rsid w:val="003B2A66"/>
    <w:rsid w:val="003B2EC7"/>
    <w:rsid w:val="003B35E2"/>
    <w:rsid w:val="003B3658"/>
    <w:rsid w:val="003B37E9"/>
    <w:rsid w:val="003B3870"/>
    <w:rsid w:val="003B3AD9"/>
    <w:rsid w:val="003B3E0B"/>
    <w:rsid w:val="003B40BB"/>
    <w:rsid w:val="003B41A1"/>
    <w:rsid w:val="003B4605"/>
    <w:rsid w:val="003B47C8"/>
    <w:rsid w:val="003B4ABC"/>
    <w:rsid w:val="003B4CD1"/>
    <w:rsid w:val="003B4D85"/>
    <w:rsid w:val="003B5026"/>
    <w:rsid w:val="003B523C"/>
    <w:rsid w:val="003B569F"/>
    <w:rsid w:val="003B5B07"/>
    <w:rsid w:val="003B6708"/>
    <w:rsid w:val="003B6C6F"/>
    <w:rsid w:val="003B6C9C"/>
    <w:rsid w:val="003B6EE9"/>
    <w:rsid w:val="003B6F02"/>
    <w:rsid w:val="003B6F8E"/>
    <w:rsid w:val="003B7264"/>
    <w:rsid w:val="003B72BB"/>
    <w:rsid w:val="003B75B8"/>
    <w:rsid w:val="003B76E3"/>
    <w:rsid w:val="003B78BC"/>
    <w:rsid w:val="003B7CD1"/>
    <w:rsid w:val="003B7E8A"/>
    <w:rsid w:val="003B7F9C"/>
    <w:rsid w:val="003C01BF"/>
    <w:rsid w:val="003C04ED"/>
    <w:rsid w:val="003C075D"/>
    <w:rsid w:val="003C079D"/>
    <w:rsid w:val="003C0995"/>
    <w:rsid w:val="003C0A06"/>
    <w:rsid w:val="003C0ADF"/>
    <w:rsid w:val="003C0C9E"/>
    <w:rsid w:val="003C1230"/>
    <w:rsid w:val="003C12BC"/>
    <w:rsid w:val="003C1F02"/>
    <w:rsid w:val="003C24F4"/>
    <w:rsid w:val="003C29BE"/>
    <w:rsid w:val="003C2D93"/>
    <w:rsid w:val="003C2D95"/>
    <w:rsid w:val="003C2FF3"/>
    <w:rsid w:val="003C33B3"/>
    <w:rsid w:val="003C33DE"/>
    <w:rsid w:val="003C36A1"/>
    <w:rsid w:val="003C36A9"/>
    <w:rsid w:val="003C3A27"/>
    <w:rsid w:val="003C3AFD"/>
    <w:rsid w:val="003C3DF8"/>
    <w:rsid w:val="003C4067"/>
    <w:rsid w:val="003C4243"/>
    <w:rsid w:val="003C4833"/>
    <w:rsid w:val="003C4F47"/>
    <w:rsid w:val="003C5314"/>
    <w:rsid w:val="003C5812"/>
    <w:rsid w:val="003C5A39"/>
    <w:rsid w:val="003C5AAB"/>
    <w:rsid w:val="003C5BC0"/>
    <w:rsid w:val="003C5EA6"/>
    <w:rsid w:val="003C5FD7"/>
    <w:rsid w:val="003C6198"/>
    <w:rsid w:val="003C6277"/>
    <w:rsid w:val="003C657E"/>
    <w:rsid w:val="003C679D"/>
    <w:rsid w:val="003C6CEE"/>
    <w:rsid w:val="003C6D0A"/>
    <w:rsid w:val="003C6DC0"/>
    <w:rsid w:val="003C73F6"/>
    <w:rsid w:val="003C74B4"/>
    <w:rsid w:val="003C7552"/>
    <w:rsid w:val="003C768E"/>
    <w:rsid w:val="003C77CF"/>
    <w:rsid w:val="003C77F4"/>
    <w:rsid w:val="003C7DF6"/>
    <w:rsid w:val="003D0452"/>
    <w:rsid w:val="003D0576"/>
    <w:rsid w:val="003D0D9B"/>
    <w:rsid w:val="003D0FED"/>
    <w:rsid w:val="003D10A5"/>
    <w:rsid w:val="003D1175"/>
    <w:rsid w:val="003D13C4"/>
    <w:rsid w:val="003D13E4"/>
    <w:rsid w:val="003D1A47"/>
    <w:rsid w:val="003D1A4E"/>
    <w:rsid w:val="003D1AA6"/>
    <w:rsid w:val="003D1C15"/>
    <w:rsid w:val="003D25F4"/>
    <w:rsid w:val="003D2756"/>
    <w:rsid w:val="003D31B1"/>
    <w:rsid w:val="003D3280"/>
    <w:rsid w:val="003D3515"/>
    <w:rsid w:val="003D3734"/>
    <w:rsid w:val="003D3A62"/>
    <w:rsid w:val="003D3AB0"/>
    <w:rsid w:val="003D3ACA"/>
    <w:rsid w:val="003D4021"/>
    <w:rsid w:val="003D4311"/>
    <w:rsid w:val="003D4C19"/>
    <w:rsid w:val="003D4D07"/>
    <w:rsid w:val="003D4E11"/>
    <w:rsid w:val="003D530E"/>
    <w:rsid w:val="003D538E"/>
    <w:rsid w:val="003D53A8"/>
    <w:rsid w:val="003D54E3"/>
    <w:rsid w:val="003D55E8"/>
    <w:rsid w:val="003D579A"/>
    <w:rsid w:val="003D5C5E"/>
    <w:rsid w:val="003D60A1"/>
    <w:rsid w:val="003D60EA"/>
    <w:rsid w:val="003D6156"/>
    <w:rsid w:val="003D61FC"/>
    <w:rsid w:val="003D6593"/>
    <w:rsid w:val="003D6862"/>
    <w:rsid w:val="003D72C1"/>
    <w:rsid w:val="003D74A9"/>
    <w:rsid w:val="003D7C78"/>
    <w:rsid w:val="003E013D"/>
    <w:rsid w:val="003E04A3"/>
    <w:rsid w:val="003E0A0D"/>
    <w:rsid w:val="003E0B4F"/>
    <w:rsid w:val="003E112F"/>
    <w:rsid w:val="003E1230"/>
    <w:rsid w:val="003E1436"/>
    <w:rsid w:val="003E1C7D"/>
    <w:rsid w:val="003E284F"/>
    <w:rsid w:val="003E3202"/>
    <w:rsid w:val="003E327C"/>
    <w:rsid w:val="003E32C4"/>
    <w:rsid w:val="003E398A"/>
    <w:rsid w:val="003E3DC6"/>
    <w:rsid w:val="003E4181"/>
    <w:rsid w:val="003E4628"/>
    <w:rsid w:val="003E4A4E"/>
    <w:rsid w:val="003E4B7D"/>
    <w:rsid w:val="003E4CCD"/>
    <w:rsid w:val="003E4E4D"/>
    <w:rsid w:val="003E4ECF"/>
    <w:rsid w:val="003E4F38"/>
    <w:rsid w:val="003E50EC"/>
    <w:rsid w:val="003E55D0"/>
    <w:rsid w:val="003E5D83"/>
    <w:rsid w:val="003E5F7C"/>
    <w:rsid w:val="003E62DE"/>
    <w:rsid w:val="003E638E"/>
    <w:rsid w:val="003E6598"/>
    <w:rsid w:val="003E66EB"/>
    <w:rsid w:val="003E685D"/>
    <w:rsid w:val="003E6A86"/>
    <w:rsid w:val="003E7060"/>
    <w:rsid w:val="003E72AE"/>
    <w:rsid w:val="003E7533"/>
    <w:rsid w:val="003E76AC"/>
    <w:rsid w:val="003E76CB"/>
    <w:rsid w:val="003E76D5"/>
    <w:rsid w:val="003E77F0"/>
    <w:rsid w:val="003E7822"/>
    <w:rsid w:val="003E7A00"/>
    <w:rsid w:val="003E7A40"/>
    <w:rsid w:val="003F0025"/>
    <w:rsid w:val="003F008A"/>
    <w:rsid w:val="003F009A"/>
    <w:rsid w:val="003F00EB"/>
    <w:rsid w:val="003F00FC"/>
    <w:rsid w:val="003F0133"/>
    <w:rsid w:val="003F07CF"/>
    <w:rsid w:val="003F0CDD"/>
    <w:rsid w:val="003F0E50"/>
    <w:rsid w:val="003F0FBF"/>
    <w:rsid w:val="003F13C1"/>
    <w:rsid w:val="003F1DDE"/>
    <w:rsid w:val="003F1F64"/>
    <w:rsid w:val="003F226A"/>
    <w:rsid w:val="003F244A"/>
    <w:rsid w:val="003F2746"/>
    <w:rsid w:val="003F28A9"/>
    <w:rsid w:val="003F290D"/>
    <w:rsid w:val="003F2B3B"/>
    <w:rsid w:val="003F2CA3"/>
    <w:rsid w:val="003F3073"/>
    <w:rsid w:val="003F30B4"/>
    <w:rsid w:val="003F3275"/>
    <w:rsid w:val="003F32E4"/>
    <w:rsid w:val="003F354E"/>
    <w:rsid w:val="003F3825"/>
    <w:rsid w:val="003F3AC8"/>
    <w:rsid w:val="003F4CE2"/>
    <w:rsid w:val="003F4F60"/>
    <w:rsid w:val="003F564A"/>
    <w:rsid w:val="003F6803"/>
    <w:rsid w:val="003F6BEE"/>
    <w:rsid w:val="003F6D43"/>
    <w:rsid w:val="003F703A"/>
    <w:rsid w:val="003F73B6"/>
    <w:rsid w:val="003F7432"/>
    <w:rsid w:val="003F795E"/>
    <w:rsid w:val="003F7B21"/>
    <w:rsid w:val="003F7CD2"/>
    <w:rsid w:val="003F7D93"/>
    <w:rsid w:val="00400528"/>
    <w:rsid w:val="004006ED"/>
    <w:rsid w:val="004007CB"/>
    <w:rsid w:val="004007D4"/>
    <w:rsid w:val="0040085A"/>
    <w:rsid w:val="00400A0D"/>
    <w:rsid w:val="00400D16"/>
    <w:rsid w:val="0040140D"/>
    <w:rsid w:val="004017BC"/>
    <w:rsid w:val="004018D9"/>
    <w:rsid w:val="00401B80"/>
    <w:rsid w:val="00401D0B"/>
    <w:rsid w:val="00401D99"/>
    <w:rsid w:val="00402450"/>
    <w:rsid w:val="0040278A"/>
    <w:rsid w:val="004028B6"/>
    <w:rsid w:val="00402BBD"/>
    <w:rsid w:val="00402DC5"/>
    <w:rsid w:val="00402E03"/>
    <w:rsid w:val="00402EA5"/>
    <w:rsid w:val="00402FEC"/>
    <w:rsid w:val="00403461"/>
    <w:rsid w:val="0040352A"/>
    <w:rsid w:val="0040357B"/>
    <w:rsid w:val="004035C9"/>
    <w:rsid w:val="00403854"/>
    <w:rsid w:val="00403D9F"/>
    <w:rsid w:val="004041F1"/>
    <w:rsid w:val="00404300"/>
    <w:rsid w:val="0040476A"/>
    <w:rsid w:val="004049E8"/>
    <w:rsid w:val="00405034"/>
    <w:rsid w:val="0040534E"/>
    <w:rsid w:val="004053C8"/>
    <w:rsid w:val="004057AB"/>
    <w:rsid w:val="0040591A"/>
    <w:rsid w:val="00405A06"/>
    <w:rsid w:val="00405A9F"/>
    <w:rsid w:val="00405B7A"/>
    <w:rsid w:val="00405E97"/>
    <w:rsid w:val="00405FB5"/>
    <w:rsid w:val="004063DD"/>
    <w:rsid w:val="00406774"/>
    <w:rsid w:val="00406A4D"/>
    <w:rsid w:val="00406AB3"/>
    <w:rsid w:val="00406CF3"/>
    <w:rsid w:val="00406DAF"/>
    <w:rsid w:val="004072ED"/>
    <w:rsid w:val="00407389"/>
    <w:rsid w:val="004073C4"/>
    <w:rsid w:val="004075AD"/>
    <w:rsid w:val="00407988"/>
    <w:rsid w:val="00407F81"/>
    <w:rsid w:val="00410071"/>
    <w:rsid w:val="004104A6"/>
    <w:rsid w:val="004104BC"/>
    <w:rsid w:val="0041053A"/>
    <w:rsid w:val="004106A0"/>
    <w:rsid w:val="0041070C"/>
    <w:rsid w:val="00410BD9"/>
    <w:rsid w:val="00410DDC"/>
    <w:rsid w:val="004111DB"/>
    <w:rsid w:val="004112FC"/>
    <w:rsid w:val="00411BF0"/>
    <w:rsid w:val="00411CB6"/>
    <w:rsid w:val="00411E1F"/>
    <w:rsid w:val="00411F15"/>
    <w:rsid w:val="00412BD0"/>
    <w:rsid w:val="00412C3D"/>
    <w:rsid w:val="00412EC5"/>
    <w:rsid w:val="00412F5D"/>
    <w:rsid w:val="00413240"/>
    <w:rsid w:val="004135AE"/>
    <w:rsid w:val="004136C6"/>
    <w:rsid w:val="004137AA"/>
    <w:rsid w:val="004137B6"/>
    <w:rsid w:val="00413A3D"/>
    <w:rsid w:val="00414155"/>
    <w:rsid w:val="0041417B"/>
    <w:rsid w:val="00414250"/>
    <w:rsid w:val="00414438"/>
    <w:rsid w:val="004148EB"/>
    <w:rsid w:val="004149A2"/>
    <w:rsid w:val="00414CA4"/>
    <w:rsid w:val="00414F06"/>
    <w:rsid w:val="00414F2E"/>
    <w:rsid w:val="00415042"/>
    <w:rsid w:val="00415183"/>
    <w:rsid w:val="00415207"/>
    <w:rsid w:val="00415281"/>
    <w:rsid w:val="0041535E"/>
    <w:rsid w:val="0041545E"/>
    <w:rsid w:val="00415492"/>
    <w:rsid w:val="0041567D"/>
    <w:rsid w:val="004157E0"/>
    <w:rsid w:val="00415EA1"/>
    <w:rsid w:val="00416009"/>
    <w:rsid w:val="00416093"/>
    <w:rsid w:val="00416ADC"/>
    <w:rsid w:val="00416B6F"/>
    <w:rsid w:val="00416E86"/>
    <w:rsid w:val="00416F60"/>
    <w:rsid w:val="00416FB1"/>
    <w:rsid w:val="004170C5"/>
    <w:rsid w:val="0041736C"/>
    <w:rsid w:val="00417846"/>
    <w:rsid w:val="00417899"/>
    <w:rsid w:val="00417939"/>
    <w:rsid w:val="00417FCE"/>
    <w:rsid w:val="0042005C"/>
    <w:rsid w:val="004208F3"/>
    <w:rsid w:val="004209CB"/>
    <w:rsid w:val="00420B6D"/>
    <w:rsid w:val="00420DB7"/>
    <w:rsid w:val="00420DF9"/>
    <w:rsid w:val="00421244"/>
    <w:rsid w:val="00421351"/>
    <w:rsid w:val="00421540"/>
    <w:rsid w:val="0042176D"/>
    <w:rsid w:val="0042191A"/>
    <w:rsid w:val="00421B4B"/>
    <w:rsid w:val="00421C34"/>
    <w:rsid w:val="004228E2"/>
    <w:rsid w:val="00422A87"/>
    <w:rsid w:val="004236E5"/>
    <w:rsid w:val="004236E7"/>
    <w:rsid w:val="004238D2"/>
    <w:rsid w:val="00423C76"/>
    <w:rsid w:val="00423F7D"/>
    <w:rsid w:val="004240D6"/>
    <w:rsid w:val="0042478F"/>
    <w:rsid w:val="00424D11"/>
    <w:rsid w:val="004252F8"/>
    <w:rsid w:val="0042584D"/>
    <w:rsid w:val="00425A4C"/>
    <w:rsid w:val="00425A55"/>
    <w:rsid w:val="00425BBA"/>
    <w:rsid w:val="00425CD8"/>
    <w:rsid w:val="00425DA7"/>
    <w:rsid w:val="0042622C"/>
    <w:rsid w:val="0042626B"/>
    <w:rsid w:val="00426608"/>
    <w:rsid w:val="004266A3"/>
    <w:rsid w:val="004268CF"/>
    <w:rsid w:val="004268F4"/>
    <w:rsid w:val="00426A42"/>
    <w:rsid w:val="00426D40"/>
    <w:rsid w:val="00426FFC"/>
    <w:rsid w:val="00427056"/>
    <w:rsid w:val="004273C3"/>
    <w:rsid w:val="004274EC"/>
    <w:rsid w:val="00427888"/>
    <w:rsid w:val="00427D4B"/>
    <w:rsid w:val="00427E2A"/>
    <w:rsid w:val="00430181"/>
    <w:rsid w:val="00430481"/>
    <w:rsid w:val="00430ACD"/>
    <w:rsid w:val="00431137"/>
    <w:rsid w:val="00431209"/>
    <w:rsid w:val="0043155E"/>
    <w:rsid w:val="00431EA0"/>
    <w:rsid w:val="00432010"/>
    <w:rsid w:val="00432333"/>
    <w:rsid w:val="00432372"/>
    <w:rsid w:val="00432664"/>
    <w:rsid w:val="004336EA"/>
    <w:rsid w:val="00433A0D"/>
    <w:rsid w:val="00433A38"/>
    <w:rsid w:val="00433B8B"/>
    <w:rsid w:val="00433D5E"/>
    <w:rsid w:val="00433E5D"/>
    <w:rsid w:val="00433F0E"/>
    <w:rsid w:val="00433F1F"/>
    <w:rsid w:val="004349A8"/>
    <w:rsid w:val="0043513E"/>
    <w:rsid w:val="004351E6"/>
    <w:rsid w:val="00435218"/>
    <w:rsid w:val="00435246"/>
    <w:rsid w:val="004354C8"/>
    <w:rsid w:val="004359D2"/>
    <w:rsid w:val="00435AA4"/>
    <w:rsid w:val="00435BE8"/>
    <w:rsid w:val="00435E5B"/>
    <w:rsid w:val="00436009"/>
    <w:rsid w:val="0043610E"/>
    <w:rsid w:val="00436224"/>
    <w:rsid w:val="00436250"/>
    <w:rsid w:val="004362CF"/>
    <w:rsid w:val="0043641A"/>
    <w:rsid w:val="00436CA2"/>
    <w:rsid w:val="004370C8"/>
    <w:rsid w:val="0043769E"/>
    <w:rsid w:val="004376D3"/>
    <w:rsid w:val="004378F7"/>
    <w:rsid w:val="00437D1D"/>
    <w:rsid w:val="00437D3D"/>
    <w:rsid w:val="00437E4A"/>
    <w:rsid w:val="00439655"/>
    <w:rsid w:val="00440545"/>
    <w:rsid w:val="004407F2"/>
    <w:rsid w:val="00440B8F"/>
    <w:rsid w:val="004410C6"/>
    <w:rsid w:val="004415A9"/>
    <w:rsid w:val="004416A2"/>
    <w:rsid w:val="004417F9"/>
    <w:rsid w:val="00441D48"/>
    <w:rsid w:val="00441D53"/>
    <w:rsid w:val="0044221F"/>
    <w:rsid w:val="00442237"/>
    <w:rsid w:val="004422C2"/>
    <w:rsid w:val="004425C3"/>
    <w:rsid w:val="004429A3"/>
    <w:rsid w:val="00442A89"/>
    <w:rsid w:val="00443562"/>
    <w:rsid w:val="004436B2"/>
    <w:rsid w:val="004437FB"/>
    <w:rsid w:val="004438DD"/>
    <w:rsid w:val="00443B80"/>
    <w:rsid w:val="00443BA8"/>
    <w:rsid w:val="00443E3D"/>
    <w:rsid w:val="00444A45"/>
    <w:rsid w:val="00444E7D"/>
    <w:rsid w:val="004451FB"/>
    <w:rsid w:val="00445327"/>
    <w:rsid w:val="00445426"/>
    <w:rsid w:val="00445779"/>
    <w:rsid w:val="00445BF4"/>
    <w:rsid w:val="004460E5"/>
    <w:rsid w:val="004469EC"/>
    <w:rsid w:val="00446E12"/>
    <w:rsid w:val="00447477"/>
    <w:rsid w:val="00447A95"/>
    <w:rsid w:val="00447C83"/>
    <w:rsid w:val="004502D0"/>
    <w:rsid w:val="004507AD"/>
    <w:rsid w:val="00450ACC"/>
    <w:rsid w:val="00451026"/>
    <w:rsid w:val="00451638"/>
    <w:rsid w:val="00451640"/>
    <w:rsid w:val="00451801"/>
    <w:rsid w:val="00451B77"/>
    <w:rsid w:val="00451E76"/>
    <w:rsid w:val="00452A27"/>
    <w:rsid w:val="00452D9B"/>
    <w:rsid w:val="004534CF"/>
    <w:rsid w:val="00453571"/>
    <w:rsid w:val="0045386D"/>
    <w:rsid w:val="00453A46"/>
    <w:rsid w:val="00453E4E"/>
    <w:rsid w:val="00453E8F"/>
    <w:rsid w:val="00453EB4"/>
    <w:rsid w:val="00454937"/>
    <w:rsid w:val="00454CCD"/>
    <w:rsid w:val="00454FBD"/>
    <w:rsid w:val="00455681"/>
    <w:rsid w:val="0045597E"/>
    <w:rsid w:val="00455A79"/>
    <w:rsid w:val="00455B24"/>
    <w:rsid w:val="00455BF7"/>
    <w:rsid w:val="00455DC1"/>
    <w:rsid w:val="00455E78"/>
    <w:rsid w:val="00456295"/>
    <w:rsid w:val="00456515"/>
    <w:rsid w:val="00456562"/>
    <w:rsid w:val="004565CD"/>
    <w:rsid w:val="0045678B"/>
    <w:rsid w:val="0045696D"/>
    <w:rsid w:val="00456CC5"/>
    <w:rsid w:val="00456EBD"/>
    <w:rsid w:val="00456F13"/>
    <w:rsid w:val="00457022"/>
    <w:rsid w:val="00457048"/>
    <w:rsid w:val="0045799F"/>
    <w:rsid w:val="00457B94"/>
    <w:rsid w:val="00457C0F"/>
    <w:rsid w:val="00460102"/>
    <w:rsid w:val="004602C9"/>
    <w:rsid w:val="00460576"/>
    <w:rsid w:val="00460942"/>
    <w:rsid w:val="00460B92"/>
    <w:rsid w:val="004619BC"/>
    <w:rsid w:val="004619F4"/>
    <w:rsid w:val="00462050"/>
    <w:rsid w:val="00462338"/>
    <w:rsid w:val="00462373"/>
    <w:rsid w:val="00462727"/>
    <w:rsid w:val="00462AA2"/>
    <w:rsid w:val="00462F01"/>
    <w:rsid w:val="00463095"/>
    <w:rsid w:val="0046377D"/>
    <w:rsid w:val="00463880"/>
    <w:rsid w:val="00463A27"/>
    <w:rsid w:val="00463B2B"/>
    <w:rsid w:val="00463D1E"/>
    <w:rsid w:val="00463E8E"/>
    <w:rsid w:val="00463FCC"/>
    <w:rsid w:val="00464016"/>
    <w:rsid w:val="004642FD"/>
    <w:rsid w:val="004643CA"/>
    <w:rsid w:val="0046444A"/>
    <w:rsid w:val="00464663"/>
    <w:rsid w:val="0046480F"/>
    <w:rsid w:val="0046487C"/>
    <w:rsid w:val="004650FC"/>
    <w:rsid w:val="00465399"/>
    <w:rsid w:val="00465421"/>
    <w:rsid w:val="00465810"/>
    <w:rsid w:val="00465B1D"/>
    <w:rsid w:val="00465ECC"/>
    <w:rsid w:val="004662F9"/>
    <w:rsid w:val="0046636D"/>
    <w:rsid w:val="00467129"/>
    <w:rsid w:val="0046717D"/>
    <w:rsid w:val="00467303"/>
    <w:rsid w:val="004674BF"/>
    <w:rsid w:val="00467A26"/>
    <w:rsid w:val="00467C1F"/>
    <w:rsid w:val="00467CAE"/>
    <w:rsid w:val="00467E53"/>
    <w:rsid w:val="00467E62"/>
    <w:rsid w:val="00470442"/>
    <w:rsid w:val="0047045F"/>
    <w:rsid w:val="00470860"/>
    <w:rsid w:val="004708CA"/>
    <w:rsid w:val="00470BCE"/>
    <w:rsid w:val="00470D0C"/>
    <w:rsid w:val="00470D61"/>
    <w:rsid w:val="004712BE"/>
    <w:rsid w:val="00471A83"/>
    <w:rsid w:val="00471AAB"/>
    <w:rsid w:val="00471DFE"/>
    <w:rsid w:val="004722C6"/>
    <w:rsid w:val="0047253A"/>
    <w:rsid w:val="004726FD"/>
    <w:rsid w:val="004728C6"/>
    <w:rsid w:val="00472971"/>
    <w:rsid w:val="004729AE"/>
    <w:rsid w:val="00472BE5"/>
    <w:rsid w:val="00472C8F"/>
    <w:rsid w:val="00473178"/>
    <w:rsid w:val="004736B2"/>
    <w:rsid w:val="004736BC"/>
    <w:rsid w:val="004739FB"/>
    <w:rsid w:val="00473C89"/>
    <w:rsid w:val="00473FF7"/>
    <w:rsid w:val="00474157"/>
    <w:rsid w:val="0047439A"/>
    <w:rsid w:val="00474BA5"/>
    <w:rsid w:val="00474C82"/>
    <w:rsid w:val="00474EC4"/>
    <w:rsid w:val="00474FC4"/>
    <w:rsid w:val="0047525B"/>
    <w:rsid w:val="00475361"/>
    <w:rsid w:val="00475520"/>
    <w:rsid w:val="004755C8"/>
    <w:rsid w:val="00475682"/>
    <w:rsid w:val="004756C6"/>
    <w:rsid w:val="0047586D"/>
    <w:rsid w:val="004758C7"/>
    <w:rsid w:val="00475BAB"/>
    <w:rsid w:val="00475C26"/>
    <w:rsid w:val="00475D90"/>
    <w:rsid w:val="00475DD1"/>
    <w:rsid w:val="00475F1D"/>
    <w:rsid w:val="00476292"/>
    <w:rsid w:val="00476560"/>
    <w:rsid w:val="004765E3"/>
    <w:rsid w:val="00476C7A"/>
    <w:rsid w:val="00476CFF"/>
    <w:rsid w:val="00476D5F"/>
    <w:rsid w:val="00477032"/>
    <w:rsid w:val="004772CF"/>
    <w:rsid w:val="00477459"/>
    <w:rsid w:val="004774AC"/>
    <w:rsid w:val="00477DA5"/>
    <w:rsid w:val="0048010B"/>
    <w:rsid w:val="004802D8"/>
    <w:rsid w:val="004804C2"/>
    <w:rsid w:val="004806F7"/>
    <w:rsid w:val="004808BA"/>
    <w:rsid w:val="004810F7"/>
    <w:rsid w:val="00481610"/>
    <w:rsid w:val="0048182C"/>
    <w:rsid w:val="004818BE"/>
    <w:rsid w:val="004818EF"/>
    <w:rsid w:val="00481B75"/>
    <w:rsid w:val="00481CAF"/>
    <w:rsid w:val="00481E88"/>
    <w:rsid w:val="004823DE"/>
    <w:rsid w:val="00482566"/>
    <w:rsid w:val="00482720"/>
    <w:rsid w:val="00482EEA"/>
    <w:rsid w:val="004835A2"/>
    <w:rsid w:val="00483899"/>
    <w:rsid w:val="00483A92"/>
    <w:rsid w:val="00483AD4"/>
    <w:rsid w:val="00483BB5"/>
    <w:rsid w:val="00484529"/>
    <w:rsid w:val="004846DE"/>
    <w:rsid w:val="00484CD6"/>
    <w:rsid w:val="00484E48"/>
    <w:rsid w:val="00484E8C"/>
    <w:rsid w:val="00484FE6"/>
    <w:rsid w:val="0048501E"/>
    <w:rsid w:val="00485690"/>
    <w:rsid w:val="004856FC"/>
    <w:rsid w:val="00485D54"/>
    <w:rsid w:val="00485F86"/>
    <w:rsid w:val="00486035"/>
    <w:rsid w:val="0048609D"/>
    <w:rsid w:val="00486322"/>
    <w:rsid w:val="004863A1"/>
    <w:rsid w:val="004863A6"/>
    <w:rsid w:val="004866F9"/>
    <w:rsid w:val="00486957"/>
    <w:rsid w:val="00486B23"/>
    <w:rsid w:val="00487089"/>
    <w:rsid w:val="00487A1D"/>
    <w:rsid w:val="00487CD3"/>
    <w:rsid w:val="00490010"/>
    <w:rsid w:val="00490185"/>
    <w:rsid w:val="00490614"/>
    <w:rsid w:val="00490799"/>
    <w:rsid w:val="00490BAD"/>
    <w:rsid w:val="004910E9"/>
    <w:rsid w:val="004911AF"/>
    <w:rsid w:val="0049149B"/>
    <w:rsid w:val="00491736"/>
    <w:rsid w:val="00491BED"/>
    <w:rsid w:val="00491C63"/>
    <w:rsid w:val="00491D31"/>
    <w:rsid w:val="004926A0"/>
    <w:rsid w:val="00492B65"/>
    <w:rsid w:val="0049304E"/>
    <w:rsid w:val="004933B5"/>
    <w:rsid w:val="0049348D"/>
    <w:rsid w:val="00493A6B"/>
    <w:rsid w:val="00493F7A"/>
    <w:rsid w:val="00493FC7"/>
    <w:rsid w:val="0049415D"/>
    <w:rsid w:val="0049451F"/>
    <w:rsid w:val="0049480B"/>
    <w:rsid w:val="004948D5"/>
    <w:rsid w:val="00494918"/>
    <w:rsid w:val="00494C73"/>
    <w:rsid w:val="00494E46"/>
    <w:rsid w:val="00495031"/>
    <w:rsid w:val="0049517D"/>
    <w:rsid w:val="004953E6"/>
    <w:rsid w:val="004955B7"/>
    <w:rsid w:val="00495627"/>
    <w:rsid w:val="004957C4"/>
    <w:rsid w:val="00495912"/>
    <w:rsid w:val="00495D67"/>
    <w:rsid w:val="004961CB"/>
    <w:rsid w:val="00496738"/>
    <w:rsid w:val="0049696C"/>
    <w:rsid w:val="00496EAA"/>
    <w:rsid w:val="00497537"/>
    <w:rsid w:val="00497542"/>
    <w:rsid w:val="004976F9"/>
    <w:rsid w:val="00497724"/>
    <w:rsid w:val="0049789C"/>
    <w:rsid w:val="004978CD"/>
    <w:rsid w:val="004979EB"/>
    <w:rsid w:val="00497B1C"/>
    <w:rsid w:val="00497C86"/>
    <w:rsid w:val="004A0914"/>
    <w:rsid w:val="004A0AE4"/>
    <w:rsid w:val="004A0FEF"/>
    <w:rsid w:val="004A1124"/>
    <w:rsid w:val="004A1719"/>
    <w:rsid w:val="004A187E"/>
    <w:rsid w:val="004A1A40"/>
    <w:rsid w:val="004A1DA6"/>
    <w:rsid w:val="004A20DC"/>
    <w:rsid w:val="004A2251"/>
    <w:rsid w:val="004A241A"/>
    <w:rsid w:val="004A24B1"/>
    <w:rsid w:val="004A2512"/>
    <w:rsid w:val="004A258B"/>
    <w:rsid w:val="004A28D7"/>
    <w:rsid w:val="004A2906"/>
    <w:rsid w:val="004A2A35"/>
    <w:rsid w:val="004A2A87"/>
    <w:rsid w:val="004A312E"/>
    <w:rsid w:val="004A31BA"/>
    <w:rsid w:val="004A31EE"/>
    <w:rsid w:val="004A346F"/>
    <w:rsid w:val="004A3ACF"/>
    <w:rsid w:val="004A3BAD"/>
    <w:rsid w:val="004A3C8D"/>
    <w:rsid w:val="004A41AE"/>
    <w:rsid w:val="004A436E"/>
    <w:rsid w:val="004A47FB"/>
    <w:rsid w:val="004A4C26"/>
    <w:rsid w:val="004A4F16"/>
    <w:rsid w:val="004A5075"/>
    <w:rsid w:val="004A5DEA"/>
    <w:rsid w:val="004A5F93"/>
    <w:rsid w:val="004A60CA"/>
    <w:rsid w:val="004A6D83"/>
    <w:rsid w:val="004A6DF6"/>
    <w:rsid w:val="004A6E62"/>
    <w:rsid w:val="004A6E6E"/>
    <w:rsid w:val="004A73D5"/>
    <w:rsid w:val="004A76D6"/>
    <w:rsid w:val="004A7951"/>
    <w:rsid w:val="004A7BAE"/>
    <w:rsid w:val="004A7E05"/>
    <w:rsid w:val="004A7FB0"/>
    <w:rsid w:val="004B0005"/>
    <w:rsid w:val="004B05A0"/>
    <w:rsid w:val="004B096D"/>
    <w:rsid w:val="004B0B80"/>
    <w:rsid w:val="004B0B8A"/>
    <w:rsid w:val="004B0C64"/>
    <w:rsid w:val="004B1176"/>
    <w:rsid w:val="004B17AC"/>
    <w:rsid w:val="004B2051"/>
    <w:rsid w:val="004B2298"/>
    <w:rsid w:val="004B2456"/>
    <w:rsid w:val="004B2818"/>
    <w:rsid w:val="004B291D"/>
    <w:rsid w:val="004B2D25"/>
    <w:rsid w:val="004B2EB5"/>
    <w:rsid w:val="004B30DB"/>
    <w:rsid w:val="004B364E"/>
    <w:rsid w:val="004B36F0"/>
    <w:rsid w:val="004B370C"/>
    <w:rsid w:val="004B3C6A"/>
    <w:rsid w:val="004B3D74"/>
    <w:rsid w:val="004B4496"/>
    <w:rsid w:val="004B46A7"/>
    <w:rsid w:val="004B47BE"/>
    <w:rsid w:val="004B47E1"/>
    <w:rsid w:val="004B4F61"/>
    <w:rsid w:val="004B5392"/>
    <w:rsid w:val="004B5A43"/>
    <w:rsid w:val="004B5ADB"/>
    <w:rsid w:val="004B5BB8"/>
    <w:rsid w:val="004B5E4B"/>
    <w:rsid w:val="004B6288"/>
    <w:rsid w:val="004B6387"/>
    <w:rsid w:val="004B696A"/>
    <w:rsid w:val="004B6C8F"/>
    <w:rsid w:val="004B6CEE"/>
    <w:rsid w:val="004B6E4C"/>
    <w:rsid w:val="004B6E52"/>
    <w:rsid w:val="004B73E6"/>
    <w:rsid w:val="004B7589"/>
    <w:rsid w:val="004B7638"/>
    <w:rsid w:val="004B77CA"/>
    <w:rsid w:val="004B78AD"/>
    <w:rsid w:val="004B7945"/>
    <w:rsid w:val="004C0401"/>
    <w:rsid w:val="004C04D9"/>
    <w:rsid w:val="004C0B99"/>
    <w:rsid w:val="004C0E81"/>
    <w:rsid w:val="004C106F"/>
    <w:rsid w:val="004C11C6"/>
    <w:rsid w:val="004C1A0A"/>
    <w:rsid w:val="004C1AC0"/>
    <w:rsid w:val="004C1D15"/>
    <w:rsid w:val="004C1F44"/>
    <w:rsid w:val="004C20F1"/>
    <w:rsid w:val="004C234A"/>
    <w:rsid w:val="004C24D0"/>
    <w:rsid w:val="004C279E"/>
    <w:rsid w:val="004C2AA7"/>
    <w:rsid w:val="004C2C26"/>
    <w:rsid w:val="004C2DBB"/>
    <w:rsid w:val="004C3318"/>
    <w:rsid w:val="004C368C"/>
    <w:rsid w:val="004C36D2"/>
    <w:rsid w:val="004C3C62"/>
    <w:rsid w:val="004C3CDA"/>
    <w:rsid w:val="004C4287"/>
    <w:rsid w:val="004C4492"/>
    <w:rsid w:val="004C4552"/>
    <w:rsid w:val="004C47ED"/>
    <w:rsid w:val="004C47EE"/>
    <w:rsid w:val="004C498A"/>
    <w:rsid w:val="004C4E8D"/>
    <w:rsid w:val="004C50FC"/>
    <w:rsid w:val="004C53EA"/>
    <w:rsid w:val="004C545F"/>
    <w:rsid w:val="004C55F2"/>
    <w:rsid w:val="004C5A44"/>
    <w:rsid w:val="004C5DBE"/>
    <w:rsid w:val="004C5F1E"/>
    <w:rsid w:val="004C610D"/>
    <w:rsid w:val="004C61E0"/>
    <w:rsid w:val="004C6438"/>
    <w:rsid w:val="004C64BD"/>
    <w:rsid w:val="004C66D6"/>
    <w:rsid w:val="004C6811"/>
    <w:rsid w:val="004C692C"/>
    <w:rsid w:val="004C6A54"/>
    <w:rsid w:val="004C6D72"/>
    <w:rsid w:val="004C700D"/>
    <w:rsid w:val="004C70E3"/>
    <w:rsid w:val="004C7B78"/>
    <w:rsid w:val="004D014D"/>
    <w:rsid w:val="004D07C3"/>
    <w:rsid w:val="004D107E"/>
    <w:rsid w:val="004D132C"/>
    <w:rsid w:val="004D1664"/>
    <w:rsid w:val="004D1F11"/>
    <w:rsid w:val="004D1F6D"/>
    <w:rsid w:val="004D1F92"/>
    <w:rsid w:val="004D288B"/>
    <w:rsid w:val="004D29E9"/>
    <w:rsid w:val="004D3157"/>
    <w:rsid w:val="004D32EC"/>
    <w:rsid w:val="004D35EE"/>
    <w:rsid w:val="004D3A03"/>
    <w:rsid w:val="004D450E"/>
    <w:rsid w:val="004D4545"/>
    <w:rsid w:val="004D4581"/>
    <w:rsid w:val="004D45DB"/>
    <w:rsid w:val="004D4655"/>
    <w:rsid w:val="004D4703"/>
    <w:rsid w:val="004D4A4E"/>
    <w:rsid w:val="004D4BC2"/>
    <w:rsid w:val="004D4C6E"/>
    <w:rsid w:val="004D4FD6"/>
    <w:rsid w:val="004D548C"/>
    <w:rsid w:val="004D57A8"/>
    <w:rsid w:val="004D5CEA"/>
    <w:rsid w:val="004D5D6E"/>
    <w:rsid w:val="004D66AF"/>
    <w:rsid w:val="004D67FE"/>
    <w:rsid w:val="004D6916"/>
    <w:rsid w:val="004D6B34"/>
    <w:rsid w:val="004D71EB"/>
    <w:rsid w:val="004D7281"/>
    <w:rsid w:val="004D784E"/>
    <w:rsid w:val="004D79A7"/>
    <w:rsid w:val="004E06A0"/>
    <w:rsid w:val="004E0717"/>
    <w:rsid w:val="004E0FC0"/>
    <w:rsid w:val="004E1019"/>
    <w:rsid w:val="004E117F"/>
    <w:rsid w:val="004E15B2"/>
    <w:rsid w:val="004E1796"/>
    <w:rsid w:val="004E17A0"/>
    <w:rsid w:val="004E1895"/>
    <w:rsid w:val="004E1C5A"/>
    <w:rsid w:val="004E1DB2"/>
    <w:rsid w:val="004E1DC7"/>
    <w:rsid w:val="004E1E4E"/>
    <w:rsid w:val="004E220C"/>
    <w:rsid w:val="004E258F"/>
    <w:rsid w:val="004E2693"/>
    <w:rsid w:val="004E2733"/>
    <w:rsid w:val="004E2846"/>
    <w:rsid w:val="004E2B45"/>
    <w:rsid w:val="004E2DEF"/>
    <w:rsid w:val="004E30FD"/>
    <w:rsid w:val="004E311D"/>
    <w:rsid w:val="004E3153"/>
    <w:rsid w:val="004E38C0"/>
    <w:rsid w:val="004E394A"/>
    <w:rsid w:val="004E3985"/>
    <w:rsid w:val="004E39B5"/>
    <w:rsid w:val="004E421A"/>
    <w:rsid w:val="004E4336"/>
    <w:rsid w:val="004E434F"/>
    <w:rsid w:val="004E4388"/>
    <w:rsid w:val="004E44DA"/>
    <w:rsid w:val="004E480F"/>
    <w:rsid w:val="004E4829"/>
    <w:rsid w:val="004E4A61"/>
    <w:rsid w:val="004E4B64"/>
    <w:rsid w:val="004E4D85"/>
    <w:rsid w:val="004E4E6F"/>
    <w:rsid w:val="004E5010"/>
    <w:rsid w:val="004E57A6"/>
    <w:rsid w:val="004E606C"/>
    <w:rsid w:val="004E650F"/>
    <w:rsid w:val="004E665F"/>
    <w:rsid w:val="004E667B"/>
    <w:rsid w:val="004E67BA"/>
    <w:rsid w:val="004E6981"/>
    <w:rsid w:val="004E6AEF"/>
    <w:rsid w:val="004E6E51"/>
    <w:rsid w:val="004E7428"/>
    <w:rsid w:val="004E79A9"/>
    <w:rsid w:val="004E79F6"/>
    <w:rsid w:val="004E7C1C"/>
    <w:rsid w:val="004E7D89"/>
    <w:rsid w:val="004F0769"/>
    <w:rsid w:val="004F0AA0"/>
    <w:rsid w:val="004F0BDE"/>
    <w:rsid w:val="004F0DBC"/>
    <w:rsid w:val="004F0FEC"/>
    <w:rsid w:val="004F106A"/>
    <w:rsid w:val="004F10B1"/>
    <w:rsid w:val="004F110F"/>
    <w:rsid w:val="004F11E2"/>
    <w:rsid w:val="004F13C2"/>
    <w:rsid w:val="004F15F9"/>
    <w:rsid w:val="004F17F0"/>
    <w:rsid w:val="004F1A29"/>
    <w:rsid w:val="004F1C30"/>
    <w:rsid w:val="004F1D0A"/>
    <w:rsid w:val="004F1D86"/>
    <w:rsid w:val="004F2166"/>
    <w:rsid w:val="004F2184"/>
    <w:rsid w:val="004F22A0"/>
    <w:rsid w:val="004F24C6"/>
    <w:rsid w:val="004F24EA"/>
    <w:rsid w:val="004F2875"/>
    <w:rsid w:val="004F2EC6"/>
    <w:rsid w:val="004F313B"/>
    <w:rsid w:val="004F314F"/>
    <w:rsid w:val="004F3405"/>
    <w:rsid w:val="004F3674"/>
    <w:rsid w:val="004F36BB"/>
    <w:rsid w:val="004F38F1"/>
    <w:rsid w:val="004F404B"/>
    <w:rsid w:val="004F4386"/>
    <w:rsid w:val="004F4387"/>
    <w:rsid w:val="004F43AC"/>
    <w:rsid w:val="004F4411"/>
    <w:rsid w:val="004F4740"/>
    <w:rsid w:val="004F4848"/>
    <w:rsid w:val="004F4A23"/>
    <w:rsid w:val="004F557D"/>
    <w:rsid w:val="004F57EF"/>
    <w:rsid w:val="004F5F88"/>
    <w:rsid w:val="004F62CE"/>
    <w:rsid w:val="004F652F"/>
    <w:rsid w:val="004F6A79"/>
    <w:rsid w:val="004F7809"/>
    <w:rsid w:val="004F7C34"/>
    <w:rsid w:val="004F7C97"/>
    <w:rsid w:val="004F7D45"/>
    <w:rsid w:val="004F7D64"/>
    <w:rsid w:val="004F7DCA"/>
    <w:rsid w:val="00500059"/>
    <w:rsid w:val="0050088E"/>
    <w:rsid w:val="00500EAE"/>
    <w:rsid w:val="00501105"/>
    <w:rsid w:val="0050145F"/>
    <w:rsid w:val="005017B9"/>
    <w:rsid w:val="00501B2A"/>
    <w:rsid w:val="00501D85"/>
    <w:rsid w:val="00501DB3"/>
    <w:rsid w:val="005027EF"/>
    <w:rsid w:val="0050288E"/>
    <w:rsid w:val="0050295D"/>
    <w:rsid w:val="005029FB"/>
    <w:rsid w:val="00502A21"/>
    <w:rsid w:val="00502DAD"/>
    <w:rsid w:val="00502F00"/>
    <w:rsid w:val="00502F68"/>
    <w:rsid w:val="005030EA"/>
    <w:rsid w:val="00503104"/>
    <w:rsid w:val="00503876"/>
    <w:rsid w:val="00503B1B"/>
    <w:rsid w:val="005040B7"/>
    <w:rsid w:val="0050462D"/>
    <w:rsid w:val="0050476A"/>
    <w:rsid w:val="00504C4B"/>
    <w:rsid w:val="005052FC"/>
    <w:rsid w:val="00505B75"/>
    <w:rsid w:val="00505D14"/>
    <w:rsid w:val="00505F6A"/>
    <w:rsid w:val="00506738"/>
    <w:rsid w:val="00506A3D"/>
    <w:rsid w:val="00506D0B"/>
    <w:rsid w:val="00506F6E"/>
    <w:rsid w:val="005073F0"/>
    <w:rsid w:val="0050750A"/>
    <w:rsid w:val="00507F4D"/>
    <w:rsid w:val="005101B9"/>
    <w:rsid w:val="005108ED"/>
    <w:rsid w:val="00511086"/>
    <w:rsid w:val="005110D1"/>
    <w:rsid w:val="0051121D"/>
    <w:rsid w:val="0051134A"/>
    <w:rsid w:val="0051139D"/>
    <w:rsid w:val="0051165B"/>
    <w:rsid w:val="00511F79"/>
    <w:rsid w:val="005121AA"/>
    <w:rsid w:val="005124D4"/>
    <w:rsid w:val="00512D9F"/>
    <w:rsid w:val="00512EC9"/>
    <w:rsid w:val="00512F35"/>
    <w:rsid w:val="005132B4"/>
    <w:rsid w:val="005134B3"/>
    <w:rsid w:val="0051361A"/>
    <w:rsid w:val="0051396B"/>
    <w:rsid w:val="00513FE0"/>
    <w:rsid w:val="0051434E"/>
    <w:rsid w:val="0051470D"/>
    <w:rsid w:val="00514C1F"/>
    <w:rsid w:val="00514D13"/>
    <w:rsid w:val="00515317"/>
    <w:rsid w:val="005153F0"/>
    <w:rsid w:val="00515474"/>
    <w:rsid w:val="00515795"/>
    <w:rsid w:val="00515944"/>
    <w:rsid w:val="00515989"/>
    <w:rsid w:val="00515D48"/>
    <w:rsid w:val="00515E57"/>
    <w:rsid w:val="0051682C"/>
    <w:rsid w:val="0051684B"/>
    <w:rsid w:val="00516943"/>
    <w:rsid w:val="00516A22"/>
    <w:rsid w:val="00516A60"/>
    <w:rsid w:val="00516A77"/>
    <w:rsid w:val="00516BD0"/>
    <w:rsid w:val="00516C20"/>
    <w:rsid w:val="00516FC7"/>
    <w:rsid w:val="00516FFA"/>
    <w:rsid w:val="00517295"/>
    <w:rsid w:val="0051756F"/>
    <w:rsid w:val="005179A8"/>
    <w:rsid w:val="00517CCC"/>
    <w:rsid w:val="0052042D"/>
    <w:rsid w:val="00520AAB"/>
    <w:rsid w:val="00520B6C"/>
    <w:rsid w:val="00520DAB"/>
    <w:rsid w:val="0052145C"/>
    <w:rsid w:val="005215DC"/>
    <w:rsid w:val="00521842"/>
    <w:rsid w:val="00521894"/>
    <w:rsid w:val="005219FA"/>
    <w:rsid w:val="00521A85"/>
    <w:rsid w:val="00521BC9"/>
    <w:rsid w:val="00521DDB"/>
    <w:rsid w:val="00521EEA"/>
    <w:rsid w:val="00522015"/>
    <w:rsid w:val="0052203F"/>
    <w:rsid w:val="00522085"/>
    <w:rsid w:val="005221CA"/>
    <w:rsid w:val="005224AA"/>
    <w:rsid w:val="00522820"/>
    <w:rsid w:val="005228E6"/>
    <w:rsid w:val="00523009"/>
    <w:rsid w:val="005231D7"/>
    <w:rsid w:val="00523414"/>
    <w:rsid w:val="00523840"/>
    <w:rsid w:val="00523C7F"/>
    <w:rsid w:val="00523DDB"/>
    <w:rsid w:val="00523E8A"/>
    <w:rsid w:val="00523F26"/>
    <w:rsid w:val="00524029"/>
    <w:rsid w:val="005242B1"/>
    <w:rsid w:val="00524372"/>
    <w:rsid w:val="0052469C"/>
    <w:rsid w:val="005246F1"/>
    <w:rsid w:val="00524777"/>
    <w:rsid w:val="005248F6"/>
    <w:rsid w:val="00524E28"/>
    <w:rsid w:val="00525078"/>
    <w:rsid w:val="00525164"/>
    <w:rsid w:val="0052568D"/>
    <w:rsid w:val="00525AA8"/>
    <w:rsid w:val="00525B61"/>
    <w:rsid w:val="0052614F"/>
    <w:rsid w:val="0052633E"/>
    <w:rsid w:val="00526451"/>
    <w:rsid w:val="005266E0"/>
    <w:rsid w:val="005266F2"/>
    <w:rsid w:val="00526A64"/>
    <w:rsid w:val="00526B6E"/>
    <w:rsid w:val="00526B9D"/>
    <w:rsid w:val="00527B5C"/>
    <w:rsid w:val="00527FF2"/>
    <w:rsid w:val="005301FE"/>
    <w:rsid w:val="0053034C"/>
    <w:rsid w:val="005303B7"/>
    <w:rsid w:val="00530556"/>
    <w:rsid w:val="0053058F"/>
    <w:rsid w:val="0053090C"/>
    <w:rsid w:val="00530DDE"/>
    <w:rsid w:val="00530E32"/>
    <w:rsid w:val="00530E87"/>
    <w:rsid w:val="00531019"/>
    <w:rsid w:val="00531525"/>
    <w:rsid w:val="00531579"/>
    <w:rsid w:val="0053186C"/>
    <w:rsid w:val="00531A37"/>
    <w:rsid w:val="00531AAB"/>
    <w:rsid w:val="00531D91"/>
    <w:rsid w:val="005320EA"/>
    <w:rsid w:val="005320F1"/>
    <w:rsid w:val="00532FCE"/>
    <w:rsid w:val="00533266"/>
    <w:rsid w:val="0053331A"/>
    <w:rsid w:val="00533C13"/>
    <w:rsid w:val="00533DAA"/>
    <w:rsid w:val="00533E80"/>
    <w:rsid w:val="0053459A"/>
    <w:rsid w:val="00534743"/>
    <w:rsid w:val="00534A08"/>
    <w:rsid w:val="00534E84"/>
    <w:rsid w:val="00535040"/>
    <w:rsid w:val="0053523D"/>
    <w:rsid w:val="005354EE"/>
    <w:rsid w:val="0053566C"/>
    <w:rsid w:val="005357DD"/>
    <w:rsid w:val="005358D0"/>
    <w:rsid w:val="00535B99"/>
    <w:rsid w:val="00535BE3"/>
    <w:rsid w:val="00535C0D"/>
    <w:rsid w:val="005361A3"/>
    <w:rsid w:val="00536226"/>
    <w:rsid w:val="00536309"/>
    <w:rsid w:val="005365FD"/>
    <w:rsid w:val="0053661D"/>
    <w:rsid w:val="00536732"/>
    <w:rsid w:val="0053675F"/>
    <w:rsid w:val="005369A8"/>
    <w:rsid w:val="00536B4C"/>
    <w:rsid w:val="00536CB5"/>
    <w:rsid w:val="00536CD2"/>
    <w:rsid w:val="00537509"/>
    <w:rsid w:val="0053751D"/>
    <w:rsid w:val="00537614"/>
    <w:rsid w:val="00537A02"/>
    <w:rsid w:val="00537B50"/>
    <w:rsid w:val="00537C41"/>
    <w:rsid w:val="00540039"/>
    <w:rsid w:val="0054058A"/>
    <w:rsid w:val="00540E7C"/>
    <w:rsid w:val="00540F63"/>
    <w:rsid w:val="00541259"/>
    <w:rsid w:val="00541280"/>
    <w:rsid w:val="00541337"/>
    <w:rsid w:val="00541515"/>
    <w:rsid w:val="00541590"/>
    <w:rsid w:val="0054163D"/>
    <w:rsid w:val="005419F5"/>
    <w:rsid w:val="00541B3B"/>
    <w:rsid w:val="00541C78"/>
    <w:rsid w:val="00541D99"/>
    <w:rsid w:val="00541EFB"/>
    <w:rsid w:val="00542496"/>
    <w:rsid w:val="00542A76"/>
    <w:rsid w:val="00542BA4"/>
    <w:rsid w:val="00542BF0"/>
    <w:rsid w:val="00542C00"/>
    <w:rsid w:val="00543057"/>
    <w:rsid w:val="0054312F"/>
    <w:rsid w:val="00543744"/>
    <w:rsid w:val="005438C7"/>
    <w:rsid w:val="005440B0"/>
    <w:rsid w:val="0054460A"/>
    <w:rsid w:val="00544694"/>
    <w:rsid w:val="00544A7A"/>
    <w:rsid w:val="00544C8E"/>
    <w:rsid w:val="0054512D"/>
    <w:rsid w:val="005456FF"/>
    <w:rsid w:val="005459D4"/>
    <w:rsid w:val="00545C10"/>
    <w:rsid w:val="00545C54"/>
    <w:rsid w:val="00545D25"/>
    <w:rsid w:val="00545FA1"/>
    <w:rsid w:val="00546191"/>
    <w:rsid w:val="005463EC"/>
    <w:rsid w:val="0054658B"/>
    <w:rsid w:val="00546A03"/>
    <w:rsid w:val="00546F97"/>
    <w:rsid w:val="005471C8"/>
    <w:rsid w:val="00547415"/>
    <w:rsid w:val="005474EF"/>
    <w:rsid w:val="00547699"/>
    <w:rsid w:val="00547C0C"/>
    <w:rsid w:val="00547CD4"/>
    <w:rsid w:val="00547EEB"/>
    <w:rsid w:val="005501AF"/>
    <w:rsid w:val="0055028F"/>
    <w:rsid w:val="00550865"/>
    <w:rsid w:val="005509D1"/>
    <w:rsid w:val="00550B3F"/>
    <w:rsid w:val="00550FE4"/>
    <w:rsid w:val="00551096"/>
    <w:rsid w:val="00551546"/>
    <w:rsid w:val="0055155A"/>
    <w:rsid w:val="00551D93"/>
    <w:rsid w:val="0055222C"/>
    <w:rsid w:val="005524B0"/>
    <w:rsid w:val="005524EF"/>
    <w:rsid w:val="00552764"/>
    <w:rsid w:val="00552BB2"/>
    <w:rsid w:val="0055308B"/>
    <w:rsid w:val="005530B5"/>
    <w:rsid w:val="0055313C"/>
    <w:rsid w:val="00553369"/>
    <w:rsid w:val="00553372"/>
    <w:rsid w:val="005534C9"/>
    <w:rsid w:val="005535A6"/>
    <w:rsid w:val="005539DB"/>
    <w:rsid w:val="00553B8A"/>
    <w:rsid w:val="00553E5B"/>
    <w:rsid w:val="00554646"/>
    <w:rsid w:val="00554949"/>
    <w:rsid w:val="00554AB0"/>
    <w:rsid w:val="00554F05"/>
    <w:rsid w:val="00555536"/>
    <w:rsid w:val="00555701"/>
    <w:rsid w:val="00555CE5"/>
    <w:rsid w:val="00555E55"/>
    <w:rsid w:val="00556153"/>
    <w:rsid w:val="00556841"/>
    <w:rsid w:val="00556B18"/>
    <w:rsid w:val="00556F07"/>
    <w:rsid w:val="005576E3"/>
    <w:rsid w:val="00557C47"/>
    <w:rsid w:val="00557F01"/>
    <w:rsid w:val="00557FD0"/>
    <w:rsid w:val="00560369"/>
    <w:rsid w:val="005603F4"/>
    <w:rsid w:val="0056070E"/>
    <w:rsid w:val="00560B85"/>
    <w:rsid w:val="00560B9B"/>
    <w:rsid w:val="00560EF8"/>
    <w:rsid w:val="005610A5"/>
    <w:rsid w:val="005616A6"/>
    <w:rsid w:val="00561B33"/>
    <w:rsid w:val="00561E25"/>
    <w:rsid w:val="00561E55"/>
    <w:rsid w:val="00561E84"/>
    <w:rsid w:val="00562241"/>
    <w:rsid w:val="0056225D"/>
    <w:rsid w:val="00562781"/>
    <w:rsid w:val="00562790"/>
    <w:rsid w:val="00562873"/>
    <w:rsid w:val="005629F9"/>
    <w:rsid w:val="00562ADB"/>
    <w:rsid w:val="00562C65"/>
    <w:rsid w:val="00562D25"/>
    <w:rsid w:val="00562D4D"/>
    <w:rsid w:val="00562EC4"/>
    <w:rsid w:val="00562F60"/>
    <w:rsid w:val="005630D6"/>
    <w:rsid w:val="005632AF"/>
    <w:rsid w:val="005632FF"/>
    <w:rsid w:val="0056342F"/>
    <w:rsid w:val="005634F3"/>
    <w:rsid w:val="005639A1"/>
    <w:rsid w:val="00563C6F"/>
    <w:rsid w:val="00563DB6"/>
    <w:rsid w:val="00563FA0"/>
    <w:rsid w:val="00564009"/>
    <w:rsid w:val="00564382"/>
    <w:rsid w:val="005643F6"/>
    <w:rsid w:val="00564511"/>
    <w:rsid w:val="00564954"/>
    <w:rsid w:val="00564DF9"/>
    <w:rsid w:val="005653C9"/>
    <w:rsid w:val="00565959"/>
    <w:rsid w:val="00565CA4"/>
    <w:rsid w:val="00566656"/>
    <w:rsid w:val="005668D1"/>
    <w:rsid w:val="0056748E"/>
    <w:rsid w:val="00567E03"/>
    <w:rsid w:val="00567F2E"/>
    <w:rsid w:val="00567F88"/>
    <w:rsid w:val="00570164"/>
    <w:rsid w:val="00570415"/>
    <w:rsid w:val="005709BA"/>
    <w:rsid w:val="005709C7"/>
    <w:rsid w:val="00570B55"/>
    <w:rsid w:val="00570CE5"/>
    <w:rsid w:val="00570CEC"/>
    <w:rsid w:val="00570D05"/>
    <w:rsid w:val="005712EE"/>
    <w:rsid w:val="00571BE5"/>
    <w:rsid w:val="00571C98"/>
    <w:rsid w:val="00571CE9"/>
    <w:rsid w:val="00572152"/>
    <w:rsid w:val="005725AF"/>
    <w:rsid w:val="00572A32"/>
    <w:rsid w:val="00572D7E"/>
    <w:rsid w:val="00572DB4"/>
    <w:rsid w:val="005730DB"/>
    <w:rsid w:val="0057315A"/>
    <w:rsid w:val="005733EB"/>
    <w:rsid w:val="00573893"/>
    <w:rsid w:val="00573A27"/>
    <w:rsid w:val="00573B4A"/>
    <w:rsid w:val="00573E2D"/>
    <w:rsid w:val="00573F21"/>
    <w:rsid w:val="00574287"/>
    <w:rsid w:val="0057435F"/>
    <w:rsid w:val="00574A45"/>
    <w:rsid w:val="00574ABE"/>
    <w:rsid w:val="00574B12"/>
    <w:rsid w:val="00574D89"/>
    <w:rsid w:val="005750DC"/>
    <w:rsid w:val="0057510B"/>
    <w:rsid w:val="00575175"/>
    <w:rsid w:val="005754A5"/>
    <w:rsid w:val="005758DF"/>
    <w:rsid w:val="00575D2E"/>
    <w:rsid w:val="00575FA7"/>
    <w:rsid w:val="0057615C"/>
    <w:rsid w:val="005762AE"/>
    <w:rsid w:val="005768BC"/>
    <w:rsid w:val="00576DE2"/>
    <w:rsid w:val="00576EEA"/>
    <w:rsid w:val="0057732F"/>
    <w:rsid w:val="00577595"/>
    <w:rsid w:val="0057760B"/>
    <w:rsid w:val="005778D0"/>
    <w:rsid w:val="00577A97"/>
    <w:rsid w:val="00577E08"/>
    <w:rsid w:val="00577E8C"/>
    <w:rsid w:val="0058012A"/>
    <w:rsid w:val="005805E3"/>
    <w:rsid w:val="00580938"/>
    <w:rsid w:val="00580FF1"/>
    <w:rsid w:val="00581675"/>
    <w:rsid w:val="00581749"/>
    <w:rsid w:val="00581C19"/>
    <w:rsid w:val="005821FC"/>
    <w:rsid w:val="005829FF"/>
    <w:rsid w:val="00582C8D"/>
    <w:rsid w:val="00582D3A"/>
    <w:rsid w:val="00582E6E"/>
    <w:rsid w:val="00582FDC"/>
    <w:rsid w:val="00583214"/>
    <w:rsid w:val="005832F0"/>
    <w:rsid w:val="005834F0"/>
    <w:rsid w:val="005838EC"/>
    <w:rsid w:val="0058396A"/>
    <w:rsid w:val="00583CB7"/>
    <w:rsid w:val="00583D0A"/>
    <w:rsid w:val="00584196"/>
    <w:rsid w:val="00584253"/>
    <w:rsid w:val="00584722"/>
    <w:rsid w:val="005847B2"/>
    <w:rsid w:val="00584D1F"/>
    <w:rsid w:val="00584D6B"/>
    <w:rsid w:val="00584EB6"/>
    <w:rsid w:val="00584FD6"/>
    <w:rsid w:val="0058507E"/>
    <w:rsid w:val="00585509"/>
    <w:rsid w:val="00585C72"/>
    <w:rsid w:val="00585D4D"/>
    <w:rsid w:val="00586061"/>
    <w:rsid w:val="00586711"/>
    <w:rsid w:val="005867CC"/>
    <w:rsid w:val="00586BB5"/>
    <w:rsid w:val="00587683"/>
    <w:rsid w:val="0058776B"/>
    <w:rsid w:val="005878D0"/>
    <w:rsid w:val="00587DA8"/>
    <w:rsid w:val="00587E46"/>
    <w:rsid w:val="0059009A"/>
    <w:rsid w:val="00590780"/>
    <w:rsid w:val="00590A47"/>
    <w:rsid w:val="00591256"/>
    <w:rsid w:val="005913D0"/>
    <w:rsid w:val="00591513"/>
    <w:rsid w:val="0059176C"/>
    <w:rsid w:val="005919DB"/>
    <w:rsid w:val="00591A6A"/>
    <w:rsid w:val="005920DC"/>
    <w:rsid w:val="005922AB"/>
    <w:rsid w:val="0059237C"/>
    <w:rsid w:val="00592444"/>
    <w:rsid w:val="00592752"/>
    <w:rsid w:val="00592A0D"/>
    <w:rsid w:val="00592B88"/>
    <w:rsid w:val="00592D82"/>
    <w:rsid w:val="00592FF3"/>
    <w:rsid w:val="0059302F"/>
    <w:rsid w:val="00593057"/>
    <w:rsid w:val="00593685"/>
    <w:rsid w:val="005938EC"/>
    <w:rsid w:val="00593950"/>
    <w:rsid w:val="00593AE6"/>
    <w:rsid w:val="00593B38"/>
    <w:rsid w:val="00593CFD"/>
    <w:rsid w:val="00593E76"/>
    <w:rsid w:val="0059461E"/>
    <w:rsid w:val="005954D7"/>
    <w:rsid w:val="00595584"/>
    <w:rsid w:val="00595A1D"/>
    <w:rsid w:val="00595EAB"/>
    <w:rsid w:val="00596860"/>
    <w:rsid w:val="00596862"/>
    <w:rsid w:val="00596929"/>
    <w:rsid w:val="00596C26"/>
    <w:rsid w:val="00596D66"/>
    <w:rsid w:val="00596F45"/>
    <w:rsid w:val="005971DB"/>
    <w:rsid w:val="005974FE"/>
    <w:rsid w:val="005975CB"/>
    <w:rsid w:val="005978D7"/>
    <w:rsid w:val="005978F8"/>
    <w:rsid w:val="00597A05"/>
    <w:rsid w:val="00597D90"/>
    <w:rsid w:val="00597EA2"/>
    <w:rsid w:val="005A0230"/>
    <w:rsid w:val="005A035F"/>
    <w:rsid w:val="005A0494"/>
    <w:rsid w:val="005A05B8"/>
    <w:rsid w:val="005A134F"/>
    <w:rsid w:val="005A1402"/>
    <w:rsid w:val="005A15D7"/>
    <w:rsid w:val="005A1C2B"/>
    <w:rsid w:val="005A1DED"/>
    <w:rsid w:val="005A1E53"/>
    <w:rsid w:val="005A1ECC"/>
    <w:rsid w:val="005A1F88"/>
    <w:rsid w:val="005A2096"/>
    <w:rsid w:val="005A225F"/>
    <w:rsid w:val="005A2391"/>
    <w:rsid w:val="005A23B4"/>
    <w:rsid w:val="005A23DD"/>
    <w:rsid w:val="005A24D2"/>
    <w:rsid w:val="005A2AE6"/>
    <w:rsid w:val="005A2E38"/>
    <w:rsid w:val="005A35DD"/>
    <w:rsid w:val="005A37EC"/>
    <w:rsid w:val="005A39E4"/>
    <w:rsid w:val="005A3BD3"/>
    <w:rsid w:val="005A3F30"/>
    <w:rsid w:val="005A41DD"/>
    <w:rsid w:val="005A439E"/>
    <w:rsid w:val="005A43E5"/>
    <w:rsid w:val="005A4416"/>
    <w:rsid w:val="005A49F6"/>
    <w:rsid w:val="005A511F"/>
    <w:rsid w:val="005A5397"/>
    <w:rsid w:val="005A5474"/>
    <w:rsid w:val="005A59F8"/>
    <w:rsid w:val="005A5D12"/>
    <w:rsid w:val="005A60E8"/>
    <w:rsid w:val="005A646B"/>
    <w:rsid w:val="005A65AC"/>
    <w:rsid w:val="005A65BD"/>
    <w:rsid w:val="005A66B4"/>
    <w:rsid w:val="005A6B4E"/>
    <w:rsid w:val="005A6C73"/>
    <w:rsid w:val="005A6D83"/>
    <w:rsid w:val="005A6DAC"/>
    <w:rsid w:val="005A6DFD"/>
    <w:rsid w:val="005A6E50"/>
    <w:rsid w:val="005A6F64"/>
    <w:rsid w:val="005A7229"/>
    <w:rsid w:val="005A731B"/>
    <w:rsid w:val="005A799B"/>
    <w:rsid w:val="005A7A03"/>
    <w:rsid w:val="005A7A21"/>
    <w:rsid w:val="005A7BE0"/>
    <w:rsid w:val="005A7C1C"/>
    <w:rsid w:val="005A7F89"/>
    <w:rsid w:val="005B01B8"/>
    <w:rsid w:val="005B0423"/>
    <w:rsid w:val="005B0567"/>
    <w:rsid w:val="005B056E"/>
    <w:rsid w:val="005B068D"/>
    <w:rsid w:val="005B06D0"/>
    <w:rsid w:val="005B082F"/>
    <w:rsid w:val="005B1338"/>
    <w:rsid w:val="005B220E"/>
    <w:rsid w:val="005B226C"/>
    <w:rsid w:val="005B2357"/>
    <w:rsid w:val="005B2359"/>
    <w:rsid w:val="005B278E"/>
    <w:rsid w:val="005B2BCB"/>
    <w:rsid w:val="005B2CBC"/>
    <w:rsid w:val="005B312F"/>
    <w:rsid w:val="005B38A7"/>
    <w:rsid w:val="005B412B"/>
    <w:rsid w:val="005B4342"/>
    <w:rsid w:val="005B43F8"/>
    <w:rsid w:val="005B44B1"/>
    <w:rsid w:val="005B4588"/>
    <w:rsid w:val="005B4710"/>
    <w:rsid w:val="005B48C2"/>
    <w:rsid w:val="005B4D85"/>
    <w:rsid w:val="005B4F82"/>
    <w:rsid w:val="005B51E1"/>
    <w:rsid w:val="005B582B"/>
    <w:rsid w:val="005B5940"/>
    <w:rsid w:val="005B6075"/>
    <w:rsid w:val="005B6184"/>
    <w:rsid w:val="005B61FD"/>
    <w:rsid w:val="005B65A5"/>
    <w:rsid w:val="005B6AF5"/>
    <w:rsid w:val="005B6F05"/>
    <w:rsid w:val="005B7785"/>
    <w:rsid w:val="005B7840"/>
    <w:rsid w:val="005B7AA2"/>
    <w:rsid w:val="005B7B9E"/>
    <w:rsid w:val="005B7D17"/>
    <w:rsid w:val="005B7F55"/>
    <w:rsid w:val="005C0066"/>
    <w:rsid w:val="005C0457"/>
    <w:rsid w:val="005C05DA"/>
    <w:rsid w:val="005C05F3"/>
    <w:rsid w:val="005C072F"/>
    <w:rsid w:val="005C0789"/>
    <w:rsid w:val="005C078D"/>
    <w:rsid w:val="005C08FF"/>
    <w:rsid w:val="005C0D15"/>
    <w:rsid w:val="005C0FDC"/>
    <w:rsid w:val="005C114E"/>
    <w:rsid w:val="005C12C4"/>
    <w:rsid w:val="005C1699"/>
    <w:rsid w:val="005C175A"/>
    <w:rsid w:val="005C1EE8"/>
    <w:rsid w:val="005C214C"/>
    <w:rsid w:val="005C223E"/>
    <w:rsid w:val="005C2626"/>
    <w:rsid w:val="005C3576"/>
    <w:rsid w:val="005C3599"/>
    <w:rsid w:val="005C391A"/>
    <w:rsid w:val="005C39E1"/>
    <w:rsid w:val="005C3A5D"/>
    <w:rsid w:val="005C3BEE"/>
    <w:rsid w:val="005C3F19"/>
    <w:rsid w:val="005C40C8"/>
    <w:rsid w:val="005C41F9"/>
    <w:rsid w:val="005C4249"/>
    <w:rsid w:val="005C4340"/>
    <w:rsid w:val="005C4545"/>
    <w:rsid w:val="005C4836"/>
    <w:rsid w:val="005C4862"/>
    <w:rsid w:val="005C48C4"/>
    <w:rsid w:val="005C495B"/>
    <w:rsid w:val="005C496C"/>
    <w:rsid w:val="005C4B2C"/>
    <w:rsid w:val="005C51DD"/>
    <w:rsid w:val="005C51FC"/>
    <w:rsid w:val="005C5E03"/>
    <w:rsid w:val="005C6045"/>
    <w:rsid w:val="005C6173"/>
    <w:rsid w:val="005C6409"/>
    <w:rsid w:val="005C686D"/>
    <w:rsid w:val="005C6904"/>
    <w:rsid w:val="005C69F8"/>
    <w:rsid w:val="005C6A02"/>
    <w:rsid w:val="005C6A14"/>
    <w:rsid w:val="005C6D0B"/>
    <w:rsid w:val="005C73E3"/>
    <w:rsid w:val="005C75B8"/>
    <w:rsid w:val="005C76ED"/>
    <w:rsid w:val="005C7C79"/>
    <w:rsid w:val="005C7D3A"/>
    <w:rsid w:val="005C7DEF"/>
    <w:rsid w:val="005D03AE"/>
    <w:rsid w:val="005D0556"/>
    <w:rsid w:val="005D075F"/>
    <w:rsid w:val="005D0D71"/>
    <w:rsid w:val="005D1099"/>
    <w:rsid w:val="005D13B0"/>
    <w:rsid w:val="005D1422"/>
    <w:rsid w:val="005D156C"/>
    <w:rsid w:val="005D1AF5"/>
    <w:rsid w:val="005D1BDB"/>
    <w:rsid w:val="005D1E2F"/>
    <w:rsid w:val="005D24A8"/>
    <w:rsid w:val="005D24E5"/>
    <w:rsid w:val="005D2616"/>
    <w:rsid w:val="005D27DF"/>
    <w:rsid w:val="005D2847"/>
    <w:rsid w:val="005D2A77"/>
    <w:rsid w:val="005D2B15"/>
    <w:rsid w:val="005D3BE7"/>
    <w:rsid w:val="005D3C6E"/>
    <w:rsid w:val="005D3C74"/>
    <w:rsid w:val="005D3C7E"/>
    <w:rsid w:val="005D3C9B"/>
    <w:rsid w:val="005D3DA5"/>
    <w:rsid w:val="005D45B1"/>
    <w:rsid w:val="005D4BDF"/>
    <w:rsid w:val="005D4E8B"/>
    <w:rsid w:val="005D4ECE"/>
    <w:rsid w:val="005D610F"/>
    <w:rsid w:val="005D6176"/>
    <w:rsid w:val="005D625F"/>
    <w:rsid w:val="005D695B"/>
    <w:rsid w:val="005D6C51"/>
    <w:rsid w:val="005D6FD8"/>
    <w:rsid w:val="005D720C"/>
    <w:rsid w:val="005D72B0"/>
    <w:rsid w:val="005D78CE"/>
    <w:rsid w:val="005D7C07"/>
    <w:rsid w:val="005D7CE8"/>
    <w:rsid w:val="005D7FE7"/>
    <w:rsid w:val="005E0292"/>
    <w:rsid w:val="005E0479"/>
    <w:rsid w:val="005E05E5"/>
    <w:rsid w:val="005E0924"/>
    <w:rsid w:val="005E0A63"/>
    <w:rsid w:val="005E0F8E"/>
    <w:rsid w:val="005E14A7"/>
    <w:rsid w:val="005E1632"/>
    <w:rsid w:val="005E16DE"/>
    <w:rsid w:val="005E185B"/>
    <w:rsid w:val="005E20F3"/>
    <w:rsid w:val="005E2712"/>
    <w:rsid w:val="005E2796"/>
    <w:rsid w:val="005E2934"/>
    <w:rsid w:val="005E2A94"/>
    <w:rsid w:val="005E316C"/>
    <w:rsid w:val="005E31B4"/>
    <w:rsid w:val="005E3275"/>
    <w:rsid w:val="005E34A7"/>
    <w:rsid w:val="005E362D"/>
    <w:rsid w:val="005E3DF7"/>
    <w:rsid w:val="005E3E01"/>
    <w:rsid w:val="005E4390"/>
    <w:rsid w:val="005E43D7"/>
    <w:rsid w:val="005E4617"/>
    <w:rsid w:val="005E4B8D"/>
    <w:rsid w:val="005E4BB7"/>
    <w:rsid w:val="005E4EF5"/>
    <w:rsid w:val="005E4FCA"/>
    <w:rsid w:val="005E58AF"/>
    <w:rsid w:val="005E5A95"/>
    <w:rsid w:val="005E5AEF"/>
    <w:rsid w:val="005E5AF1"/>
    <w:rsid w:val="005E5EAE"/>
    <w:rsid w:val="005E5F2B"/>
    <w:rsid w:val="005E5F55"/>
    <w:rsid w:val="005E5FE7"/>
    <w:rsid w:val="005E607B"/>
    <w:rsid w:val="005E6539"/>
    <w:rsid w:val="005E6835"/>
    <w:rsid w:val="005E6D0C"/>
    <w:rsid w:val="005E7347"/>
    <w:rsid w:val="005E75FC"/>
    <w:rsid w:val="005E7960"/>
    <w:rsid w:val="005E7A31"/>
    <w:rsid w:val="005F0522"/>
    <w:rsid w:val="005F0679"/>
    <w:rsid w:val="005F06CD"/>
    <w:rsid w:val="005F0BFC"/>
    <w:rsid w:val="005F0D4B"/>
    <w:rsid w:val="005F0EFC"/>
    <w:rsid w:val="005F12D9"/>
    <w:rsid w:val="005F130E"/>
    <w:rsid w:val="005F1653"/>
    <w:rsid w:val="005F190F"/>
    <w:rsid w:val="005F1ACA"/>
    <w:rsid w:val="005F1C4D"/>
    <w:rsid w:val="005F1E74"/>
    <w:rsid w:val="005F2CDC"/>
    <w:rsid w:val="005F3266"/>
    <w:rsid w:val="005F34A3"/>
    <w:rsid w:val="005F3615"/>
    <w:rsid w:val="005F376C"/>
    <w:rsid w:val="005F3948"/>
    <w:rsid w:val="005F3B3F"/>
    <w:rsid w:val="005F3C54"/>
    <w:rsid w:val="005F3D2C"/>
    <w:rsid w:val="005F420C"/>
    <w:rsid w:val="005F42DB"/>
    <w:rsid w:val="005F4479"/>
    <w:rsid w:val="005F4484"/>
    <w:rsid w:val="005F44C0"/>
    <w:rsid w:val="005F45F4"/>
    <w:rsid w:val="005F46A2"/>
    <w:rsid w:val="005F4721"/>
    <w:rsid w:val="005F474A"/>
    <w:rsid w:val="005F4B88"/>
    <w:rsid w:val="005F4BB9"/>
    <w:rsid w:val="005F4CA4"/>
    <w:rsid w:val="005F529D"/>
    <w:rsid w:val="005F5700"/>
    <w:rsid w:val="005F577F"/>
    <w:rsid w:val="005F59E7"/>
    <w:rsid w:val="005F5E87"/>
    <w:rsid w:val="005F60C4"/>
    <w:rsid w:val="005F6281"/>
    <w:rsid w:val="005F63B4"/>
    <w:rsid w:val="005F664C"/>
    <w:rsid w:val="005F66AF"/>
    <w:rsid w:val="005F6F96"/>
    <w:rsid w:val="005F7019"/>
    <w:rsid w:val="005F74F7"/>
    <w:rsid w:val="005F7A1D"/>
    <w:rsid w:val="005F7A25"/>
    <w:rsid w:val="005F7D16"/>
    <w:rsid w:val="005F7FE9"/>
    <w:rsid w:val="00600438"/>
    <w:rsid w:val="006004EC"/>
    <w:rsid w:val="0060073A"/>
    <w:rsid w:val="0060080C"/>
    <w:rsid w:val="006009A8"/>
    <w:rsid w:val="00600D00"/>
    <w:rsid w:val="00600DC1"/>
    <w:rsid w:val="00601A88"/>
    <w:rsid w:val="00602201"/>
    <w:rsid w:val="00602400"/>
    <w:rsid w:val="006025B8"/>
    <w:rsid w:val="00602B2B"/>
    <w:rsid w:val="006030A6"/>
    <w:rsid w:val="00603176"/>
    <w:rsid w:val="006031B3"/>
    <w:rsid w:val="006036D0"/>
    <w:rsid w:val="00603A09"/>
    <w:rsid w:val="00603AC7"/>
    <w:rsid w:val="00603B31"/>
    <w:rsid w:val="006041E8"/>
    <w:rsid w:val="00604676"/>
    <w:rsid w:val="00604858"/>
    <w:rsid w:val="00604A51"/>
    <w:rsid w:val="00604FA9"/>
    <w:rsid w:val="0060501E"/>
    <w:rsid w:val="0060505D"/>
    <w:rsid w:val="006051A4"/>
    <w:rsid w:val="006054D8"/>
    <w:rsid w:val="006058CD"/>
    <w:rsid w:val="00605946"/>
    <w:rsid w:val="00605A36"/>
    <w:rsid w:val="00605A7C"/>
    <w:rsid w:val="00605C5C"/>
    <w:rsid w:val="00605D71"/>
    <w:rsid w:val="00605FFC"/>
    <w:rsid w:val="0060632F"/>
    <w:rsid w:val="00606C15"/>
    <w:rsid w:val="00606D3E"/>
    <w:rsid w:val="00607541"/>
    <w:rsid w:val="00607C45"/>
    <w:rsid w:val="00607E34"/>
    <w:rsid w:val="00607FF0"/>
    <w:rsid w:val="00608556"/>
    <w:rsid w:val="00610331"/>
    <w:rsid w:val="0061047D"/>
    <w:rsid w:val="0061066D"/>
    <w:rsid w:val="006106C0"/>
    <w:rsid w:val="0061073A"/>
    <w:rsid w:val="00610943"/>
    <w:rsid w:val="00610A04"/>
    <w:rsid w:val="00610A37"/>
    <w:rsid w:val="00610A8B"/>
    <w:rsid w:val="00610DA2"/>
    <w:rsid w:val="00610E56"/>
    <w:rsid w:val="00610E85"/>
    <w:rsid w:val="00610FFE"/>
    <w:rsid w:val="006111FB"/>
    <w:rsid w:val="006117C3"/>
    <w:rsid w:val="006118B2"/>
    <w:rsid w:val="00611A33"/>
    <w:rsid w:val="00611B2B"/>
    <w:rsid w:val="00611BE8"/>
    <w:rsid w:val="00611D7A"/>
    <w:rsid w:val="006127E4"/>
    <w:rsid w:val="006128CB"/>
    <w:rsid w:val="00612F32"/>
    <w:rsid w:val="006135E0"/>
    <w:rsid w:val="00613AEC"/>
    <w:rsid w:val="00613E9C"/>
    <w:rsid w:val="00613EAD"/>
    <w:rsid w:val="00613FB9"/>
    <w:rsid w:val="00614037"/>
    <w:rsid w:val="00614E37"/>
    <w:rsid w:val="00614F98"/>
    <w:rsid w:val="006150CC"/>
    <w:rsid w:val="006153C5"/>
    <w:rsid w:val="0061587E"/>
    <w:rsid w:val="006166F0"/>
    <w:rsid w:val="00616B90"/>
    <w:rsid w:val="006171EC"/>
    <w:rsid w:val="0061721C"/>
    <w:rsid w:val="006174A8"/>
    <w:rsid w:val="00617570"/>
    <w:rsid w:val="00617643"/>
    <w:rsid w:val="006177C7"/>
    <w:rsid w:val="00617A44"/>
    <w:rsid w:val="00617C9B"/>
    <w:rsid w:val="00617F88"/>
    <w:rsid w:val="0062015A"/>
    <w:rsid w:val="00620458"/>
    <w:rsid w:val="006204DD"/>
    <w:rsid w:val="00620B30"/>
    <w:rsid w:val="00621090"/>
    <w:rsid w:val="006212BE"/>
    <w:rsid w:val="006215CD"/>
    <w:rsid w:val="0062179D"/>
    <w:rsid w:val="006218A3"/>
    <w:rsid w:val="00621AC6"/>
    <w:rsid w:val="00621C8F"/>
    <w:rsid w:val="00621F19"/>
    <w:rsid w:val="00622054"/>
    <w:rsid w:val="0062254E"/>
    <w:rsid w:val="006226F7"/>
    <w:rsid w:val="006228B7"/>
    <w:rsid w:val="00622908"/>
    <w:rsid w:val="00622999"/>
    <w:rsid w:val="00623052"/>
    <w:rsid w:val="00623145"/>
    <w:rsid w:val="0062343F"/>
    <w:rsid w:val="00624049"/>
    <w:rsid w:val="00624222"/>
    <w:rsid w:val="006242C1"/>
    <w:rsid w:val="006247E6"/>
    <w:rsid w:val="006248FC"/>
    <w:rsid w:val="00624938"/>
    <w:rsid w:val="00624974"/>
    <w:rsid w:val="00624980"/>
    <w:rsid w:val="00624A01"/>
    <w:rsid w:val="00624B08"/>
    <w:rsid w:val="00624C08"/>
    <w:rsid w:val="00624F6C"/>
    <w:rsid w:val="0062541D"/>
    <w:rsid w:val="00625819"/>
    <w:rsid w:val="00625935"/>
    <w:rsid w:val="00625DF8"/>
    <w:rsid w:val="006261E4"/>
    <w:rsid w:val="006261F1"/>
    <w:rsid w:val="006268CC"/>
    <w:rsid w:val="00626D17"/>
    <w:rsid w:val="00626FFA"/>
    <w:rsid w:val="006273C2"/>
    <w:rsid w:val="006275BE"/>
    <w:rsid w:val="00627D8D"/>
    <w:rsid w:val="00627F12"/>
    <w:rsid w:val="0062EB3C"/>
    <w:rsid w:val="00630185"/>
    <w:rsid w:val="0063019E"/>
    <w:rsid w:val="00630275"/>
    <w:rsid w:val="006303AA"/>
    <w:rsid w:val="006306FB"/>
    <w:rsid w:val="0063080E"/>
    <w:rsid w:val="006309FF"/>
    <w:rsid w:val="00630B46"/>
    <w:rsid w:val="00630CD9"/>
    <w:rsid w:val="00630FEB"/>
    <w:rsid w:val="00631222"/>
    <w:rsid w:val="0063151D"/>
    <w:rsid w:val="00631D39"/>
    <w:rsid w:val="00632064"/>
    <w:rsid w:val="00632079"/>
    <w:rsid w:val="0063210D"/>
    <w:rsid w:val="00632322"/>
    <w:rsid w:val="0063237D"/>
    <w:rsid w:val="0063258C"/>
    <w:rsid w:val="00632D7B"/>
    <w:rsid w:val="00632DD0"/>
    <w:rsid w:val="00632EDB"/>
    <w:rsid w:val="006330D0"/>
    <w:rsid w:val="006334E9"/>
    <w:rsid w:val="00633718"/>
    <w:rsid w:val="00634251"/>
    <w:rsid w:val="00634731"/>
    <w:rsid w:val="00634D4F"/>
    <w:rsid w:val="006358BE"/>
    <w:rsid w:val="00635920"/>
    <w:rsid w:val="00635EA8"/>
    <w:rsid w:val="0063605F"/>
    <w:rsid w:val="00636235"/>
    <w:rsid w:val="0063626F"/>
    <w:rsid w:val="00636292"/>
    <w:rsid w:val="00636389"/>
    <w:rsid w:val="00636492"/>
    <w:rsid w:val="006366C8"/>
    <w:rsid w:val="00636B65"/>
    <w:rsid w:val="006372FC"/>
    <w:rsid w:val="0063760A"/>
    <w:rsid w:val="00637818"/>
    <w:rsid w:val="0063797A"/>
    <w:rsid w:val="00640044"/>
    <w:rsid w:val="0064038D"/>
    <w:rsid w:val="00640398"/>
    <w:rsid w:val="00640888"/>
    <w:rsid w:val="00640943"/>
    <w:rsid w:val="00640979"/>
    <w:rsid w:val="006409A7"/>
    <w:rsid w:val="00640C26"/>
    <w:rsid w:val="00640FF7"/>
    <w:rsid w:val="00641163"/>
    <w:rsid w:val="00641709"/>
    <w:rsid w:val="00641A8E"/>
    <w:rsid w:val="00641D10"/>
    <w:rsid w:val="006422BB"/>
    <w:rsid w:val="00642C84"/>
    <w:rsid w:val="00642E71"/>
    <w:rsid w:val="00642EA7"/>
    <w:rsid w:val="00642F01"/>
    <w:rsid w:val="00642FA1"/>
    <w:rsid w:val="00643045"/>
    <w:rsid w:val="0064312B"/>
    <w:rsid w:val="00643387"/>
    <w:rsid w:val="006439DE"/>
    <w:rsid w:val="006443E2"/>
    <w:rsid w:val="0064462F"/>
    <w:rsid w:val="00644910"/>
    <w:rsid w:val="006449C1"/>
    <w:rsid w:val="00644F9F"/>
    <w:rsid w:val="00644FD9"/>
    <w:rsid w:val="00645072"/>
    <w:rsid w:val="006451E0"/>
    <w:rsid w:val="00645A32"/>
    <w:rsid w:val="00645F8F"/>
    <w:rsid w:val="00645FE3"/>
    <w:rsid w:val="00646024"/>
    <w:rsid w:val="00646400"/>
    <w:rsid w:val="0064692C"/>
    <w:rsid w:val="0064698B"/>
    <w:rsid w:val="006469FE"/>
    <w:rsid w:val="00646A80"/>
    <w:rsid w:val="00646CA0"/>
    <w:rsid w:val="006475A6"/>
    <w:rsid w:val="00647A74"/>
    <w:rsid w:val="00647AE4"/>
    <w:rsid w:val="00647C6A"/>
    <w:rsid w:val="006500B2"/>
    <w:rsid w:val="006500DC"/>
    <w:rsid w:val="0065067A"/>
    <w:rsid w:val="0065075A"/>
    <w:rsid w:val="00650937"/>
    <w:rsid w:val="00650A21"/>
    <w:rsid w:val="00650B0C"/>
    <w:rsid w:val="00650E2A"/>
    <w:rsid w:val="00650EBA"/>
    <w:rsid w:val="00650F36"/>
    <w:rsid w:val="00650F80"/>
    <w:rsid w:val="0065106C"/>
    <w:rsid w:val="006512A3"/>
    <w:rsid w:val="006512C9"/>
    <w:rsid w:val="00651339"/>
    <w:rsid w:val="00651490"/>
    <w:rsid w:val="00651768"/>
    <w:rsid w:val="00651A35"/>
    <w:rsid w:val="00651A86"/>
    <w:rsid w:val="00651AC1"/>
    <w:rsid w:val="00651AD8"/>
    <w:rsid w:val="00651B7E"/>
    <w:rsid w:val="00651F37"/>
    <w:rsid w:val="00652102"/>
    <w:rsid w:val="0065295F"/>
    <w:rsid w:val="00652A54"/>
    <w:rsid w:val="00652E6C"/>
    <w:rsid w:val="00652FDA"/>
    <w:rsid w:val="006535A6"/>
    <w:rsid w:val="00653601"/>
    <w:rsid w:val="00653877"/>
    <w:rsid w:val="00653B81"/>
    <w:rsid w:val="00653D55"/>
    <w:rsid w:val="00653E98"/>
    <w:rsid w:val="006541B1"/>
    <w:rsid w:val="006543E0"/>
    <w:rsid w:val="00654603"/>
    <w:rsid w:val="006549E2"/>
    <w:rsid w:val="00654A1E"/>
    <w:rsid w:val="00654B44"/>
    <w:rsid w:val="00654C45"/>
    <w:rsid w:val="00655475"/>
    <w:rsid w:val="0065574B"/>
    <w:rsid w:val="006557E8"/>
    <w:rsid w:val="00655903"/>
    <w:rsid w:val="00655A18"/>
    <w:rsid w:val="00655C24"/>
    <w:rsid w:val="0065619C"/>
    <w:rsid w:val="00656298"/>
    <w:rsid w:val="006566AD"/>
    <w:rsid w:val="00656992"/>
    <w:rsid w:val="00656B26"/>
    <w:rsid w:val="006570B5"/>
    <w:rsid w:val="0065755C"/>
    <w:rsid w:val="0065790C"/>
    <w:rsid w:val="00657E37"/>
    <w:rsid w:val="00657F40"/>
    <w:rsid w:val="006602C1"/>
    <w:rsid w:val="00660558"/>
    <w:rsid w:val="00660910"/>
    <w:rsid w:val="00660CB5"/>
    <w:rsid w:val="00660F6C"/>
    <w:rsid w:val="0066107A"/>
    <w:rsid w:val="00661719"/>
    <w:rsid w:val="00661805"/>
    <w:rsid w:val="006618DF"/>
    <w:rsid w:val="006619CB"/>
    <w:rsid w:val="00661C97"/>
    <w:rsid w:val="00661E56"/>
    <w:rsid w:val="00661FD2"/>
    <w:rsid w:val="0066200A"/>
    <w:rsid w:val="0066230E"/>
    <w:rsid w:val="00662529"/>
    <w:rsid w:val="006626CA"/>
    <w:rsid w:val="006628B5"/>
    <w:rsid w:val="00662995"/>
    <w:rsid w:val="00662C5F"/>
    <w:rsid w:val="00662DEC"/>
    <w:rsid w:val="00663091"/>
    <w:rsid w:val="00663949"/>
    <w:rsid w:val="00663A29"/>
    <w:rsid w:val="006641C7"/>
    <w:rsid w:val="0066426F"/>
    <w:rsid w:val="006643AD"/>
    <w:rsid w:val="006643D8"/>
    <w:rsid w:val="006643E6"/>
    <w:rsid w:val="0066444B"/>
    <w:rsid w:val="00664539"/>
    <w:rsid w:val="00664A32"/>
    <w:rsid w:val="00664D33"/>
    <w:rsid w:val="00664F61"/>
    <w:rsid w:val="00664FF7"/>
    <w:rsid w:val="006651B7"/>
    <w:rsid w:val="0066523E"/>
    <w:rsid w:val="006656CD"/>
    <w:rsid w:val="00665BBE"/>
    <w:rsid w:val="00665CC7"/>
    <w:rsid w:val="00665D7B"/>
    <w:rsid w:val="00665FD4"/>
    <w:rsid w:val="0066602F"/>
    <w:rsid w:val="0066638D"/>
    <w:rsid w:val="0066652C"/>
    <w:rsid w:val="00666969"/>
    <w:rsid w:val="00667254"/>
    <w:rsid w:val="006674A0"/>
    <w:rsid w:val="006675E7"/>
    <w:rsid w:val="00667758"/>
    <w:rsid w:val="006678E9"/>
    <w:rsid w:val="00667F2E"/>
    <w:rsid w:val="00667F49"/>
    <w:rsid w:val="00670340"/>
    <w:rsid w:val="00670C63"/>
    <w:rsid w:val="00670EF9"/>
    <w:rsid w:val="006711DA"/>
    <w:rsid w:val="0067136C"/>
    <w:rsid w:val="00671C1B"/>
    <w:rsid w:val="00672002"/>
    <w:rsid w:val="006720F7"/>
    <w:rsid w:val="0067216C"/>
    <w:rsid w:val="006725C6"/>
    <w:rsid w:val="00672762"/>
    <w:rsid w:val="0067288D"/>
    <w:rsid w:val="00672B2E"/>
    <w:rsid w:val="00672EAE"/>
    <w:rsid w:val="00672EE6"/>
    <w:rsid w:val="006731C2"/>
    <w:rsid w:val="0067352D"/>
    <w:rsid w:val="006737A1"/>
    <w:rsid w:val="00673950"/>
    <w:rsid w:val="00673A3A"/>
    <w:rsid w:val="00673C00"/>
    <w:rsid w:val="00673F15"/>
    <w:rsid w:val="0067442F"/>
    <w:rsid w:val="00674733"/>
    <w:rsid w:val="0067475B"/>
    <w:rsid w:val="00674BAE"/>
    <w:rsid w:val="00674D1F"/>
    <w:rsid w:val="00674D28"/>
    <w:rsid w:val="00674DCF"/>
    <w:rsid w:val="00675CBC"/>
    <w:rsid w:val="0067608F"/>
    <w:rsid w:val="006760AC"/>
    <w:rsid w:val="006760D5"/>
    <w:rsid w:val="006762DF"/>
    <w:rsid w:val="0067661B"/>
    <w:rsid w:val="00676E8C"/>
    <w:rsid w:val="00676F7D"/>
    <w:rsid w:val="0067702F"/>
    <w:rsid w:val="00677042"/>
    <w:rsid w:val="006773AB"/>
    <w:rsid w:val="0067756B"/>
    <w:rsid w:val="00677AF7"/>
    <w:rsid w:val="00677D02"/>
    <w:rsid w:val="00677FA1"/>
    <w:rsid w:val="00677FFD"/>
    <w:rsid w:val="006800A9"/>
    <w:rsid w:val="0068023B"/>
    <w:rsid w:val="006807FC"/>
    <w:rsid w:val="00680A0C"/>
    <w:rsid w:val="00680F31"/>
    <w:rsid w:val="0068142C"/>
    <w:rsid w:val="00681675"/>
    <w:rsid w:val="00682234"/>
    <w:rsid w:val="00682393"/>
    <w:rsid w:val="006824DA"/>
    <w:rsid w:val="00682598"/>
    <w:rsid w:val="00682898"/>
    <w:rsid w:val="00682C43"/>
    <w:rsid w:val="00682F08"/>
    <w:rsid w:val="00682FF6"/>
    <w:rsid w:val="00683146"/>
    <w:rsid w:val="00683181"/>
    <w:rsid w:val="0068322A"/>
    <w:rsid w:val="006835C2"/>
    <w:rsid w:val="006839EC"/>
    <w:rsid w:val="00683A91"/>
    <w:rsid w:val="00683ACD"/>
    <w:rsid w:val="00683E5A"/>
    <w:rsid w:val="0068401F"/>
    <w:rsid w:val="00684E3B"/>
    <w:rsid w:val="00685037"/>
    <w:rsid w:val="0068526F"/>
    <w:rsid w:val="006852AD"/>
    <w:rsid w:val="0068576B"/>
    <w:rsid w:val="00685EB2"/>
    <w:rsid w:val="00686020"/>
    <w:rsid w:val="006865C0"/>
    <w:rsid w:val="006867F6"/>
    <w:rsid w:val="0068690E"/>
    <w:rsid w:val="00686DC0"/>
    <w:rsid w:val="00687350"/>
    <w:rsid w:val="00687587"/>
    <w:rsid w:val="00687602"/>
    <w:rsid w:val="006876C9"/>
    <w:rsid w:val="0068778A"/>
    <w:rsid w:val="00687882"/>
    <w:rsid w:val="00687A29"/>
    <w:rsid w:val="0068E5F0"/>
    <w:rsid w:val="006901CF"/>
    <w:rsid w:val="0069031B"/>
    <w:rsid w:val="0069085E"/>
    <w:rsid w:val="00690C0E"/>
    <w:rsid w:val="00690C5A"/>
    <w:rsid w:val="00690CCF"/>
    <w:rsid w:val="0069114C"/>
    <w:rsid w:val="006912C2"/>
    <w:rsid w:val="00691460"/>
    <w:rsid w:val="006918B2"/>
    <w:rsid w:val="006918C7"/>
    <w:rsid w:val="00691A30"/>
    <w:rsid w:val="00691EC3"/>
    <w:rsid w:val="0069244A"/>
    <w:rsid w:val="006928EB"/>
    <w:rsid w:val="00692B03"/>
    <w:rsid w:val="00692C96"/>
    <w:rsid w:val="00692DAE"/>
    <w:rsid w:val="00692E9F"/>
    <w:rsid w:val="00692F16"/>
    <w:rsid w:val="0069306A"/>
    <w:rsid w:val="006930AE"/>
    <w:rsid w:val="00693279"/>
    <w:rsid w:val="00693315"/>
    <w:rsid w:val="0069343E"/>
    <w:rsid w:val="006937BF"/>
    <w:rsid w:val="00693864"/>
    <w:rsid w:val="00693B19"/>
    <w:rsid w:val="00693DF8"/>
    <w:rsid w:val="00693FE3"/>
    <w:rsid w:val="00694184"/>
    <w:rsid w:val="00694290"/>
    <w:rsid w:val="0069455E"/>
    <w:rsid w:val="006946D5"/>
    <w:rsid w:val="0069478F"/>
    <w:rsid w:val="006948BE"/>
    <w:rsid w:val="006949AC"/>
    <w:rsid w:val="00694A9D"/>
    <w:rsid w:val="00694D4E"/>
    <w:rsid w:val="00694F38"/>
    <w:rsid w:val="00695066"/>
    <w:rsid w:val="00695123"/>
    <w:rsid w:val="00695301"/>
    <w:rsid w:val="006954C0"/>
    <w:rsid w:val="006955D8"/>
    <w:rsid w:val="0069566F"/>
    <w:rsid w:val="00695A73"/>
    <w:rsid w:val="00696060"/>
    <w:rsid w:val="006960C2"/>
    <w:rsid w:val="0069694E"/>
    <w:rsid w:val="00696C6A"/>
    <w:rsid w:val="00696CFE"/>
    <w:rsid w:val="00696D2A"/>
    <w:rsid w:val="00696E09"/>
    <w:rsid w:val="0069737B"/>
    <w:rsid w:val="0069746E"/>
    <w:rsid w:val="00697D5E"/>
    <w:rsid w:val="00697EF5"/>
    <w:rsid w:val="006A0032"/>
    <w:rsid w:val="006A0107"/>
    <w:rsid w:val="006A0542"/>
    <w:rsid w:val="006A06BD"/>
    <w:rsid w:val="006A070E"/>
    <w:rsid w:val="006A0A9D"/>
    <w:rsid w:val="006A1000"/>
    <w:rsid w:val="006A1386"/>
    <w:rsid w:val="006A15C2"/>
    <w:rsid w:val="006A16B8"/>
    <w:rsid w:val="006A17AE"/>
    <w:rsid w:val="006A1833"/>
    <w:rsid w:val="006A1B7D"/>
    <w:rsid w:val="006A20D2"/>
    <w:rsid w:val="006A249A"/>
    <w:rsid w:val="006A2720"/>
    <w:rsid w:val="006A2B7B"/>
    <w:rsid w:val="006A3172"/>
    <w:rsid w:val="006A3849"/>
    <w:rsid w:val="006A4140"/>
    <w:rsid w:val="006A4391"/>
    <w:rsid w:val="006A45D2"/>
    <w:rsid w:val="006A46B1"/>
    <w:rsid w:val="006A477F"/>
    <w:rsid w:val="006A48EF"/>
    <w:rsid w:val="006A49C2"/>
    <w:rsid w:val="006A4D43"/>
    <w:rsid w:val="006A4E3E"/>
    <w:rsid w:val="006A4E9B"/>
    <w:rsid w:val="006A4F39"/>
    <w:rsid w:val="006A4F5A"/>
    <w:rsid w:val="006A4FA5"/>
    <w:rsid w:val="006A5160"/>
    <w:rsid w:val="006A51C3"/>
    <w:rsid w:val="006A595A"/>
    <w:rsid w:val="006A5C61"/>
    <w:rsid w:val="006A5E6C"/>
    <w:rsid w:val="006A61EF"/>
    <w:rsid w:val="006A63DF"/>
    <w:rsid w:val="006A64F8"/>
    <w:rsid w:val="006A6573"/>
    <w:rsid w:val="006A6640"/>
    <w:rsid w:val="006A6908"/>
    <w:rsid w:val="006A6C11"/>
    <w:rsid w:val="006A6D9E"/>
    <w:rsid w:val="006A6E0A"/>
    <w:rsid w:val="006A71A6"/>
    <w:rsid w:val="006A722E"/>
    <w:rsid w:val="006A74B5"/>
    <w:rsid w:val="006A76D9"/>
    <w:rsid w:val="006A787D"/>
    <w:rsid w:val="006A7A05"/>
    <w:rsid w:val="006A7DF6"/>
    <w:rsid w:val="006A7E5D"/>
    <w:rsid w:val="006B0173"/>
    <w:rsid w:val="006B03B5"/>
    <w:rsid w:val="006B0470"/>
    <w:rsid w:val="006B0B02"/>
    <w:rsid w:val="006B0F5D"/>
    <w:rsid w:val="006B0FE6"/>
    <w:rsid w:val="006B1601"/>
    <w:rsid w:val="006B16AB"/>
    <w:rsid w:val="006B1C58"/>
    <w:rsid w:val="006B1CF1"/>
    <w:rsid w:val="006B1D42"/>
    <w:rsid w:val="006B201A"/>
    <w:rsid w:val="006B2420"/>
    <w:rsid w:val="006B24D6"/>
    <w:rsid w:val="006B2671"/>
    <w:rsid w:val="006B2B7A"/>
    <w:rsid w:val="006B2C75"/>
    <w:rsid w:val="006B3143"/>
    <w:rsid w:val="006B3710"/>
    <w:rsid w:val="006B3808"/>
    <w:rsid w:val="006B3A32"/>
    <w:rsid w:val="006B3A7B"/>
    <w:rsid w:val="006B3AA9"/>
    <w:rsid w:val="006B3B97"/>
    <w:rsid w:val="006B3C32"/>
    <w:rsid w:val="006B3F16"/>
    <w:rsid w:val="006B401B"/>
    <w:rsid w:val="006B41FC"/>
    <w:rsid w:val="006B4288"/>
    <w:rsid w:val="006B457F"/>
    <w:rsid w:val="006B45D9"/>
    <w:rsid w:val="006B4722"/>
    <w:rsid w:val="006B48B8"/>
    <w:rsid w:val="006B49E1"/>
    <w:rsid w:val="006B4A25"/>
    <w:rsid w:val="006B4B71"/>
    <w:rsid w:val="006B4ECC"/>
    <w:rsid w:val="006B4F2A"/>
    <w:rsid w:val="006B4F32"/>
    <w:rsid w:val="006B53EB"/>
    <w:rsid w:val="006B5894"/>
    <w:rsid w:val="006B59E1"/>
    <w:rsid w:val="006B5CF9"/>
    <w:rsid w:val="006B5E78"/>
    <w:rsid w:val="006B61E3"/>
    <w:rsid w:val="006B6BB4"/>
    <w:rsid w:val="006B6BC3"/>
    <w:rsid w:val="006B6D73"/>
    <w:rsid w:val="006B6E9A"/>
    <w:rsid w:val="006B6F1D"/>
    <w:rsid w:val="006B7163"/>
    <w:rsid w:val="006B73D7"/>
    <w:rsid w:val="006B7C0E"/>
    <w:rsid w:val="006B7D97"/>
    <w:rsid w:val="006B7F01"/>
    <w:rsid w:val="006C000E"/>
    <w:rsid w:val="006C0072"/>
    <w:rsid w:val="006C022F"/>
    <w:rsid w:val="006C029E"/>
    <w:rsid w:val="006C02BB"/>
    <w:rsid w:val="006C05AA"/>
    <w:rsid w:val="006C06C8"/>
    <w:rsid w:val="006C0879"/>
    <w:rsid w:val="006C0AA8"/>
    <w:rsid w:val="006C0B40"/>
    <w:rsid w:val="006C1040"/>
    <w:rsid w:val="006C11D3"/>
    <w:rsid w:val="006C160D"/>
    <w:rsid w:val="006C18E3"/>
    <w:rsid w:val="006C1AC4"/>
    <w:rsid w:val="006C1EF2"/>
    <w:rsid w:val="006C210D"/>
    <w:rsid w:val="006C217F"/>
    <w:rsid w:val="006C2443"/>
    <w:rsid w:val="006C2617"/>
    <w:rsid w:val="006C26E1"/>
    <w:rsid w:val="006C28E8"/>
    <w:rsid w:val="006C292E"/>
    <w:rsid w:val="006C2D18"/>
    <w:rsid w:val="006C3211"/>
    <w:rsid w:val="006C344E"/>
    <w:rsid w:val="006C36E7"/>
    <w:rsid w:val="006C3725"/>
    <w:rsid w:val="006C37D6"/>
    <w:rsid w:val="006C4067"/>
    <w:rsid w:val="006C40FD"/>
    <w:rsid w:val="006C4705"/>
    <w:rsid w:val="006C4878"/>
    <w:rsid w:val="006C4A86"/>
    <w:rsid w:val="006C4D39"/>
    <w:rsid w:val="006C4EBE"/>
    <w:rsid w:val="006C4FD1"/>
    <w:rsid w:val="006C4FFE"/>
    <w:rsid w:val="006C525B"/>
    <w:rsid w:val="006C5637"/>
    <w:rsid w:val="006C5819"/>
    <w:rsid w:val="006C5875"/>
    <w:rsid w:val="006C5DE4"/>
    <w:rsid w:val="006C6076"/>
    <w:rsid w:val="006C633F"/>
    <w:rsid w:val="006C642B"/>
    <w:rsid w:val="006C6728"/>
    <w:rsid w:val="006C7E63"/>
    <w:rsid w:val="006D0457"/>
    <w:rsid w:val="006D0484"/>
    <w:rsid w:val="006D05D9"/>
    <w:rsid w:val="006D0927"/>
    <w:rsid w:val="006D0949"/>
    <w:rsid w:val="006D0A56"/>
    <w:rsid w:val="006D0E8E"/>
    <w:rsid w:val="006D12E7"/>
    <w:rsid w:val="006D1460"/>
    <w:rsid w:val="006D176C"/>
    <w:rsid w:val="006D1784"/>
    <w:rsid w:val="006D1C5F"/>
    <w:rsid w:val="006D1DA0"/>
    <w:rsid w:val="006D20F9"/>
    <w:rsid w:val="006D21CB"/>
    <w:rsid w:val="006D252D"/>
    <w:rsid w:val="006D264D"/>
    <w:rsid w:val="006D2774"/>
    <w:rsid w:val="006D2859"/>
    <w:rsid w:val="006D2940"/>
    <w:rsid w:val="006D2945"/>
    <w:rsid w:val="006D2C73"/>
    <w:rsid w:val="006D2DD2"/>
    <w:rsid w:val="006D2E63"/>
    <w:rsid w:val="006D2EA9"/>
    <w:rsid w:val="006D3169"/>
    <w:rsid w:val="006D31DE"/>
    <w:rsid w:val="006D322C"/>
    <w:rsid w:val="006D338B"/>
    <w:rsid w:val="006D358F"/>
    <w:rsid w:val="006D35B3"/>
    <w:rsid w:val="006D3A05"/>
    <w:rsid w:val="006D3FEE"/>
    <w:rsid w:val="006D452F"/>
    <w:rsid w:val="006D46E7"/>
    <w:rsid w:val="006D4729"/>
    <w:rsid w:val="006D49DB"/>
    <w:rsid w:val="006D4A4E"/>
    <w:rsid w:val="006D50AD"/>
    <w:rsid w:val="006D5AFE"/>
    <w:rsid w:val="006D5DEF"/>
    <w:rsid w:val="006D5EEB"/>
    <w:rsid w:val="006D6160"/>
    <w:rsid w:val="006D61E9"/>
    <w:rsid w:val="006D627A"/>
    <w:rsid w:val="006D64E1"/>
    <w:rsid w:val="006D6612"/>
    <w:rsid w:val="006D6873"/>
    <w:rsid w:val="006D6A37"/>
    <w:rsid w:val="006D6A5E"/>
    <w:rsid w:val="006D6D2A"/>
    <w:rsid w:val="006D6E9A"/>
    <w:rsid w:val="006D71CF"/>
    <w:rsid w:val="006D724E"/>
    <w:rsid w:val="006D73B9"/>
    <w:rsid w:val="006D7635"/>
    <w:rsid w:val="006D772F"/>
    <w:rsid w:val="006D78BD"/>
    <w:rsid w:val="006D7909"/>
    <w:rsid w:val="006D7A08"/>
    <w:rsid w:val="006D7A99"/>
    <w:rsid w:val="006DDAD5"/>
    <w:rsid w:val="006E0250"/>
    <w:rsid w:val="006E04B4"/>
    <w:rsid w:val="006E0739"/>
    <w:rsid w:val="006E07C2"/>
    <w:rsid w:val="006E0F26"/>
    <w:rsid w:val="006E116C"/>
    <w:rsid w:val="006E15E2"/>
    <w:rsid w:val="006E1639"/>
    <w:rsid w:val="006E1732"/>
    <w:rsid w:val="006E19B1"/>
    <w:rsid w:val="006E1B74"/>
    <w:rsid w:val="006E1EF5"/>
    <w:rsid w:val="006E2049"/>
    <w:rsid w:val="006E2375"/>
    <w:rsid w:val="006E2C71"/>
    <w:rsid w:val="006E2DF3"/>
    <w:rsid w:val="006E2E92"/>
    <w:rsid w:val="006E33DF"/>
    <w:rsid w:val="006E39F5"/>
    <w:rsid w:val="006E3D98"/>
    <w:rsid w:val="006E3F83"/>
    <w:rsid w:val="006E4006"/>
    <w:rsid w:val="006E401B"/>
    <w:rsid w:val="006E411C"/>
    <w:rsid w:val="006E42A0"/>
    <w:rsid w:val="006E47AA"/>
    <w:rsid w:val="006E49A5"/>
    <w:rsid w:val="006E4A18"/>
    <w:rsid w:val="006E4C3E"/>
    <w:rsid w:val="006E4D62"/>
    <w:rsid w:val="006E528C"/>
    <w:rsid w:val="006E5568"/>
    <w:rsid w:val="006E58E9"/>
    <w:rsid w:val="006E6049"/>
    <w:rsid w:val="006E65EE"/>
    <w:rsid w:val="006E69C4"/>
    <w:rsid w:val="006E6D23"/>
    <w:rsid w:val="006E6FEF"/>
    <w:rsid w:val="006E729A"/>
    <w:rsid w:val="006E730D"/>
    <w:rsid w:val="006E74DB"/>
    <w:rsid w:val="006E75EF"/>
    <w:rsid w:val="006E78E0"/>
    <w:rsid w:val="006E799B"/>
    <w:rsid w:val="006E79D3"/>
    <w:rsid w:val="006E79D8"/>
    <w:rsid w:val="006E7B8A"/>
    <w:rsid w:val="006F03D0"/>
    <w:rsid w:val="006F040E"/>
    <w:rsid w:val="006F0637"/>
    <w:rsid w:val="006F0AE3"/>
    <w:rsid w:val="006F0E3E"/>
    <w:rsid w:val="006F1170"/>
    <w:rsid w:val="006F1351"/>
    <w:rsid w:val="006F1405"/>
    <w:rsid w:val="006F17BA"/>
    <w:rsid w:val="006F1E87"/>
    <w:rsid w:val="006F1EA2"/>
    <w:rsid w:val="006F20E3"/>
    <w:rsid w:val="006F237C"/>
    <w:rsid w:val="006F254A"/>
    <w:rsid w:val="006F26F4"/>
    <w:rsid w:val="006F2D49"/>
    <w:rsid w:val="006F37F7"/>
    <w:rsid w:val="006F3A4F"/>
    <w:rsid w:val="006F3E22"/>
    <w:rsid w:val="006F4616"/>
    <w:rsid w:val="006F4778"/>
    <w:rsid w:val="006F49F3"/>
    <w:rsid w:val="006F4C36"/>
    <w:rsid w:val="006F4D4B"/>
    <w:rsid w:val="006F4E02"/>
    <w:rsid w:val="006F4F30"/>
    <w:rsid w:val="006F511C"/>
    <w:rsid w:val="006F5570"/>
    <w:rsid w:val="006F559E"/>
    <w:rsid w:val="006F56B1"/>
    <w:rsid w:val="006F5991"/>
    <w:rsid w:val="006F5F51"/>
    <w:rsid w:val="006F615A"/>
    <w:rsid w:val="006F6384"/>
    <w:rsid w:val="006F676F"/>
    <w:rsid w:val="006F68F3"/>
    <w:rsid w:val="006F6A19"/>
    <w:rsid w:val="006F6A22"/>
    <w:rsid w:val="006F735D"/>
    <w:rsid w:val="006F7944"/>
    <w:rsid w:val="006F7C4A"/>
    <w:rsid w:val="0070005E"/>
    <w:rsid w:val="0070011A"/>
    <w:rsid w:val="0070053A"/>
    <w:rsid w:val="0070066D"/>
    <w:rsid w:val="00700781"/>
    <w:rsid w:val="00700A59"/>
    <w:rsid w:val="00700BBF"/>
    <w:rsid w:val="00700E0B"/>
    <w:rsid w:val="00700EA3"/>
    <w:rsid w:val="00700FE9"/>
    <w:rsid w:val="007010C9"/>
    <w:rsid w:val="00701132"/>
    <w:rsid w:val="007012B6"/>
    <w:rsid w:val="00701A28"/>
    <w:rsid w:val="00701CFC"/>
    <w:rsid w:val="007020C3"/>
    <w:rsid w:val="00702295"/>
    <w:rsid w:val="0070247C"/>
    <w:rsid w:val="00702488"/>
    <w:rsid w:val="00702821"/>
    <w:rsid w:val="00702E6D"/>
    <w:rsid w:val="0070306D"/>
    <w:rsid w:val="007037B2"/>
    <w:rsid w:val="007043E5"/>
    <w:rsid w:val="007048ED"/>
    <w:rsid w:val="007049CB"/>
    <w:rsid w:val="00704A5E"/>
    <w:rsid w:val="00704B74"/>
    <w:rsid w:val="00704C58"/>
    <w:rsid w:val="00704D9D"/>
    <w:rsid w:val="00704E7A"/>
    <w:rsid w:val="00705170"/>
    <w:rsid w:val="00705203"/>
    <w:rsid w:val="00705D19"/>
    <w:rsid w:val="00705D56"/>
    <w:rsid w:val="00706102"/>
    <w:rsid w:val="0070622B"/>
    <w:rsid w:val="0070675E"/>
    <w:rsid w:val="007068DD"/>
    <w:rsid w:val="007069CE"/>
    <w:rsid w:val="007070E5"/>
    <w:rsid w:val="00707258"/>
    <w:rsid w:val="00707AA2"/>
    <w:rsid w:val="00707B0B"/>
    <w:rsid w:val="00707E86"/>
    <w:rsid w:val="00707FEF"/>
    <w:rsid w:val="007102E7"/>
    <w:rsid w:val="00710549"/>
    <w:rsid w:val="0071076F"/>
    <w:rsid w:val="00710830"/>
    <w:rsid w:val="00710A4F"/>
    <w:rsid w:val="00711012"/>
    <w:rsid w:val="007112D9"/>
    <w:rsid w:val="00711304"/>
    <w:rsid w:val="007115B9"/>
    <w:rsid w:val="00711684"/>
    <w:rsid w:val="00711752"/>
    <w:rsid w:val="00711903"/>
    <w:rsid w:val="00711BF5"/>
    <w:rsid w:val="00712242"/>
    <w:rsid w:val="00712B9B"/>
    <w:rsid w:val="00712E6F"/>
    <w:rsid w:val="007131C0"/>
    <w:rsid w:val="00714698"/>
    <w:rsid w:val="007147C3"/>
    <w:rsid w:val="00714837"/>
    <w:rsid w:val="00714B50"/>
    <w:rsid w:val="00714FD2"/>
    <w:rsid w:val="00715142"/>
    <w:rsid w:val="00715248"/>
    <w:rsid w:val="0071548A"/>
    <w:rsid w:val="00715B26"/>
    <w:rsid w:val="00715D7D"/>
    <w:rsid w:val="00715E4E"/>
    <w:rsid w:val="0071633B"/>
    <w:rsid w:val="0071672C"/>
    <w:rsid w:val="00716781"/>
    <w:rsid w:val="00716897"/>
    <w:rsid w:val="00716F29"/>
    <w:rsid w:val="00717433"/>
    <w:rsid w:val="00717F1E"/>
    <w:rsid w:val="00717FE3"/>
    <w:rsid w:val="007201AE"/>
    <w:rsid w:val="00720FBF"/>
    <w:rsid w:val="00721106"/>
    <w:rsid w:val="007211E0"/>
    <w:rsid w:val="0072127E"/>
    <w:rsid w:val="00721921"/>
    <w:rsid w:val="00721D42"/>
    <w:rsid w:val="00721D68"/>
    <w:rsid w:val="00721D7E"/>
    <w:rsid w:val="00721F4F"/>
    <w:rsid w:val="00721FB0"/>
    <w:rsid w:val="007222E0"/>
    <w:rsid w:val="00722932"/>
    <w:rsid w:val="00722C57"/>
    <w:rsid w:val="00722F78"/>
    <w:rsid w:val="0072337B"/>
    <w:rsid w:val="007234DD"/>
    <w:rsid w:val="007239EB"/>
    <w:rsid w:val="00723B70"/>
    <w:rsid w:val="00724297"/>
    <w:rsid w:val="007247D6"/>
    <w:rsid w:val="00724B0E"/>
    <w:rsid w:val="00724D92"/>
    <w:rsid w:val="0072523C"/>
    <w:rsid w:val="007252DB"/>
    <w:rsid w:val="00725322"/>
    <w:rsid w:val="007255EA"/>
    <w:rsid w:val="00725806"/>
    <w:rsid w:val="00725D86"/>
    <w:rsid w:val="00725F5A"/>
    <w:rsid w:val="007260FF"/>
    <w:rsid w:val="00726219"/>
    <w:rsid w:val="00726422"/>
    <w:rsid w:val="007267FD"/>
    <w:rsid w:val="0072686A"/>
    <w:rsid w:val="0072694C"/>
    <w:rsid w:val="00726C1D"/>
    <w:rsid w:val="00727002"/>
    <w:rsid w:val="007273CC"/>
    <w:rsid w:val="007274BC"/>
    <w:rsid w:val="00727749"/>
    <w:rsid w:val="00727FEB"/>
    <w:rsid w:val="00730018"/>
    <w:rsid w:val="0073040F"/>
    <w:rsid w:val="00730478"/>
    <w:rsid w:val="00730956"/>
    <w:rsid w:val="00730964"/>
    <w:rsid w:val="00730ADF"/>
    <w:rsid w:val="00730FFB"/>
    <w:rsid w:val="0073134B"/>
    <w:rsid w:val="007315E7"/>
    <w:rsid w:val="00731756"/>
    <w:rsid w:val="007319AF"/>
    <w:rsid w:val="00731AF8"/>
    <w:rsid w:val="00731FE7"/>
    <w:rsid w:val="007320D3"/>
    <w:rsid w:val="00732200"/>
    <w:rsid w:val="0073227C"/>
    <w:rsid w:val="00732285"/>
    <w:rsid w:val="0073235D"/>
    <w:rsid w:val="007328AF"/>
    <w:rsid w:val="00732A0B"/>
    <w:rsid w:val="00732D21"/>
    <w:rsid w:val="00732DFA"/>
    <w:rsid w:val="00732E91"/>
    <w:rsid w:val="0073305B"/>
    <w:rsid w:val="007336E2"/>
    <w:rsid w:val="00733B03"/>
    <w:rsid w:val="00733CD2"/>
    <w:rsid w:val="007341C7"/>
    <w:rsid w:val="0073421F"/>
    <w:rsid w:val="007343B7"/>
    <w:rsid w:val="007346C6"/>
    <w:rsid w:val="00734813"/>
    <w:rsid w:val="00734DEA"/>
    <w:rsid w:val="00734F37"/>
    <w:rsid w:val="00734F50"/>
    <w:rsid w:val="00735708"/>
    <w:rsid w:val="00735782"/>
    <w:rsid w:val="007357F6"/>
    <w:rsid w:val="00735AAF"/>
    <w:rsid w:val="00736273"/>
    <w:rsid w:val="007366E9"/>
    <w:rsid w:val="00736BB7"/>
    <w:rsid w:val="007374B1"/>
    <w:rsid w:val="00737606"/>
    <w:rsid w:val="00737682"/>
    <w:rsid w:val="00737929"/>
    <w:rsid w:val="007379CE"/>
    <w:rsid w:val="00737EC5"/>
    <w:rsid w:val="00740218"/>
    <w:rsid w:val="00740225"/>
    <w:rsid w:val="00741631"/>
    <w:rsid w:val="00741872"/>
    <w:rsid w:val="00741FFB"/>
    <w:rsid w:val="007421CD"/>
    <w:rsid w:val="0074265F"/>
    <w:rsid w:val="0074271A"/>
    <w:rsid w:val="00742CD7"/>
    <w:rsid w:val="00742F87"/>
    <w:rsid w:val="007432DA"/>
    <w:rsid w:val="0074332B"/>
    <w:rsid w:val="007435B1"/>
    <w:rsid w:val="00743667"/>
    <w:rsid w:val="0074368A"/>
    <w:rsid w:val="0074381C"/>
    <w:rsid w:val="007439D0"/>
    <w:rsid w:val="00744237"/>
    <w:rsid w:val="00744591"/>
    <w:rsid w:val="00744679"/>
    <w:rsid w:val="00744950"/>
    <w:rsid w:val="00744A02"/>
    <w:rsid w:val="00744AC3"/>
    <w:rsid w:val="00744ADD"/>
    <w:rsid w:val="00744B00"/>
    <w:rsid w:val="00744EED"/>
    <w:rsid w:val="00745073"/>
    <w:rsid w:val="007453B6"/>
    <w:rsid w:val="00745530"/>
    <w:rsid w:val="00745A1D"/>
    <w:rsid w:val="00745B66"/>
    <w:rsid w:val="00745BD6"/>
    <w:rsid w:val="0074619C"/>
    <w:rsid w:val="00746438"/>
    <w:rsid w:val="0074677E"/>
    <w:rsid w:val="00746BA5"/>
    <w:rsid w:val="00746BCA"/>
    <w:rsid w:val="00746C62"/>
    <w:rsid w:val="00746F21"/>
    <w:rsid w:val="0074725A"/>
    <w:rsid w:val="00747363"/>
    <w:rsid w:val="007476AF"/>
    <w:rsid w:val="00747793"/>
    <w:rsid w:val="00747C59"/>
    <w:rsid w:val="00747F78"/>
    <w:rsid w:val="00750808"/>
    <w:rsid w:val="0075103A"/>
    <w:rsid w:val="0075109E"/>
    <w:rsid w:val="007511EB"/>
    <w:rsid w:val="007516FE"/>
    <w:rsid w:val="007519BE"/>
    <w:rsid w:val="00751A8C"/>
    <w:rsid w:val="00751D66"/>
    <w:rsid w:val="00751F0F"/>
    <w:rsid w:val="0075204B"/>
    <w:rsid w:val="007521E3"/>
    <w:rsid w:val="00752394"/>
    <w:rsid w:val="00752825"/>
    <w:rsid w:val="00752B40"/>
    <w:rsid w:val="00752D40"/>
    <w:rsid w:val="00753824"/>
    <w:rsid w:val="00753965"/>
    <w:rsid w:val="00753E7F"/>
    <w:rsid w:val="00753FA1"/>
    <w:rsid w:val="00754002"/>
    <w:rsid w:val="0075409C"/>
    <w:rsid w:val="007540E4"/>
    <w:rsid w:val="00754124"/>
    <w:rsid w:val="007547F2"/>
    <w:rsid w:val="0075480A"/>
    <w:rsid w:val="00754A0D"/>
    <w:rsid w:val="00754AE1"/>
    <w:rsid w:val="00754D7D"/>
    <w:rsid w:val="00754EDC"/>
    <w:rsid w:val="00755045"/>
    <w:rsid w:val="0075526A"/>
    <w:rsid w:val="00755384"/>
    <w:rsid w:val="007553FA"/>
    <w:rsid w:val="00755751"/>
    <w:rsid w:val="007558E1"/>
    <w:rsid w:val="00755A34"/>
    <w:rsid w:val="00755B7D"/>
    <w:rsid w:val="00755EE2"/>
    <w:rsid w:val="007561A6"/>
    <w:rsid w:val="00756282"/>
    <w:rsid w:val="0075696D"/>
    <w:rsid w:val="007569C0"/>
    <w:rsid w:val="00756C1A"/>
    <w:rsid w:val="00756E78"/>
    <w:rsid w:val="007571CA"/>
    <w:rsid w:val="00757753"/>
    <w:rsid w:val="0075786C"/>
    <w:rsid w:val="007578C9"/>
    <w:rsid w:val="00757911"/>
    <w:rsid w:val="00757C39"/>
    <w:rsid w:val="00757C5A"/>
    <w:rsid w:val="00757FEB"/>
    <w:rsid w:val="00760220"/>
    <w:rsid w:val="007602D8"/>
    <w:rsid w:val="00760327"/>
    <w:rsid w:val="00760703"/>
    <w:rsid w:val="00760E83"/>
    <w:rsid w:val="00760FCA"/>
    <w:rsid w:val="0076109D"/>
    <w:rsid w:val="007616DC"/>
    <w:rsid w:val="007617D1"/>
    <w:rsid w:val="00761920"/>
    <w:rsid w:val="00761BB6"/>
    <w:rsid w:val="00761BF1"/>
    <w:rsid w:val="00761C08"/>
    <w:rsid w:val="00761E5E"/>
    <w:rsid w:val="0076200E"/>
    <w:rsid w:val="00762453"/>
    <w:rsid w:val="00762591"/>
    <w:rsid w:val="00762607"/>
    <w:rsid w:val="0076274C"/>
    <w:rsid w:val="00762861"/>
    <w:rsid w:val="007628C3"/>
    <w:rsid w:val="00762D76"/>
    <w:rsid w:val="00762E3D"/>
    <w:rsid w:val="00762F02"/>
    <w:rsid w:val="0076309B"/>
    <w:rsid w:val="00763136"/>
    <w:rsid w:val="0076331C"/>
    <w:rsid w:val="0076342B"/>
    <w:rsid w:val="00763537"/>
    <w:rsid w:val="007637CB"/>
    <w:rsid w:val="00763863"/>
    <w:rsid w:val="0076399A"/>
    <w:rsid w:val="00763EC4"/>
    <w:rsid w:val="00763F24"/>
    <w:rsid w:val="00764051"/>
    <w:rsid w:val="007642B9"/>
    <w:rsid w:val="007645C1"/>
    <w:rsid w:val="0076485A"/>
    <w:rsid w:val="00764978"/>
    <w:rsid w:val="007650F3"/>
    <w:rsid w:val="00765575"/>
    <w:rsid w:val="0076572C"/>
    <w:rsid w:val="00765DC2"/>
    <w:rsid w:val="0076609A"/>
    <w:rsid w:val="00766149"/>
    <w:rsid w:val="00766331"/>
    <w:rsid w:val="00766897"/>
    <w:rsid w:val="0076692A"/>
    <w:rsid w:val="00766E46"/>
    <w:rsid w:val="0076745E"/>
    <w:rsid w:val="007674CF"/>
    <w:rsid w:val="007677E3"/>
    <w:rsid w:val="0077082F"/>
    <w:rsid w:val="00770899"/>
    <w:rsid w:val="00770C72"/>
    <w:rsid w:val="00770FC9"/>
    <w:rsid w:val="0077150D"/>
    <w:rsid w:val="0077180D"/>
    <w:rsid w:val="007718AA"/>
    <w:rsid w:val="007719E1"/>
    <w:rsid w:val="00771A07"/>
    <w:rsid w:val="00771D74"/>
    <w:rsid w:val="007726E9"/>
    <w:rsid w:val="00772824"/>
    <w:rsid w:val="00772F0D"/>
    <w:rsid w:val="0077386A"/>
    <w:rsid w:val="00773C87"/>
    <w:rsid w:val="00773D3C"/>
    <w:rsid w:val="00773FEB"/>
    <w:rsid w:val="00774096"/>
    <w:rsid w:val="007741C7"/>
    <w:rsid w:val="00774590"/>
    <w:rsid w:val="00774994"/>
    <w:rsid w:val="00774A2C"/>
    <w:rsid w:val="00774A58"/>
    <w:rsid w:val="00774BA9"/>
    <w:rsid w:val="00774F8E"/>
    <w:rsid w:val="007752A9"/>
    <w:rsid w:val="0077530D"/>
    <w:rsid w:val="007754AF"/>
    <w:rsid w:val="00775A62"/>
    <w:rsid w:val="00775B14"/>
    <w:rsid w:val="00775C03"/>
    <w:rsid w:val="00775C8A"/>
    <w:rsid w:val="00775E48"/>
    <w:rsid w:val="00775FDF"/>
    <w:rsid w:val="00776749"/>
    <w:rsid w:val="00776A2C"/>
    <w:rsid w:val="00776E44"/>
    <w:rsid w:val="00777029"/>
    <w:rsid w:val="007770A2"/>
    <w:rsid w:val="00777547"/>
    <w:rsid w:val="0077756C"/>
    <w:rsid w:val="00777696"/>
    <w:rsid w:val="007777F4"/>
    <w:rsid w:val="00777A65"/>
    <w:rsid w:val="00777FF6"/>
    <w:rsid w:val="0078012C"/>
    <w:rsid w:val="0078038F"/>
    <w:rsid w:val="00780603"/>
    <w:rsid w:val="0078061B"/>
    <w:rsid w:val="007806B2"/>
    <w:rsid w:val="00780A95"/>
    <w:rsid w:val="00780C5F"/>
    <w:rsid w:val="00780D67"/>
    <w:rsid w:val="007812EC"/>
    <w:rsid w:val="007813C6"/>
    <w:rsid w:val="0078142B"/>
    <w:rsid w:val="00781541"/>
    <w:rsid w:val="007815B6"/>
    <w:rsid w:val="00781A3F"/>
    <w:rsid w:val="00781FED"/>
    <w:rsid w:val="0078206E"/>
    <w:rsid w:val="0078294D"/>
    <w:rsid w:val="00783116"/>
    <w:rsid w:val="007831CB"/>
    <w:rsid w:val="00783645"/>
    <w:rsid w:val="00783685"/>
    <w:rsid w:val="00783DF6"/>
    <w:rsid w:val="00783FB7"/>
    <w:rsid w:val="00784189"/>
    <w:rsid w:val="007844A3"/>
    <w:rsid w:val="00784665"/>
    <w:rsid w:val="00784813"/>
    <w:rsid w:val="00784A00"/>
    <w:rsid w:val="00785268"/>
    <w:rsid w:val="00785283"/>
    <w:rsid w:val="00785302"/>
    <w:rsid w:val="00785CA2"/>
    <w:rsid w:val="00786119"/>
    <w:rsid w:val="00786851"/>
    <w:rsid w:val="00786AE5"/>
    <w:rsid w:val="00786B0E"/>
    <w:rsid w:val="00786BA1"/>
    <w:rsid w:val="00787114"/>
    <w:rsid w:val="007876E4"/>
    <w:rsid w:val="0078771E"/>
    <w:rsid w:val="00787998"/>
    <w:rsid w:val="00790947"/>
    <w:rsid w:val="00790AB9"/>
    <w:rsid w:val="00790C59"/>
    <w:rsid w:val="00790D28"/>
    <w:rsid w:val="00790FC1"/>
    <w:rsid w:val="007910EE"/>
    <w:rsid w:val="00791121"/>
    <w:rsid w:val="00791475"/>
    <w:rsid w:val="00791531"/>
    <w:rsid w:val="0079187D"/>
    <w:rsid w:val="0079195C"/>
    <w:rsid w:val="00791A22"/>
    <w:rsid w:val="00791B46"/>
    <w:rsid w:val="00791C5F"/>
    <w:rsid w:val="00791ED1"/>
    <w:rsid w:val="00792283"/>
    <w:rsid w:val="00792691"/>
    <w:rsid w:val="0079354E"/>
    <w:rsid w:val="00793C4F"/>
    <w:rsid w:val="00793F2D"/>
    <w:rsid w:val="00793F34"/>
    <w:rsid w:val="00794B34"/>
    <w:rsid w:val="00794D8E"/>
    <w:rsid w:val="00794FEE"/>
    <w:rsid w:val="0079502F"/>
    <w:rsid w:val="007955B0"/>
    <w:rsid w:val="007959F7"/>
    <w:rsid w:val="00795B9A"/>
    <w:rsid w:val="00795D76"/>
    <w:rsid w:val="00795E8C"/>
    <w:rsid w:val="00795F0F"/>
    <w:rsid w:val="00796723"/>
    <w:rsid w:val="007968B8"/>
    <w:rsid w:val="00796933"/>
    <w:rsid w:val="00796A49"/>
    <w:rsid w:val="00796F38"/>
    <w:rsid w:val="00797134"/>
    <w:rsid w:val="00797B76"/>
    <w:rsid w:val="00797BE0"/>
    <w:rsid w:val="00797E7C"/>
    <w:rsid w:val="007A003E"/>
    <w:rsid w:val="007A03B1"/>
    <w:rsid w:val="007A055A"/>
    <w:rsid w:val="007A05D3"/>
    <w:rsid w:val="007A0B8A"/>
    <w:rsid w:val="007A0DB2"/>
    <w:rsid w:val="007A1187"/>
    <w:rsid w:val="007A1B9F"/>
    <w:rsid w:val="007A1DAB"/>
    <w:rsid w:val="007A1F26"/>
    <w:rsid w:val="007A2568"/>
    <w:rsid w:val="007A2B02"/>
    <w:rsid w:val="007A2C34"/>
    <w:rsid w:val="007A2CF1"/>
    <w:rsid w:val="007A2D1C"/>
    <w:rsid w:val="007A32BB"/>
    <w:rsid w:val="007A3A9A"/>
    <w:rsid w:val="007A4308"/>
    <w:rsid w:val="007A4697"/>
    <w:rsid w:val="007A4805"/>
    <w:rsid w:val="007A489D"/>
    <w:rsid w:val="007A4940"/>
    <w:rsid w:val="007A49A5"/>
    <w:rsid w:val="007A4DC7"/>
    <w:rsid w:val="007A4F10"/>
    <w:rsid w:val="007A5047"/>
    <w:rsid w:val="007A5097"/>
    <w:rsid w:val="007A53F9"/>
    <w:rsid w:val="007A5B6B"/>
    <w:rsid w:val="007A5C71"/>
    <w:rsid w:val="007A5FDC"/>
    <w:rsid w:val="007A6021"/>
    <w:rsid w:val="007A6071"/>
    <w:rsid w:val="007A617A"/>
    <w:rsid w:val="007A6398"/>
    <w:rsid w:val="007A6448"/>
    <w:rsid w:val="007A68D6"/>
    <w:rsid w:val="007A7189"/>
    <w:rsid w:val="007A7383"/>
    <w:rsid w:val="007A74AB"/>
    <w:rsid w:val="007A74BF"/>
    <w:rsid w:val="007A74D3"/>
    <w:rsid w:val="007A7753"/>
    <w:rsid w:val="007A7A2B"/>
    <w:rsid w:val="007A7AB4"/>
    <w:rsid w:val="007A7AC4"/>
    <w:rsid w:val="007A7B05"/>
    <w:rsid w:val="007B0080"/>
    <w:rsid w:val="007B06DB"/>
    <w:rsid w:val="007B07F2"/>
    <w:rsid w:val="007B0985"/>
    <w:rsid w:val="007B0FEA"/>
    <w:rsid w:val="007B1166"/>
    <w:rsid w:val="007B1300"/>
    <w:rsid w:val="007B140D"/>
    <w:rsid w:val="007B1732"/>
    <w:rsid w:val="007B1A37"/>
    <w:rsid w:val="007B1A9C"/>
    <w:rsid w:val="007B1B43"/>
    <w:rsid w:val="007B1F26"/>
    <w:rsid w:val="007B202D"/>
    <w:rsid w:val="007B210E"/>
    <w:rsid w:val="007B21A8"/>
    <w:rsid w:val="007B22A5"/>
    <w:rsid w:val="007B253E"/>
    <w:rsid w:val="007B25AA"/>
    <w:rsid w:val="007B29F5"/>
    <w:rsid w:val="007B2A20"/>
    <w:rsid w:val="007B2B2D"/>
    <w:rsid w:val="007B2EC2"/>
    <w:rsid w:val="007B30F5"/>
    <w:rsid w:val="007B31BC"/>
    <w:rsid w:val="007B3569"/>
    <w:rsid w:val="007B3748"/>
    <w:rsid w:val="007B398F"/>
    <w:rsid w:val="007B3B64"/>
    <w:rsid w:val="007B411A"/>
    <w:rsid w:val="007B44FE"/>
    <w:rsid w:val="007B459C"/>
    <w:rsid w:val="007B478F"/>
    <w:rsid w:val="007B4FBB"/>
    <w:rsid w:val="007B50D2"/>
    <w:rsid w:val="007B5468"/>
    <w:rsid w:val="007B54AD"/>
    <w:rsid w:val="007B562D"/>
    <w:rsid w:val="007B5BB4"/>
    <w:rsid w:val="007B5CAC"/>
    <w:rsid w:val="007B624B"/>
    <w:rsid w:val="007B661E"/>
    <w:rsid w:val="007B6800"/>
    <w:rsid w:val="007B6D14"/>
    <w:rsid w:val="007B6DDC"/>
    <w:rsid w:val="007B6E6F"/>
    <w:rsid w:val="007B7810"/>
    <w:rsid w:val="007B7AD4"/>
    <w:rsid w:val="007C077C"/>
    <w:rsid w:val="007C0A0B"/>
    <w:rsid w:val="007C0A34"/>
    <w:rsid w:val="007C0B05"/>
    <w:rsid w:val="007C0EDD"/>
    <w:rsid w:val="007C0FF4"/>
    <w:rsid w:val="007C130B"/>
    <w:rsid w:val="007C1849"/>
    <w:rsid w:val="007C1C27"/>
    <w:rsid w:val="007C1E4C"/>
    <w:rsid w:val="007C1E94"/>
    <w:rsid w:val="007C1F8D"/>
    <w:rsid w:val="007C295F"/>
    <w:rsid w:val="007C3536"/>
    <w:rsid w:val="007C3A0A"/>
    <w:rsid w:val="007C3CA1"/>
    <w:rsid w:val="007C3F7C"/>
    <w:rsid w:val="007C4292"/>
    <w:rsid w:val="007C42AF"/>
    <w:rsid w:val="007C4443"/>
    <w:rsid w:val="007C4444"/>
    <w:rsid w:val="007C45BA"/>
    <w:rsid w:val="007C4CEA"/>
    <w:rsid w:val="007C5017"/>
    <w:rsid w:val="007C551D"/>
    <w:rsid w:val="007C5660"/>
    <w:rsid w:val="007C5C4D"/>
    <w:rsid w:val="007C5FB4"/>
    <w:rsid w:val="007C6189"/>
    <w:rsid w:val="007C64EA"/>
    <w:rsid w:val="007C6707"/>
    <w:rsid w:val="007C6711"/>
    <w:rsid w:val="007C6918"/>
    <w:rsid w:val="007C6A78"/>
    <w:rsid w:val="007C6D17"/>
    <w:rsid w:val="007C6EFE"/>
    <w:rsid w:val="007C713E"/>
    <w:rsid w:val="007C7142"/>
    <w:rsid w:val="007C727E"/>
    <w:rsid w:val="007C7417"/>
    <w:rsid w:val="007C7B8B"/>
    <w:rsid w:val="007C7E3E"/>
    <w:rsid w:val="007C7E5B"/>
    <w:rsid w:val="007D062E"/>
    <w:rsid w:val="007D07CF"/>
    <w:rsid w:val="007D0EAA"/>
    <w:rsid w:val="007D1598"/>
    <w:rsid w:val="007D162B"/>
    <w:rsid w:val="007D1AB2"/>
    <w:rsid w:val="007D1AE0"/>
    <w:rsid w:val="007D1B32"/>
    <w:rsid w:val="007D21B5"/>
    <w:rsid w:val="007D21D4"/>
    <w:rsid w:val="007D29BD"/>
    <w:rsid w:val="007D2A5E"/>
    <w:rsid w:val="007D2AB1"/>
    <w:rsid w:val="007D2B37"/>
    <w:rsid w:val="007D2EB3"/>
    <w:rsid w:val="007D316B"/>
    <w:rsid w:val="007D33FD"/>
    <w:rsid w:val="007D3426"/>
    <w:rsid w:val="007D343D"/>
    <w:rsid w:val="007D37F6"/>
    <w:rsid w:val="007D39BB"/>
    <w:rsid w:val="007D3ADA"/>
    <w:rsid w:val="007D3B5F"/>
    <w:rsid w:val="007D3BC0"/>
    <w:rsid w:val="007D3D62"/>
    <w:rsid w:val="007D3DD1"/>
    <w:rsid w:val="007D400C"/>
    <w:rsid w:val="007D41D4"/>
    <w:rsid w:val="007D4326"/>
    <w:rsid w:val="007D453E"/>
    <w:rsid w:val="007D479E"/>
    <w:rsid w:val="007D481B"/>
    <w:rsid w:val="007D4C1E"/>
    <w:rsid w:val="007D4C61"/>
    <w:rsid w:val="007D4F1A"/>
    <w:rsid w:val="007D4FD8"/>
    <w:rsid w:val="007D51D1"/>
    <w:rsid w:val="007D5411"/>
    <w:rsid w:val="007D55D3"/>
    <w:rsid w:val="007D57DF"/>
    <w:rsid w:val="007D5C38"/>
    <w:rsid w:val="007D6BE4"/>
    <w:rsid w:val="007D6D6F"/>
    <w:rsid w:val="007D6E38"/>
    <w:rsid w:val="007D6F9E"/>
    <w:rsid w:val="007D70CC"/>
    <w:rsid w:val="007D7246"/>
    <w:rsid w:val="007D7554"/>
    <w:rsid w:val="007D7698"/>
    <w:rsid w:val="007D78A7"/>
    <w:rsid w:val="007E0403"/>
    <w:rsid w:val="007E09CA"/>
    <w:rsid w:val="007E0A2A"/>
    <w:rsid w:val="007E0AB8"/>
    <w:rsid w:val="007E0FD9"/>
    <w:rsid w:val="007E10FD"/>
    <w:rsid w:val="007E124B"/>
    <w:rsid w:val="007E1307"/>
    <w:rsid w:val="007E1691"/>
    <w:rsid w:val="007E17A4"/>
    <w:rsid w:val="007E1C92"/>
    <w:rsid w:val="007E2A67"/>
    <w:rsid w:val="007E2B62"/>
    <w:rsid w:val="007E2D48"/>
    <w:rsid w:val="007E2E18"/>
    <w:rsid w:val="007E2E90"/>
    <w:rsid w:val="007E2ED4"/>
    <w:rsid w:val="007E3007"/>
    <w:rsid w:val="007E32AF"/>
    <w:rsid w:val="007E3306"/>
    <w:rsid w:val="007E3A77"/>
    <w:rsid w:val="007E43D2"/>
    <w:rsid w:val="007E4422"/>
    <w:rsid w:val="007E45EE"/>
    <w:rsid w:val="007E4955"/>
    <w:rsid w:val="007E4B93"/>
    <w:rsid w:val="007E4C8A"/>
    <w:rsid w:val="007E4D09"/>
    <w:rsid w:val="007E4EAE"/>
    <w:rsid w:val="007E5B05"/>
    <w:rsid w:val="007E5B41"/>
    <w:rsid w:val="007E5D35"/>
    <w:rsid w:val="007E60E5"/>
    <w:rsid w:val="007E61A3"/>
    <w:rsid w:val="007E6314"/>
    <w:rsid w:val="007E63CE"/>
    <w:rsid w:val="007E64CD"/>
    <w:rsid w:val="007E656E"/>
    <w:rsid w:val="007E65DB"/>
    <w:rsid w:val="007E66A1"/>
    <w:rsid w:val="007E6701"/>
    <w:rsid w:val="007E674A"/>
    <w:rsid w:val="007E6AB6"/>
    <w:rsid w:val="007E6EBC"/>
    <w:rsid w:val="007E733E"/>
    <w:rsid w:val="007E746B"/>
    <w:rsid w:val="007E7ABA"/>
    <w:rsid w:val="007E7F7F"/>
    <w:rsid w:val="007EE3D6"/>
    <w:rsid w:val="007F00BF"/>
    <w:rsid w:val="007F00FE"/>
    <w:rsid w:val="007F022B"/>
    <w:rsid w:val="007F03AE"/>
    <w:rsid w:val="007F06B3"/>
    <w:rsid w:val="007F0771"/>
    <w:rsid w:val="007F08B7"/>
    <w:rsid w:val="007F0966"/>
    <w:rsid w:val="007F09C9"/>
    <w:rsid w:val="007F0BD9"/>
    <w:rsid w:val="007F103C"/>
    <w:rsid w:val="007F1575"/>
    <w:rsid w:val="007F1B00"/>
    <w:rsid w:val="007F1C57"/>
    <w:rsid w:val="007F1EE6"/>
    <w:rsid w:val="007F1EF9"/>
    <w:rsid w:val="007F20E1"/>
    <w:rsid w:val="007F22C8"/>
    <w:rsid w:val="007F233C"/>
    <w:rsid w:val="007F2415"/>
    <w:rsid w:val="007F2625"/>
    <w:rsid w:val="007F3A9D"/>
    <w:rsid w:val="007F3D96"/>
    <w:rsid w:val="007F4130"/>
    <w:rsid w:val="007F4282"/>
    <w:rsid w:val="007F48DA"/>
    <w:rsid w:val="007F48FA"/>
    <w:rsid w:val="007F4B9B"/>
    <w:rsid w:val="007F50F6"/>
    <w:rsid w:val="007F511B"/>
    <w:rsid w:val="007F523C"/>
    <w:rsid w:val="007F5818"/>
    <w:rsid w:val="007F5A7B"/>
    <w:rsid w:val="007F5C24"/>
    <w:rsid w:val="007F5E87"/>
    <w:rsid w:val="007F6027"/>
    <w:rsid w:val="007F60DE"/>
    <w:rsid w:val="007F64A0"/>
    <w:rsid w:val="007F65E1"/>
    <w:rsid w:val="007F6B3F"/>
    <w:rsid w:val="007F7199"/>
    <w:rsid w:val="007F739B"/>
    <w:rsid w:val="007F741C"/>
    <w:rsid w:val="007F79D4"/>
    <w:rsid w:val="007F7A10"/>
    <w:rsid w:val="007F7F6B"/>
    <w:rsid w:val="0080040F"/>
    <w:rsid w:val="00800D74"/>
    <w:rsid w:val="00801107"/>
    <w:rsid w:val="00801144"/>
    <w:rsid w:val="0080115B"/>
    <w:rsid w:val="008014C0"/>
    <w:rsid w:val="00801535"/>
    <w:rsid w:val="008015C9"/>
    <w:rsid w:val="008016DB"/>
    <w:rsid w:val="008018FD"/>
    <w:rsid w:val="00802275"/>
    <w:rsid w:val="00802598"/>
    <w:rsid w:val="008025F2"/>
    <w:rsid w:val="0080266D"/>
    <w:rsid w:val="008026D5"/>
    <w:rsid w:val="00802A79"/>
    <w:rsid w:val="00802AE0"/>
    <w:rsid w:val="00802C7D"/>
    <w:rsid w:val="00802D70"/>
    <w:rsid w:val="008032A4"/>
    <w:rsid w:val="00803468"/>
    <w:rsid w:val="008034F6"/>
    <w:rsid w:val="00803848"/>
    <w:rsid w:val="008038D4"/>
    <w:rsid w:val="00803E92"/>
    <w:rsid w:val="00804160"/>
    <w:rsid w:val="0080417A"/>
    <w:rsid w:val="00804236"/>
    <w:rsid w:val="008042E6"/>
    <w:rsid w:val="0080441D"/>
    <w:rsid w:val="00804733"/>
    <w:rsid w:val="00804BE1"/>
    <w:rsid w:val="00804EB3"/>
    <w:rsid w:val="00805066"/>
    <w:rsid w:val="008050ED"/>
    <w:rsid w:val="0080568F"/>
    <w:rsid w:val="00805880"/>
    <w:rsid w:val="00805A04"/>
    <w:rsid w:val="00805F0D"/>
    <w:rsid w:val="0080628C"/>
    <w:rsid w:val="008064FE"/>
    <w:rsid w:val="00806534"/>
    <w:rsid w:val="00806634"/>
    <w:rsid w:val="008066DC"/>
    <w:rsid w:val="00806756"/>
    <w:rsid w:val="00806D06"/>
    <w:rsid w:val="00807FC3"/>
    <w:rsid w:val="00810454"/>
    <w:rsid w:val="00810B2C"/>
    <w:rsid w:val="00810BEC"/>
    <w:rsid w:val="0081122B"/>
    <w:rsid w:val="0081156B"/>
    <w:rsid w:val="00811C33"/>
    <w:rsid w:val="00811ED7"/>
    <w:rsid w:val="00811F68"/>
    <w:rsid w:val="00811FA4"/>
    <w:rsid w:val="008122FC"/>
    <w:rsid w:val="00812720"/>
    <w:rsid w:val="0081273D"/>
    <w:rsid w:val="008127F7"/>
    <w:rsid w:val="00812825"/>
    <w:rsid w:val="008129A3"/>
    <w:rsid w:val="00812DDB"/>
    <w:rsid w:val="00812DFB"/>
    <w:rsid w:val="00813452"/>
    <w:rsid w:val="0081372B"/>
    <w:rsid w:val="0081381B"/>
    <w:rsid w:val="00813C06"/>
    <w:rsid w:val="00813D58"/>
    <w:rsid w:val="00814060"/>
    <w:rsid w:val="0081408D"/>
    <w:rsid w:val="00814924"/>
    <w:rsid w:val="00814BF1"/>
    <w:rsid w:val="00814D1A"/>
    <w:rsid w:val="00815302"/>
    <w:rsid w:val="00815472"/>
    <w:rsid w:val="008155CB"/>
    <w:rsid w:val="008156E4"/>
    <w:rsid w:val="0081576E"/>
    <w:rsid w:val="008157EF"/>
    <w:rsid w:val="00815FC3"/>
    <w:rsid w:val="0081609F"/>
    <w:rsid w:val="00816218"/>
    <w:rsid w:val="0081669E"/>
    <w:rsid w:val="00816705"/>
    <w:rsid w:val="0081695D"/>
    <w:rsid w:val="00816EA4"/>
    <w:rsid w:val="00816F33"/>
    <w:rsid w:val="00816F81"/>
    <w:rsid w:val="008176D4"/>
    <w:rsid w:val="00817C2A"/>
    <w:rsid w:val="00817C47"/>
    <w:rsid w:val="00817FBB"/>
    <w:rsid w:val="0082000D"/>
    <w:rsid w:val="008201A0"/>
    <w:rsid w:val="0082021E"/>
    <w:rsid w:val="00820263"/>
    <w:rsid w:val="008209BB"/>
    <w:rsid w:val="008209C2"/>
    <w:rsid w:val="00820A66"/>
    <w:rsid w:val="00820C5F"/>
    <w:rsid w:val="00821251"/>
    <w:rsid w:val="00821447"/>
    <w:rsid w:val="00821647"/>
    <w:rsid w:val="00821672"/>
    <w:rsid w:val="008217FA"/>
    <w:rsid w:val="00821857"/>
    <w:rsid w:val="00821933"/>
    <w:rsid w:val="00821C48"/>
    <w:rsid w:val="00821DAA"/>
    <w:rsid w:val="0082216F"/>
    <w:rsid w:val="0082222F"/>
    <w:rsid w:val="00822246"/>
    <w:rsid w:val="00822281"/>
    <w:rsid w:val="008223BE"/>
    <w:rsid w:val="00822599"/>
    <w:rsid w:val="00822C4A"/>
    <w:rsid w:val="00823317"/>
    <w:rsid w:val="00823534"/>
    <w:rsid w:val="0082379E"/>
    <w:rsid w:val="00823954"/>
    <w:rsid w:val="0082401A"/>
    <w:rsid w:val="008241C9"/>
    <w:rsid w:val="008243D2"/>
    <w:rsid w:val="00824863"/>
    <w:rsid w:val="008248E7"/>
    <w:rsid w:val="008248FB"/>
    <w:rsid w:val="00824977"/>
    <w:rsid w:val="008249D5"/>
    <w:rsid w:val="00824C6E"/>
    <w:rsid w:val="00824FAF"/>
    <w:rsid w:val="00824FB3"/>
    <w:rsid w:val="00825B8C"/>
    <w:rsid w:val="008262C2"/>
    <w:rsid w:val="0082655B"/>
    <w:rsid w:val="008267AB"/>
    <w:rsid w:val="0082694A"/>
    <w:rsid w:val="008269B3"/>
    <w:rsid w:val="008269CD"/>
    <w:rsid w:val="00826C73"/>
    <w:rsid w:val="00826D8A"/>
    <w:rsid w:val="00827008"/>
    <w:rsid w:val="00827205"/>
    <w:rsid w:val="008272E5"/>
    <w:rsid w:val="00827303"/>
    <w:rsid w:val="00827918"/>
    <w:rsid w:val="00827941"/>
    <w:rsid w:val="00827975"/>
    <w:rsid w:val="00827A3F"/>
    <w:rsid w:val="0083038F"/>
    <w:rsid w:val="00830403"/>
    <w:rsid w:val="008305B4"/>
    <w:rsid w:val="0083061D"/>
    <w:rsid w:val="00830E8A"/>
    <w:rsid w:val="00831373"/>
    <w:rsid w:val="0083140B"/>
    <w:rsid w:val="0083189F"/>
    <w:rsid w:val="00831D3B"/>
    <w:rsid w:val="0083262D"/>
    <w:rsid w:val="0083269D"/>
    <w:rsid w:val="008327E2"/>
    <w:rsid w:val="00832847"/>
    <w:rsid w:val="00832A19"/>
    <w:rsid w:val="00833076"/>
    <w:rsid w:val="008331E7"/>
    <w:rsid w:val="00833335"/>
    <w:rsid w:val="008333F5"/>
    <w:rsid w:val="00833509"/>
    <w:rsid w:val="00833871"/>
    <w:rsid w:val="008338B9"/>
    <w:rsid w:val="00833AFE"/>
    <w:rsid w:val="00833C23"/>
    <w:rsid w:val="00833EC2"/>
    <w:rsid w:val="00833FFB"/>
    <w:rsid w:val="008341CD"/>
    <w:rsid w:val="008345FA"/>
    <w:rsid w:val="00834D41"/>
    <w:rsid w:val="00834E12"/>
    <w:rsid w:val="00834E4F"/>
    <w:rsid w:val="00835169"/>
    <w:rsid w:val="008353EC"/>
    <w:rsid w:val="00835729"/>
    <w:rsid w:val="00835854"/>
    <w:rsid w:val="008359D5"/>
    <w:rsid w:val="00835AC8"/>
    <w:rsid w:val="00835D8B"/>
    <w:rsid w:val="00836062"/>
    <w:rsid w:val="00836136"/>
    <w:rsid w:val="0083635B"/>
    <w:rsid w:val="008365A5"/>
    <w:rsid w:val="00836EE8"/>
    <w:rsid w:val="00836F0B"/>
    <w:rsid w:val="008375A7"/>
    <w:rsid w:val="00837630"/>
    <w:rsid w:val="00837F17"/>
    <w:rsid w:val="00840105"/>
    <w:rsid w:val="008401D2"/>
    <w:rsid w:val="00840213"/>
    <w:rsid w:val="008402B1"/>
    <w:rsid w:val="008402F8"/>
    <w:rsid w:val="0084037C"/>
    <w:rsid w:val="00840393"/>
    <w:rsid w:val="0084050A"/>
    <w:rsid w:val="00840578"/>
    <w:rsid w:val="00840585"/>
    <w:rsid w:val="008406E0"/>
    <w:rsid w:val="00840718"/>
    <w:rsid w:val="008408E4"/>
    <w:rsid w:val="00840B86"/>
    <w:rsid w:val="00840BE5"/>
    <w:rsid w:val="0084143E"/>
    <w:rsid w:val="0084149A"/>
    <w:rsid w:val="008417FB"/>
    <w:rsid w:val="00841808"/>
    <w:rsid w:val="008418D1"/>
    <w:rsid w:val="00841F50"/>
    <w:rsid w:val="00841F67"/>
    <w:rsid w:val="008423C8"/>
    <w:rsid w:val="008423D4"/>
    <w:rsid w:val="00842750"/>
    <w:rsid w:val="00842B49"/>
    <w:rsid w:val="00842E09"/>
    <w:rsid w:val="0084380B"/>
    <w:rsid w:val="008438F4"/>
    <w:rsid w:val="00843B24"/>
    <w:rsid w:val="00843BD4"/>
    <w:rsid w:val="00844343"/>
    <w:rsid w:val="00844E0D"/>
    <w:rsid w:val="0084514F"/>
    <w:rsid w:val="0084538B"/>
    <w:rsid w:val="0084581D"/>
    <w:rsid w:val="00845879"/>
    <w:rsid w:val="00845A06"/>
    <w:rsid w:val="00845A4E"/>
    <w:rsid w:val="00845D51"/>
    <w:rsid w:val="00845D83"/>
    <w:rsid w:val="00845FDF"/>
    <w:rsid w:val="008460DD"/>
    <w:rsid w:val="008463E9"/>
    <w:rsid w:val="00846578"/>
    <w:rsid w:val="0084677E"/>
    <w:rsid w:val="00846F69"/>
    <w:rsid w:val="00847050"/>
    <w:rsid w:val="00847211"/>
    <w:rsid w:val="008472AA"/>
    <w:rsid w:val="00847542"/>
    <w:rsid w:val="00847A03"/>
    <w:rsid w:val="00847BD4"/>
    <w:rsid w:val="00847EC8"/>
    <w:rsid w:val="00850128"/>
    <w:rsid w:val="00850148"/>
    <w:rsid w:val="008502A7"/>
    <w:rsid w:val="008504CA"/>
    <w:rsid w:val="008507D5"/>
    <w:rsid w:val="0085083E"/>
    <w:rsid w:val="00850A43"/>
    <w:rsid w:val="00850D29"/>
    <w:rsid w:val="0085180B"/>
    <w:rsid w:val="008518ED"/>
    <w:rsid w:val="00851F4A"/>
    <w:rsid w:val="00852278"/>
    <w:rsid w:val="00852405"/>
    <w:rsid w:val="00852444"/>
    <w:rsid w:val="00852622"/>
    <w:rsid w:val="00852C44"/>
    <w:rsid w:val="008537FC"/>
    <w:rsid w:val="00853944"/>
    <w:rsid w:val="00853A77"/>
    <w:rsid w:val="00853EAC"/>
    <w:rsid w:val="00854375"/>
    <w:rsid w:val="008543AF"/>
    <w:rsid w:val="008546B3"/>
    <w:rsid w:val="00854701"/>
    <w:rsid w:val="008548EF"/>
    <w:rsid w:val="00854B25"/>
    <w:rsid w:val="00854E33"/>
    <w:rsid w:val="00854EFC"/>
    <w:rsid w:val="00855083"/>
    <w:rsid w:val="00855370"/>
    <w:rsid w:val="00855491"/>
    <w:rsid w:val="0085556D"/>
    <w:rsid w:val="0085592D"/>
    <w:rsid w:val="00855B1E"/>
    <w:rsid w:val="00856111"/>
    <w:rsid w:val="00856483"/>
    <w:rsid w:val="008564A0"/>
    <w:rsid w:val="00856CCD"/>
    <w:rsid w:val="00856E07"/>
    <w:rsid w:val="008570CC"/>
    <w:rsid w:val="00857372"/>
    <w:rsid w:val="00857488"/>
    <w:rsid w:val="00857524"/>
    <w:rsid w:val="0085775F"/>
    <w:rsid w:val="00857BB9"/>
    <w:rsid w:val="0086034F"/>
    <w:rsid w:val="00860837"/>
    <w:rsid w:val="0086111E"/>
    <w:rsid w:val="00861268"/>
    <w:rsid w:val="00861442"/>
    <w:rsid w:val="00861768"/>
    <w:rsid w:val="00861BC9"/>
    <w:rsid w:val="00861CD9"/>
    <w:rsid w:val="00861E5C"/>
    <w:rsid w:val="00862141"/>
    <w:rsid w:val="00862254"/>
    <w:rsid w:val="008622E1"/>
    <w:rsid w:val="00862EBA"/>
    <w:rsid w:val="00862F4A"/>
    <w:rsid w:val="00863ADE"/>
    <w:rsid w:val="00863C78"/>
    <w:rsid w:val="00863D8C"/>
    <w:rsid w:val="0086400E"/>
    <w:rsid w:val="00864037"/>
    <w:rsid w:val="00864406"/>
    <w:rsid w:val="008644EB"/>
    <w:rsid w:val="008647E4"/>
    <w:rsid w:val="008647F5"/>
    <w:rsid w:val="008648FD"/>
    <w:rsid w:val="00864A1D"/>
    <w:rsid w:val="00864A3E"/>
    <w:rsid w:val="00864EEB"/>
    <w:rsid w:val="00865108"/>
    <w:rsid w:val="00865498"/>
    <w:rsid w:val="00865AFA"/>
    <w:rsid w:val="00865C7F"/>
    <w:rsid w:val="00866123"/>
    <w:rsid w:val="008661A6"/>
    <w:rsid w:val="008662E5"/>
    <w:rsid w:val="00866441"/>
    <w:rsid w:val="00866632"/>
    <w:rsid w:val="00866767"/>
    <w:rsid w:val="00866E7C"/>
    <w:rsid w:val="00866F9D"/>
    <w:rsid w:val="00867075"/>
    <w:rsid w:val="00867861"/>
    <w:rsid w:val="00867B11"/>
    <w:rsid w:val="00867BDB"/>
    <w:rsid w:val="00867C54"/>
    <w:rsid w:val="00867C6D"/>
    <w:rsid w:val="00867D27"/>
    <w:rsid w:val="00870008"/>
    <w:rsid w:val="008700AB"/>
    <w:rsid w:val="008706EF"/>
    <w:rsid w:val="00870B7D"/>
    <w:rsid w:val="00870BF0"/>
    <w:rsid w:val="00870E11"/>
    <w:rsid w:val="00870E72"/>
    <w:rsid w:val="00870F2E"/>
    <w:rsid w:val="00870F4A"/>
    <w:rsid w:val="008714DE"/>
    <w:rsid w:val="008715AD"/>
    <w:rsid w:val="00871655"/>
    <w:rsid w:val="00871825"/>
    <w:rsid w:val="00871973"/>
    <w:rsid w:val="00871A12"/>
    <w:rsid w:val="00871BD7"/>
    <w:rsid w:val="00871ECD"/>
    <w:rsid w:val="00871F7B"/>
    <w:rsid w:val="00872058"/>
    <w:rsid w:val="00872172"/>
    <w:rsid w:val="00872747"/>
    <w:rsid w:val="008727F4"/>
    <w:rsid w:val="00872856"/>
    <w:rsid w:val="00872DBF"/>
    <w:rsid w:val="00872DD2"/>
    <w:rsid w:val="00872E28"/>
    <w:rsid w:val="00872F30"/>
    <w:rsid w:val="0087366F"/>
    <w:rsid w:val="00873DB4"/>
    <w:rsid w:val="00873FBB"/>
    <w:rsid w:val="0087423A"/>
    <w:rsid w:val="00874610"/>
    <w:rsid w:val="00874810"/>
    <w:rsid w:val="00874989"/>
    <w:rsid w:val="00874B3B"/>
    <w:rsid w:val="00874C9A"/>
    <w:rsid w:val="00874F12"/>
    <w:rsid w:val="00875367"/>
    <w:rsid w:val="00875494"/>
    <w:rsid w:val="0087555D"/>
    <w:rsid w:val="008755AF"/>
    <w:rsid w:val="008757BB"/>
    <w:rsid w:val="008758F8"/>
    <w:rsid w:val="00875BA8"/>
    <w:rsid w:val="00875E23"/>
    <w:rsid w:val="00875EB2"/>
    <w:rsid w:val="00875F96"/>
    <w:rsid w:val="00875FFD"/>
    <w:rsid w:val="0087625F"/>
    <w:rsid w:val="008764BB"/>
    <w:rsid w:val="00876935"/>
    <w:rsid w:val="00876A1C"/>
    <w:rsid w:val="00876F28"/>
    <w:rsid w:val="00876FB1"/>
    <w:rsid w:val="00877672"/>
    <w:rsid w:val="00877D90"/>
    <w:rsid w:val="0088001D"/>
    <w:rsid w:val="00880505"/>
    <w:rsid w:val="0088053F"/>
    <w:rsid w:val="00880865"/>
    <w:rsid w:val="00880C82"/>
    <w:rsid w:val="00880F07"/>
    <w:rsid w:val="0088149E"/>
    <w:rsid w:val="008814E9"/>
    <w:rsid w:val="008815FF"/>
    <w:rsid w:val="00881E04"/>
    <w:rsid w:val="008823F0"/>
    <w:rsid w:val="008824A5"/>
    <w:rsid w:val="00882A6E"/>
    <w:rsid w:val="00882A81"/>
    <w:rsid w:val="00882CFA"/>
    <w:rsid w:val="008830B6"/>
    <w:rsid w:val="0088310C"/>
    <w:rsid w:val="00883723"/>
    <w:rsid w:val="00883AC1"/>
    <w:rsid w:val="00883E7F"/>
    <w:rsid w:val="0088409C"/>
    <w:rsid w:val="008841FA"/>
    <w:rsid w:val="0088447D"/>
    <w:rsid w:val="00884498"/>
    <w:rsid w:val="008845CD"/>
    <w:rsid w:val="008849E3"/>
    <w:rsid w:val="00884C94"/>
    <w:rsid w:val="00884EC8"/>
    <w:rsid w:val="00885105"/>
    <w:rsid w:val="0088522B"/>
    <w:rsid w:val="00885423"/>
    <w:rsid w:val="008858B8"/>
    <w:rsid w:val="00885B42"/>
    <w:rsid w:val="008860B8"/>
    <w:rsid w:val="00886297"/>
    <w:rsid w:val="0088690F"/>
    <w:rsid w:val="00886D21"/>
    <w:rsid w:val="00887032"/>
    <w:rsid w:val="0088717A"/>
    <w:rsid w:val="00887418"/>
    <w:rsid w:val="008879F7"/>
    <w:rsid w:val="00887B95"/>
    <w:rsid w:val="00887E7A"/>
    <w:rsid w:val="00890173"/>
    <w:rsid w:val="00890309"/>
    <w:rsid w:val="00890667"/>
    <w:rsid w:val="00890DFB"/>
    <w:rsid w:val="00891321"/>
    <w:rsid w:val="00891AC9"/>
    <w:rsid w:val="00891C53"/>
    <w:rsid w:val="00891DA3"/>
    <w:rsid w:val="00891FBA"/>
    <w:rsid w:val="0089201A"/>
    <w:rsid w:val="00892028"/>
    <w:rsid w:val="00892285"/>
    <w:rsid w:val="00892480"/>
    <w:rsid w:val="008926DE"/>
    <w:rsid w:val="00892853"/>
    <w:rsid w:val="008928E5"/>
    <w:rsid w:val="0089299D"/>
    <w:rsid w:val="008932CD"/>
    <w:rsid w:val="008936BB"/>
    <w:rsid w:val="008938DB"/>
    <w:rsid w:val="00893C11"/>
    <w:rsid w:val="00894279"/>
    <w:rsid w:val="00894321"/>
    <w:rsid w:val="00894397"/>
    <w:rsid w:val="008943D1"/>
    <w:rsid w:val="00894509"/>
    <w:rsid w:val="00894D39"/>
    <w:rsid w:val="00895B5E"/>
    <w:rsid w:val="00895B96"/>
    <w:rsid w:val="00895CDB"/>
    <w:rsid w:val="00895D70"/>
    <w:rsid w:val="00895FBC"/>
    <w:rsid w:val="0089610E"/>
    <w:rsid w:val="00896582"/>
    <w:rsid w:val="00896642"/>
    <w:rsid w:val="0089669A"/>
    <w:rsid w:val="00896A72"/>
    <w:rsid w:val="00896CA0"/>
    <w:rsid w:val="00896CFA"/>
    <w:rsid w:val="00896DB5"/>
    <w:rsid w:val="00896E5E"/>
    <w:rsid w:val="00897A39"/>
    <w:rsid w:val="008A0026"/>
    <w:rsid w:val="008A019C"/>
    <w:rsid w:val="008A02BC"/>
    <w:rsid w:val="008A038A"/>
    <w:rsid w:val="008A06DD"/>
    <w:rsid w:val="008A0754"/>
    <w:rsid w:val="008A0A89"/>
    <w:rsid w:val="008A0AA6"/>
    <w:rsid w:val="008A0ABF"/>
    <w:rsid w:val="008A0E91"/>
    <w:rsid w:val="008A0FDC"/>
    <w:rsid w:val="008A1048"/>
    <w:rsid w:val="008A1176"/>
    <w:rsid w:val="008A1190"/>
    <w:rsid w:val="008A15B5"/>
    <w:rsid w:val="008A16A7"/>
    <w:rsid w:val="008A16C7"/>
    <w:rsid w:val="008A19C0"/>
    <w:rsid w:val="008A1C66"/>
    <w:rsid w:val="008A1E42"/>
    <w:rsid w:val="008A207C"/>
    <w:rsid w:val="008A2532"/>
    <w:rsid w:val="008A2540"/>
    <w:rsid w:val="008A2748"/>
    <w:rsid w:val="008A34F1"/>
    <w:rsid w:val="008A352F"/>
    <w:rsid w:val="008A392D"/>
    <w:rsid w:val="008A39E0"/>
    <w:rsid w:val="008A3EC8"/>
    <w:rsid w:val="008A3ECA"/>
    <w:rsid w:val="008A4037"/>
    <w:rsid w:val="008A435B"/>
    <w:rsid w:val="008A43B0"/>
    <w:rsid w:val="008A4836"/>
    <w:rsid w:val="008A4A08"/>
    <w:rsid w:val="008A4AE2"/>
    <w:rsid w:val="008A4AED"/>
    <w:rsid w:val="008A4DB4"/>
    <w:rsid w:val="008A5258"/>
    <w:rsid w:val="008A5B20"/>
    <w:rsid w:val="008A5F05"/>
    <w:rsid w:val="008A5FE9"/>
    <w:rsid w:val="008A62E1"/>
    <w:rsid w:val="008A635E"/>
    <w:rsid w:val="008A658E"/>
    <w:rsid w:val="008A6931"/>
    <w:rsid w:val="008A6971"/>
    <w:rsid w:val="008A69A1"/>
    <w:rsid w:val="008A71D7"/>
    <w:rsid w:val="008A731A"/>
    <w:rsid w:val="008A76BC"/>
    <w:rsid w:val="008A77D5"/>
    <w:rsid w:val="008A7D8D"/>
    <w:rsid w:val="008A7ED5"/>
    <w:rsid w:val="008B01B0"/>
    <w:rsid w:val="008B02E9"/>
    <w:rsid w:val="008B03C1"/>
    <w:rsid w:val="008B0614"/>
    <w:rsid w:val="008B06C1"/>
    <w:rsid w:val="008B080D"/>
    <w:rsid w:val="008B158B"/>
    <w:rsid w:val="008B181A"/>
    <w:rsid w:val="008B1A4C"/>
    <w:rsid w:val="008B1ABE"/>
    <w:rsid w:val="008B1B39"/>
    <w:rsid w:val="008B1E32"/>
    <w:rsid w:val="008B20D5"/>
    <w:rsid w:val="008B25F8"/>
    <w:rsid w:val="008B28E8"/>
    <w:rsid w:val="008B2CF0"/>
    <w:rsid w:val="008B2FBE"/>
    <w:rsid w:val="008B311F"/>
    <w:rsid w:val="008B34C7"/>
    <w:rsid w:val="008B36C7"/>
    <w:rsid w:val="008B3B7F"/>
    <w:rsid w:val="008B3E15"/>
    <w:rsid w:val="008B40B7"/>
    <w:rsid w:val="008B42A7"/>
    <w:rsid w:val="008B4991"/>
    <w:rsid w:val="008B4AC9"/>
    <w:rsid w:val="008B4CA9"/>
    <w:rsid w:val="008B5042"/>
    <w:rsid w:val="008B5186"/>
    <w:rsid w:val="008B5493"/>
    <w:rsid w:val="008B5727"/>
    <w:rsid w:val="008B58F7"/>
    <w:rsid w:val="008B59E8"/>
    <w:rsid w:val="008B59EE"/>
    <w:rsid w:val="008B5A06"/>
    <w:rsid w:val="008B5D9A"/>
    <w:rsid w:val="008B5FDF"/>
    <w:rsid w:val="008B608F"/>
    <w:rsid w:val="008B61C9"/>
    <w:rsid w:val="008B651B"/>
    <w:rsid w:val="008B68B6"/>
    <w:rsid w:val="008B6905"/>
    <w:rsid w:val="008B6985"/>
    <w:rsid w:val="008B6EA8"/>
    <w:rsid w:val="008B6FF7"/>
    <w:rsid w:val="008B714D"/>
    <w:rsid w:val="008B722D"/>
    <w:rsid w:val="008B76CD"/>
    <w:rsid w:val="008B78A2"/>
    <w:rsid w:val="008B7BF1"/>
    <w:rsid w:val="008B7DC9"/>
    <w:rsid w:val="008C03E1"/>
    <w:rsid w:val="008C04F0"/>
    <w:rsid w:val="008C0725"/>
    <w:rsid w:val="008C0951"/>
    <w:rsid w:val="008C0E81"/>
    <w:rsid w:val="008C1157"/>
    <w:rsid w:val="008C16FF"/>
    <w:rsid w:val="008C17C4"/>
    <w:rsid w:val="008C17DA"/>
    <w:rsid w:val="008C186B"/>
    <w:rsid w:val="008C1A14"/>
    <w:rsid w:val="008C1AAB"/>
    <w:rsid w:val="008C1C6C"/>
    <w:rsid w:val="008C20BD"/>
    <w:rsid w:val="008C2205"/>
    <w:rsid w:val="008C28A2"/>
    <w:rsid w:val="008C2D32"/>
    <w:rsid w:val="008C3184"/>
    <w:rsid w:val="008C3201"/>
    <w:rsid w:val="008C358D"/>
    <w:rsid w:val="008C3616"/>
    <w:rsid w:val="008C3869"/>
    <w:rsid w:val="008C3AC6"/>
    <w:rsid w:val="008C3B5D"/>
    <w:rsid w:val="008C3B90"/>
    <w:rsid w:val="008C3BDA"/>
    <w:rsid w:val="008C3D1C"/>
    <w:rsid w:val="008C3DE2"/>
    <w:rsid w:val="008C3FA4"/>
    <w:rsid w:val="008C4660"/>
    <w:rsid w:val="008C4898"/>
    <w:rsid w:val="008C4FBA"/>
    <w:rsid w:val="008C5028"/>
    <w:rsid w:val="008C5136"/>
    <w:rsid w:val="008C51BB"/>
    <w:rsid w:val="008C546A"/>
    <w:rsid w:val="008C5473"/>
    <w:rsid w:val="008C5507"/>
    <w:rsid w:val="008C5757"/>
    <w:rsid w:val="008C5F36"/>
    <w:rsid w:val="008C6038"/>
    <w:rsid w:val="008C614C"/>
    <w:rsid w:val="008C6259"/>
    <w:rsid w:val="008C6311"/>
    <w:rsid w:val="008C631A"/>
    <w:rsid w:val="008C687D"/>
    <w:rsid w:val="008C6D8A"/>
    <w:rsid w:val="008C6E75"/>
    <w:rsid w:val="008C6F64"/>
    <w:rsid w:val="008C6FE1"/>
    <w:rsid w:val="008C7332"/>
    <w:rsid w:val="008C7611"/>
    <w:rsid w:val="008C772D"/>
    <w:rsid w:val="008C79DA"/>
    <w:rsid w:val="008C7B0F"/>
    <w:rsid w:val="008D00BC"/>
    <w:rsid w:val="008D0190"/>
    <w:rsid w:val="008D021E"/>
    <w:rsid w:val="008D02A2"/>
    <w:rsid w:val="008D0B7D"/>
    <w:rsid w:val="008D110F"/>
    <w:rsid w:val="008D11EB"/>
    <w:rsid w:val="008D1481"/>
    <w:rsid w:val="008D159A"/>
    <w:rsid w:val="008D1780"/>
    <w:rsid w:val="008D182D"/>
    <w:rsid w:val="008D1D8C"/>
    <w:rsid w:val="008D2201"/>
    <w:rsid w:val="008D2219"/>
    <w:rsid w:val="008D2249"/>
    <w:rsid w:val="008D23E8"/>
    <w:rsid w:val="008D27F0"/>
    <w:rsid w:val="008D3128"/>
    <w:rsid w:val="008D3297"/>
    <w:rsid w:val="008D367F"/>
    <w:rsid w:val="008D3805"/>
    <w:rsid w:val="008D3B3B"/>
    <w:rsid w:val="008D3E3C"/>
    <w:rsid w:val="008D3F46"/>
    <w:rsid w:val="008D4223"/>
    <w:rsid w:val="008D4872"/>
    <w:rsid w:val="008D4994"/>
    <w:rsid w:val="008D49C6"/>
    <w:rsid w:val="008D4B03"/>
    <w:rsid w:val="008D4D47"/>
    <w:rsid w:val="008D4D7C"/>
    <w:rsid w:val="008D4FD0"/>
    <w:rsid w:val="008D5C42"/>
    <w:rsid w:val="008D5F4F"/>
    <w:rsid w:val="008D5FEE"/>
    <w:rsid w:val="008D675A"/>
    <w:rsid w:val="008D68FC"/>
    <w:rsid w:val="008D69ED"/>
    <w:rsid w:val="008D6B5D"/>
    <w:rsid w:val="008D72B1"/>
    <w:rsid w:val="008D74D2"/>
    <w:rsid w:val="008D76A2"/>
    <w:rsid w:val="008D799C"/>
    <w:rsid w:val="008E009A"/>
    <w:rsid w:val="008E0107"/>
    <w:rsid w:val="008E030C"/>
    <w:rsid w:val="008E0333"/>
    <w:rsid w:val="008E0530"/>
    <w:rsid w:val="008E055F"/>
    <w:rsid w:val="008E0C22"/>
    <w:rsid w:val="008E0C85"/>
    <w:rsid w:val="008E0E99"/>
    <w:rsid w:val="008E1434"/>
    <w:rsid w:val="008E16F7"/>
    <w:rsid w:val="008E1734"/>
    <w:rsid w:val="008E1E80"/>
    <w:rsid w:val="008E1F03"/>
    <w:rsid w:val="008E2B91"/>
    <w:rsid w:val="008E2D0E"/>
    <w:rsid w:val="008E308A"/>
    <w:rsid w:val="008E33F1"/>
    <w:rsid w:val="008E34A6"/>
    <w:rsid w:val="008E35C3"/>
    <w:rsid w:val="008E3A6A"/>
    <w:rsid w:val="008E418C"/>
    <w:rsid w:val="008E47E1"/>
    <w:rsid w:val="008E4943"/>
    <w:rsid w:val="008E4AC1"/>
    <w:rsid w:val="008E4D1D"/>
    <w:rsid w:val="008E4EF1"/>
    <w:rsid w:val="008E55F3"/>
    <w:rsid w:val="008E58CD"/>
    <w:rsid w:val="008E5B49"/>
    <w:rsid w:val="008E5DF0"/>
    <w:rsid w:val="008E6157"/>
    <w:rsid w:val="008E667B"/>
    <w:rsid w:val="008E68C8"/>
    <w:rsid w:val="008E6B24"/>
    <w:rsid w:val="008E6D05"/>
    <w:rsid w:val="008E6D96"/>
    <w:rsid w:val="008E717C"/>
    <w:rsid w:val="008E718A"/>
    <w:rsid w:val="008E7228"/>
    <w:rsid w:val="008E7331"/>
    <w:rsid w:val="008E78EF"/>
    <w:rsid w:val="008E7C45"/>
    <w:rsid w:val="008F0273"/>
    <w:rsid w:val="008F02EC"/>
    <w:rsid w:val="008F0793"/>
    <w:rsid w:val="008F08AD"/>
    <w:rsid w:val="008F0F54"/>
    <w:rsid w:val="008F0FC1"/>
    <w:rsid w:val="008F12D0"/>
    <w:rsid w:val="008F1650"/>
    <w:rsid w:val="008F17CB"/>
    <w:rsid w:val="008F1991"/>
    <w:rsid w:val="008F19D3"/>
    <w:rsid w:val="008F1A6B"/>
    <w:rsid w:val="008F1C95"/>
    <w:rsid w:val="008F1FAC"/>
    <w:rsid w:val="008F2053"/>
    <w:rsid w:val="008F2508"/>
    <w:rsid w:val="008F2A00"/>
    <w:rsid w:val="008F2DE9"/>
    <w:rsid w:val="008F304F"/>
    <w:rsid w:val="008F30BA"/>
    <w:rsid w:val="008F36E6"/>
    <w:rsid w:val="008F3900"/>
    <w:rsid w:val="008F3AF9"/>
    <w:rsid w:val="008F3EE6"/>
    <w:rsid w:val="008F3F1A"/>
    <w:rsid w:val="008F405E"/>
    <w:rsid w:val="008F40E1"/>
    <w:rsid w:val="008F41EE"/>
    <w:rsid w:val="008F4541"/>
    <w:rsid w:val="008F4BF5"/>
    <w:rsid w:val="008F4FE7"/>
    <w:rsid w:val="008F503D"/>
    <w:rsid w:val="008F507C"/>
    <w:rsid w:val="008F536C"/>
    <w:rsid w:val="008F58C3"/>
    <w:rsid w:val="008F5944"/>
    <w:rsid w:val="008F5961"/>
    <w:rsid w:val="008F5A56"/>
    <w:rsid w:val="008F5BF1"/>
    <w:rsid w:val="008F5E38"/>
    <w:rsid w:val="008F5EFF"/>
    <w:rsid w:val="008F5F65"/>
    <w:rsid w:val="008F6475"/>
    <w:rsid w:val="008F6C4D"/>
    <w:rsid w:val="008F6DAF"/>
    <w:rsid w:val="008F6F37"/>
    <w:rsid w:val="008F7363"/>
    <w:rsid w:val="008F776D"/>
    <w:rsid w:val="008F7B6A"/>
    <w:rsid w:val="008F7F87"/>
    <w:rsid w:val="008FE066"/>
    <w:rsid w:val="009000D3"/>
    <w:rsid w:val="0090065A"/>
    <w:rsid w:val="00900AD1"/>
    <w:rsid w:val="00900CE1"/>
    <w:rsid w:val="00900D10"/>
    <w:rsid w:val="00900DF0"/>
    <w:rsid w:val="00900DF2"/>
    <w:rsid w:val="0090109F"/>
    <w:rsid w:val="0090118C"/>
    <w:rsid w:val="00901294"/>
    <w:rsid w:val="00901730"/>
    <w:rsid w:val="00901731"/>
    <w:rsid w:val="00901734"/>
    <w:rsid w:val="00901763"/>
    <w:rsid w:val="009017B8"/>
    <w:rsid w:val="00901ECE"/>
    <w:rsid w:val="009020AA"/>
    <w:rsid w:val="0090223A"/>
    <w:rsid w:val="009024D4"/>
    <w:rsid w:val="00902918"/>
    <w:rsid w:val="00902A06"/>
    <w:rsid w:val="00902D73"/>
    <w:rsid w:val="0090306A"/>
    <w:rsid w:val="00903143"/>
    <w:rsid w:val="0090329A"/>
    <w:rsid w:val="00903850"/>
    <w:rsid w:val="00903A21"/>
    <w:rsid w:val="00903B58"/>
    <w:rsid w:val="00903C0D"/>
    <w:rsid w:val="00903C25"/>
    <w:rsid w:val="00903DD0"/>
    <w:rsid w:val="00903EE4"/>
    <w:rsid w:val="00903EF0"/>
    <w:rsid w:val="00904025"/>
    <w:rsid w:val="0090434D"/>
    <w:rsid w:val="009045F5"/>
    <w:rsid w:val="00904802"/>
    <w:rsid w:val="009048F7"/>
    <w:rsid w:val="009049CE"/>
    <w:rsid w:val="00904A79"/>
    <w:rsid w:val="00904F4A"/>
    <w:rsid w:val="009050C0"/>
    <w:rsid w:val="00905198"/>
    <w:rsid w:val="009053D8"/>
    <w:rsid w:val="00905696"/>
    <w:rsid w:val="00906446"/>
    <w:rsid w:val="00906496"/>
    <w:rsid w:val="00906A53"/>
    <w:rsid w:val="00906A9F"/>
    <w:rsid w:val="00906BD8"/>
    <w:rsid w:val="00906CB7"/>
    <w:rsid w:val="00906F99"/>
    <w:rsid w:val="00907386"/>
    <w:rsid w:val="009074CD"/>
    <w:rsid w:val="00907501"/>
    <w:rsid w:val="009077D0"/>
    <w:rsid w:val="00907ABB"/>
    <w:rsid w:val="00907C33"/>
    <w:rsid w:val="00907EA0"/>
    <w:rsid w:val="00910121"/>
    <w:rsid w:val="009108BC"/>
    <w:rsid w:val="00910A28"/>
    <w:rsid w:val="00910FE6"/>
    <w:rsid w:val="009110F1"/>
    <w:rsid w:val="00911203"/>
    <w:rsid w:val="00911480"/>
    <w:rsid w:val="00911949"/>
    <w:rsid w:val="009123E5"/>
    <w:rsid w:val="009128F1"/>
    <w:rsid w:val="00912911"/>
    <w:rsid w:val="0091298A"/>
    <w:rsid w:val="00912D47"/>
    <w:rsid w:val="00912FBA"/>
    <w:rsid w:val="00913028"/>
    <w:rsid w:val="009131A4"/>
    <w:rsid w:val="009132FE"/>
    <w:rsid w:val="009134B9"/>
    <w:rsid w:val="009137DC"/>
    <w:rsid w:val="00913804"/>
    <w:rsid w:val="00913B21"/>
    <w:rsid w:val="00913BE2"/>
    <w:rsid w:val="009141F5"/>
    <w:rsid w:val="00914445"/>
    <w:rsid w:val="00914C62"/>
    <w:rsid w:val="00914DE4"/>
    <w:rsid w:val="0091506F"/>
    <w:rsid w:val="0091524B"/>
    <w:rsid w:val="009155F8"/>
    <w:rsid w:val="00915931"/>
    <w:rsid w:val="00915CA5"/>
    <w:rsid w:val="00916290"/>
    <w:rsid w:val="00916907"/>
    <w:rsid w:val="009169B4"/>
    <w:rsid w:val="0091700D"/>
    <w:rsid w:val="0091706A"/>
    <w:rsid w:val="009173D8"/>
    <w:rsid w:val="00917537"/>
    <w:rsid w:val="00917AFD"/>
    <w:rsid w:val="00920904"/>
    <w:rsid w:val="009209DB"/>
    <w:rsid w:val="00920AA1"/>
    <w:rsid w:val="00920AC1"/>
    <w:rsid w:val="00920B2F"/>
    <w:rsid w:val="00920BA0"/>
    <w:rsid w:val="00920BBA"/>
    <w:rsid w:val="00920D13"/>
    <w:rsid w:val="00920D77"/>
    <w:rsid w:val="00920F6B"/>
    <w:rsid w:val="0092126D"/>
    <w:rsid w:val="009213B7"/>
    <w:rsid w:val="0092196E"/>
    <w:rsid w:val="00921A3E"/>
    <w:rsid w:val="00921E22"/>
    <w:rsid w:val="009222A3"/>
    <w:rsid w:val="00922866"/>
    <w:rsid w:val="00922B59"/>
    <w:rsid w:val="00922C68"/>
    <w:rsid w:val="009233D4"/>
    <w:rsid w:val="0092345A"/>
    <w:rsid w:val="009235D0"/>
    <w:rsid w:val="009238B0"/>
    <w:rsid w:val="00923BFD"/>
    <w:rsid w:val="00923CED"/>
    <w:rsid w:val="00924059"/>
    <w:rsid w:val="009243D6"/>
    <w:rsid w:val="00924467"/>
    <w:rsid w:val="0092497D"/>
    <w:rsid w:val="00924F10"/>
    <w:rsid w:val="00924F69"/>
    <w:rsid w:val="009250DB"/>
    <w:rsid w:val="009252B4"/>
    <w:rsid w:val="009257BD"/>
    <w:rsid w:val="00925B39"/>
    <w:rsid w:val="00925C8E"/>
    <w:rsid w:val="00925D35"/>
    <w:rsid w:val="00925FB3"/>
    <w:rsid w:val="009261C6"/>
    <w:rsid w:val="009261F7"/>
    <w:rsid w:val="0092695D"/>
    <w:rsid w:val="00926AC1"/>
    <w:rsid w:val="009270F7"/>
    <w:rsid w:val="009274B7"/>
    <w:rsid w:val="00927A7B"/>
    <w:rsid w:val="00927EF7"/>
    <w:rsid w:val="009306F0"/>
    <w:rsid w:val="009310F8"/>
    <w:rsid w:val="00931449"/>
    <w:rsid w:val="0093145C"/>
    <w:rsid w:val="00931466"/>
    <w:rsid w:val="0093164A"/>
    <w:rsid w:val="00931870"/>
    <w:rsid w:val="00931A5F"/>
    <w:rsid w:val="00931F75"/>
    <w:rsid w:val="00932010"/>
    <w:rsid w:val="009324E0"/>
    <w:rsid w:val="00932871"/>
    <w:rsid w:val="00932902"/>
    <w:rsid w:val="00932906"/>
    <w:rsid w:val="00932A5A"/>
    <w:rsid w:val="00932C4F"/>
    <w:rsid w:val="00932EF2"/>
    <w:rsid w:val="00933584"/>
    <w:rsid w:val="00933916"/>
    <w:rsid w:val="00933C9D"/>
    <w:rsid w:val="0093449A"/>
    <w:rsid w:val="009344D6"/>
    <w:rsid w:val="00934610"/>
    <w:rsid w:val="00934714"/>
    <w:rsid w:val="00934767"/>
    <w:rsid w:val="00934B2C"/>
    <w:rsid w:val="00934D3E"/>
    <w:rsid w:val="00934E4E"/>
    <w:rsid w:val="009351CD"/>
    <w:rsid w:val="00935632"/>
    <w:rsid w:val="009356B4"/>
    <w:rsid w:val="00935E13"/>
    <w:rsid w:val="0093623E"/>
    <w:rsid w:val="0093625E"/>
    <w:rsid w:val="00936685"/>
    <w:rsid w:val="00936715"/>
    <w:rsid w:val="009367F4"/>
    <w:rsid w:val="00936A32"/>
    <w:rsid w:val="00936A5F"/>
    <w:rsid w:val="00936BA9"/>
    <w:rsid w:val="00936BDB"/>
    <w:rsid w:val="0093707F"/>
    <w:rsid w:val="00937161"/>
    <w:rsid w:val="00937591"/>
    <w:rsid w:val="0093774A"/>
    <w:rsid w:val="00937956"/>
    <w:rsid w:val="009379C7"/>
    <w:rsid w:val="00937D85"/>
    <w:rsid w:val="009400F7"/>
    <w:rsid w:val="009407D7"/>
    <w:rsid w:val="00940E3B"/>
    <w:rsid w:val="00941358"/>
    <w:rsid w:val="009414B3"/>
    <w:rsid w:val="009418D6"/>
    <w:rsid w:val="00941C38"/>
    <w:rsid w:val="0094204E"/>
    <w:rsid w:val="00942280"/>
    <w:rsid w:val="009423E7"/>
    <w:rsid w:val="00942543"/>
    <w:rsid w:val="00942581"/>
    <w:rsid w:val="009425C9"/>
    <w:rsid w:val="009426B8"/>
    <w:rsid w:val="00942990"/>
    <w:rsid w:val="00943193"/>
    <w:rsid w:val="009433DD"/>
    <w:rsid w:val="00943431"/>
    <w:rsid w:val="0094349D"/>
    <w:rsid w:val="00943D4B"/>
    <w:rsid w:val="00943D76"/>
    <w:rsid w:val="00943E8E"/>
    <w:rsid w:val="00943F68"/>
    <w:rsid w:val="00944087"/>
    <w:rsid w:val="00944523"/>
    <w:rsid w:val="009445A4"/>
    <w:rsid w:val="00944747"/>
    <w:rsid w:val="00944925"/>
    <w:rsid w:val="009449A7"/>
    <w:rsid w:val="00944DBF"/>
    <w:rsid w:val="009452FD"/>
    <w:rsid w:val="009453FA"/>
    <w:rsid w:val="00945730"/>
    <w:rsid w:val="00945939"/>
    <w:rsid w:val="00945A62"/>
    <w:rsid w:val="00945D79"/>
    <w:rsid w:val="00945E9E"/>
    <w:rsid w:val="00946090"/>
    <w:rsid w:val="009464D6"/>
    <w:rsid w:val="0094663D"/>
    <w:rsid w:val="009466BF"/>
    <w:rsid w:val="009466C3"/>
    <w:rsid w:val="00946975"/>
    <w:rsid w:val="00946CBD"/>
    <w:rsid w:val="00946D49"/>
    <w:rsid w:val="00946DAF"/>
    <w:rsid w:val="00946E0D"/>
    <w:rsid w:val="00946F0E"/>
    <w:rsid w:val="00946FB9"/>
    <w:rsid w:val="009474A3"/>
    <w:rsid w:val="0094758A"/>
    <w:rsid w:val="00947620"/>
    <w:rsid w:val="009476F6"/>
    <w:rsid w:val="00947B74"/>
    <w:rsid w:val="009502EE"/>
    <w:rsid w:val="009503BD"/>
    <w:rsid w:val="009504DC"/>
    <w:rsid w:val="009507F6"/>
    <w:rsid w:val="009508E8"/>
    <w:rsid w:val="0095099A"/>
    <w:rsid w:val="00950D5E"/>
    <w:rsid w:val="009510F3"/>
    <w:rsid w:val="0095125D"/>
    <w:rsid w:val="00951356"/>
    <w:rsid w:val="009513F9"/>
    <w:rsid w:val="0095159F"/>
    <w:rsid w:val="00951846"/>
    <w:rsid w:val="009518C3"/>
    <w:rsid w:val="00951AD0"/>
    <w:rsid w:val="009520D4"/>
    <w:rsid w:val="0095210A"/>
    <w:rsid w:val="00952145"/>
    <w:rsid w:val="00952775"/>
    <w:rsid w:val="0095289B"/>
    <w:rsid w:val="009528A7"/>
    <w:rsid w:val="009528F8"/>
    <w:rsid w:val="0095338B"/>
    <w:rsid w:val="0095369C"/>
    <w:rsid w:val="00953720"/>
    <w:rsid w:val="009537EF"/>
    <w:rsid w:val="00953AFF"/>
    <w:rsid w:val="00953BBB"/>
    <w:rsid w:val="00953D7C"/>
    <w:rsid w:val="00954104"/>
    <w:rsid w:val="009542AC"/>
    <w:rsid w:val="009547F6"/>
    <w:rsid w:val="00954BAC"/>
    <w:rsid w:val="00954C18"/>
    <w:rsid w:val="00954C9F"/>
    <w:rsid w:val="00954EAC"/>
    <w:rsid w:val="00955DA7"/>
    <w:rsid w:val="00955E6A"/>
    <w:rsid w:val="00955F80"/>
    <w:rsid w:val="0095625C"/>
    <w:rsid w:val="009562FA"/>
    <w:rsid w:val="009563C3"/>
    <w:rsid w:val="0095675C"/>
    <w:rsid w:val="00956844"/>
    <w:rsid w:val="00956912"/>
    <w:rsid w:val="0095708B"/>
    <w:rsid w:val="00957173"/>
    <w:rsid w:val="00957339"/>
    <w:rsid w:val="009579B7"/>
    <w:rsid w:val="00957C60"/>
    <w:rsid w:val="00957CD9"/>
    <w:rsid w:val="00957E10"/>
    <w:rsid w:val="00957FE5"/>
    <w:rsid w:val="009600E9"/>
    <w:rsid w:val="009602F0"/>
    <w:rsid w:val="0096033E"/>
    <w:rsid w:val="0096055B"/>
    <w:rsid w:val="00960759"/>
    <w:rsid w:val="00960767"/>
    <w:rsid w:val="00960D80"/>
    <w:rsid w:val="00960D96"/>
    <w:rsid w:val="00960F6F"/>
    <w:rsid w:val="009610C3"/>
    <w:rsid w:val="009611E6"/>
    <w:rsid w:val="00961252"/>
    <w:rsid w:val="009618BB"/>
    <w:rsid w:val="00961AAF"/>
    <w:rsid w:val="00961B1F"/>
    <w:rsid w:val="00961FBC"/>
    <w:rsid w:val="00962227"/>
    <w:rsid w:val="0096236B"/>
    <w:rsid w:val="009629ED"/>
    <w:rsid w:val="00962BC9"/>
    <w:rsid w:val="00962DAE"/>
    <w:rsid w:val="0096317D"/>
    <w:rsid w:val="00963627"/>
    <w:rsid w:val="009637C0"/>
    <w:rsid w:val="00963ABD"/>
    <w:rsid w:val="009644DC"/>
    <w:rsid w:val="0096498D"/>
    <w:rsid w:val="00964F13"/>
    <w:rsid w:val="00965237"/>
    <w:rsid w:val="00965256"/>
    <w:rsid w:val="009655B1"/>
    <w:rsid w:val="00965685"/>
    <w:rsid w:val="00965718"/>
    <w:rsid w:val="00965915"/>
    <w:rsid w:val="00965B8A"/>
    <w:rsid w:val="00965E01"/>
    <w:rsid w:val="00965E57"/>
    <w:rsid w:val="0096615A"/>
    <w:rsid w:val="00966434"/>
    <w:rsid w:val="0096647C"/>
    <w:rsid w:val="009665CC"/>
    <w:rsid w:val="009665D3"/>
    <w:rsid w:val="0096673F"/>
    <w:rsid w:val="00966754"/>
    <w:rsid w:val="0096683E"/>
    <w:rsid w:val="009670B9"/>
    <w:rsid w:val="009670C8"/>
    <w:rsid w:val="00967108"/>
    <w:rsid w:val="0096713D"/>
    <w:rsid w:val="00967291"/>
    <w:rsid w:val="009673F1"/>
    <w:rsid w:val="009673F5"/>
    <w:rsid w:val="00967EF7"/>
    <w:rsid w:val="00967F1B"/>
    <w:rsid w:val="00970459"/>
    <w:rsid w:val="00970463"/>
    <w:rsid w:val="00970900"/>
    <w:rsid w:val="00970CD8"/>
    <w:rsid w:val="00970DCD"/>
    <w:rsid w:val="009712B0"/>
    <w:rsid w:val="009712E5"/>
    <w:rsid w:val="009715C2"/>
    <w:rsid w:val="009715F8"/>
    <w:rsid w:val="00971BEC"/>
    <w:rsid w:val="009722BF"/>
    <w:rsid w:val="00972899"/>
    <w:rsid w:val="00972AB3"/>
    <w:rsid w:val="00972D16"/>
    <w:rsid w:val="00972D5D"/>
    <w:rsid w:val="009732FC"/>
    <w:rsid w:val="0097343E"/>
    <w:rsid w:val="0097344A"/>
    <w:rsid w:val="00973565"/>
    <w:rsid w:val="00973601"/>
    <w:rsid w:val="00973772"/>
    <w:rsid w:val="009739B9"/>
    <w:rsid w:val="00973B26"/>
    <w:rsid w:val="0097413D"/>
    <w:rsid w:val="009741C6"/>
    <w:rsid w:val="00974349"/>
    <w:rsid w:val="0097451E"/>
    <w:rsid w:val="009745A5"/>
    <w:rsid w:val="00974A68"/>
    <w:rsid w:val="00974ADC"/>
    <w:rsid w:val="00974C13"/>
    <w:rsid w:val="00974D62"/>
    <w:rsid w:val="00974DAC"/>
    <w:rsid w:val="009758B0"/>
    <w:rsid w:val="00975D7C"/>
    <w:rsid w:val="00975EB5"/>
    <w:rsid w:val="00976526"/>
    <w:rsid w:val="009765C9"/>
    <w:rsid w:val="00976B65"/>
    <w:rsid w:val="00976EA2"/>
    <w:rsid w:val="009772D4"/>
    <w:rsid w:val="0097757D"/>
    <w:rsid w:val="00977B06"/>
    <w:rsid w:val="00977E2A"/>
    <w:rsid w:val="0098034C"/>
    <w:rsid w:val="00980827"/>
    <w:rsid w:val="00980844"/>
    <w:rsid w:val="009808AD"/>
    <w:rsid w:val="00980CC0"/>
    <w:rsid w:val="00981264"/>
    <w:rsid w:val="00981313"/>
    <w:rsid w:val="009813F1"/>
    <w:rsid w:val="00981504"/>
    <w:rsid w:val="00981750"/>
    <w:rsid w:val="0098186A"/>
    <w:rsid w:val="009821DE"/>
    <w:rsid w:val="0098243B"/>
    <w:rsid w:val="0098253D"/>
    <w:rsid w:val="0098255C"/>
    <w:rsid w:val="00982717"/>
    <w:rsid w:val="00982A1F"/>
    <w:rsid w:val="00982EEC"/>
    <w:rsid w:val="009830D8"/>
    <w:rsid w:val="009831A3"/>
    <w:rsid w:val="009832F2"/>
    <w:rsid w:val="009835D9"/>
    <w:rsid w:val="00983689"/>
    <w:rsid w:val="0098387F"/>
    <w:rsid w:val="00983C0D"/>
    <w:rsid w:val="00983D82"/>
    <w:rsid w:val="009841C8"/>
    <w:rsid w:val="00984221"/>
    <w:rsid w:val="009845C1"/>
    <w:rsid w:val="009845FC"/>
    <w:rsid w:val="00984DE5"/>
    <w:rsid w:val="00984E55"/>
    <w:rsid w:val="0098528C"/>
    <w:rsid w:val="009854CA"/>
    <w:rsid w:val="0098557B"/>
    <w:rsid w:val="0098560D"/>
    <w:rsid w:val="009856F8"/>
    <w:rsid w:val="00985797"/>
    <w:rsid w:val="00985E48"/>
    <w:rsid w:val="00985FFF"/>
    <w:rsid w:val="00986226"/>
    <w:rsid w:val="009863B8"/>
    <w:rsid w:val="00986B14"/>
    <w:rsid w:val="00986E50"/>
    <w:rsid w:val="00987429"/>
    <w:rsid w:val="009876D3"/>
    <w:rsid w:val="0098797C"/>
    <w:rsid w:val="00987A19"/>
    <w:rsid w:val="00987CAD"/>
    <w:rsid w:val="00987EF8"/>
    <w:rsid w:val="00987F11"/>
    <w:rsid w:val="0099001F"/>
    <w:rsid w:val="00990515"/>
    <w:rsid w:val="009909A5"/>
    <w:rsid w:val="00990A9A"/>
    <w:rsid w:val="00990CFA"/>
    <w:rsid w:val="00990D62"/>
    <w:rsid w:val="00990E51"/>
    <w:rsid w:val="0099104B"/>
    <w:rsid w:val="009913A3"/>
    <w:rsid w:val="009915FC"/>
    <w:rsid w:val="00991C44"/>
    <w:rsid w:val="009920C9"/>
    <w:rsid w:val="0099242A"/>
    <w:rsid w:val="0099269F"/>
    <w:rsid w:val="009927F4"/>
    <w:rsid w:val="009928E8"/>
    <w:rsid w:val="00992A03"/>
    <w:rsid w:val="00992F71"/>
    <w:rsid w:val="00993184"/>
    <w:rsid w:val="00993228"/>
    <w:rsid w:val="0099336E"/>
    <w:rsid w:val="00993923"/>
    <w:rsid w:val="00993AB0"/>
    <w:rsid w:val="00993E6A"/>
    <w:rsid w:val="00993F57"/>
    <w:rsid w:val="0099409C"/>
    <w:rsid w:val="00994147"/>
    <w:rsid w:val="009944C1"/>
    <w:rsid w:val="009945D7"/>
    <w:rsid w:val="009949FD"/>
    <w:rsid w:val="00995069"/>
    <w:rsid w:val="00995140"/>
    <w:rsid w:val="0099519E"/>
    <w:rsid w:val="009957A7"/>
    <w:rsid w:val="00995CE2"/>
    <w:rsid w:val="00996513"/>
    <w:rsid w:val="00996541"/>
    <w:rsid w:val="00996B80"/>
    <w:rsid w:val="00996CAD"/>
    <w:rsid w:val="00996DBC"/>
    <w:rsid w:val="00997059"/>
    <w:rsid w:val="009971A0"/>
    <w:rsid w:val="00997570"/>
    <w:rsid w:val="00997908"/>
    <w:rsid w:val="00997CCA"/>
    <w:rsid w:val="00997D3C"/>
    <w:rsid w:val="009A0191"/>
    <w:rsid w:val="009A02A6"/>
    <w:rsid w:val="009A0534"/>
    <w:rsid w:val="009A06E0"/>
    <w:rsid w:val="009A0CA0"/>
    <w:rsid w:val="009A0CCA"/>
    <w:rsid w:val="009A0E10"/>
    <w:rsid w:val="009A1077"/>
    <w:rsid w:val="009A11A9"/>
    <w:rsid w:val="009A11C3"/>
    <w:rsid w:val="009A1426"/>
    <w:rsid w:val="009A174D"/>
    <w:rsid w:val="009A1973"/>
    <w:rsid w:val="009A1E20"/>
    <w:rsid w:val="009A202C"/>
    <w:rsid w:val="009A204C"/>
    <w:rsid w:val="009A20C8"/>
    <w:rsid w:val="009A26EB"/>
    <w:rsid w:val="009A2758"/>
    <w:rsid w:val="009A2D08"/>
    <w:rsid w:val="009A2E90"/>
    <w:rsid w:val="009A349A"/>
    <w:rsid w:val="009A34A8"/>
    <w:rsid w:val="009A3585"/>
    <w:rsid w:val="009A3630"/>
    <w:rsid w:val="009A3ED0"/>
    <w:rsid w:val="009A3F6C"/>
    <w:rsid w:val="009A3FB1"/>
    <w:rsid w:val="009A422B"/>
    <w:rsid w:val="009A4293"/>
    <w:rsid w:val="009A463D"/>
    <w:rsid w:val="009A46C3"/>
    <w:rsid w:val="009A4A9D"/>
    <w:rsid w:val="009A4AB8"/>
    <w:rsid w:val="009A51BE"/>
    <w:rsid w:val="009A51E6"/>
    <w:rsid w:val="009A5266"/>
    <w:rsid w:val="009A532E"/>
    <w:rsid w:val="009A53C2"/>
    <w:rsid w:val="009A5755"/>
    <w:rsid w:val="009A580F"/>
    <w:rsid w:val="009A5E7D"/>
    <w:rsid w:val="009A63A3"/>
    <w:rsid w:val="009A640E"/>
    <w:rsid w:val="009A6445"/>
    <w:rsid w:val="009A64E1"/>
    <w:rsid w:val="009A6D6D"/>
    <w:rsid w:val="009A705F"/>
    <w:rsid w:val="009A723B"/>
    <w:rsid w:val="009A75DA"/>
    <w:rsid w:val="009A7AF4"/>
    <w:rsid w:val="009A7E38"/>
    <w:rsid w:val="009B056E"/>
    <w:rsid w:val="009B059A"/>
    <w:rsid w:val="009B05A6"/>
    <w:rsid w:val="009B086F"/>
    <w:rsid w:val="009B0B93"/>
    <w:rsid w:val="009B0DC9"/>
    <w:rsid w:val="009B0EC3"/>
    <w:rsid w:val="009B0F2E"/>
    <w:rsid w:val="009B0FA7"/>
    <w:rsid w:val="009B157B"/>
    <w:rsid w:val="009B18F5"/>
    <w:rsid w:val="009B1ACB"/>
    <w:rsid w:val="009B1C60"/>
    <w:rsid w:val="009B1E48"/>
    <w:rsid w:val="009B2133"/>
    <w:rsid w:val="009B2194"/>
    <w:rsid w:val="009B227E"/>
    <w:rsid w:val="009B2A95"/>
    <w:rsid w:val="009B2D6A"/>
    <w:rsid w:val="009B2E73"/>
    <w:rsid w:val="009B3106"/>
    <w:rsid w:val="009B3109"/>
    <w:rsid w:val="009B32EB"/>
    <w:rsid w:val="009B363F"/>
    <w:rsid w:val="009B3710"/>
    <w:rsid w:val="009B3DA3"/>
    <w:rsid w:val="009B4181"/>
    <w:rsid w:val="009B4577"/>
    <w:rsid w:val="009B48CB"/>
    <w:rsid w:val="009B4BF1"/>
    <w:rsid w:val="009B4CB0"/>
    <w:rsid w:val="009B4E3F"/>
    <w:rsid w:val="009B51C5"/>
    <w:rsid w:val="009B55F9"/>
    <w:rsid w:val="009B5BBD"/>
    <w:rsid w:val="009B5C1B"/>
    <w:rsid w:val="009B5E50"/>
    <w:rsid w:val="009B61DC"/>
    <w:rsid w:val="009B6B90"/>
    <w:rsid w:val="009B7295"/>
    <w:rsid w:val="009B7399"/>
    <w:rsid w:val="009B73CC"/>
    <w:rsid w:val="009B783A"/>
    <w:rsid w:val="009B7A15"/>
    <w:rsid w:val="009B7B89"/>
    <w:rsid w:val="009B7C59"/>
    <w:rsid w:val="009B7CA3"/>
    <w:rsid w:val="009B7D4E"/>
    <w:rsid w:val="009B7EB7"/>
    <w:rsid w:val="009B7FB6"/>
    <w:rsid w:val="009C028E"/>
    <w:rsid w:val="009C07AB"/>
    <w:rsid w:val="009C0940"/>
    <w:rsid w:val="009C0BE1"/>
    <w:rsid w:val="009C0EBC"/>
    <w:rsid w:val="009C13BD"/>
    <w:rsid w:val="009C1663"/>
    <w:rsid w:val="009C16BB"/>
    <w:rsid w:val="009C173B"/>
    <w:rsid w:val="009C1A1E"/>
    <w:rsid w:val="009C1B2C"/>
    <w:rsid w:val="009C1E68"/>
    <w:rsid w:val="009C287B"/>
    <w:rsid w:val="009C2C15"/>
    <w:rsid w:val="009C2CC9"/>
    <w:rsid w:val="009C338C"/>
    <w:rsid w:val="009C338F"/>
    <w:rsid w:val="009C3769"/>
    <w:rsid w:val="009C3A3C"/>
    <w:rsid w:val="009C3AE3"/>
    <w:rsid w:val="009C3C8C"/>
    <w:rsid w:val="009C3E46"/>
    <w:rsid w:val="009C41F3"/>
    <w:rsid w:val="009C4200"/>
    <w:rsid w:val="009C427A"/>
    <w:rsid w:val="009C4D78"/>
    <w:rsid w:val="009C502B"/>
    <w:rsid w:val="009C55CF"/>
    <w:rsid w:val="009C583B"/>
    <w:rsid w:val="009C5880"/>
    <w:rsid w:val="009C5A16"/>
    <w:rsid w:val="009C5A99"/>
    <w:rsid w:val="009C5EB0"/>
    <w:rsid w:val="009C6029"/>
    <w:rsid w:val="009C610C"/>
    <w:rsid w:val="009C63DB"/>
    <w:rsid w:val="009C6506"/>
    <w:rsid w:val="009C656A"/>
    <w:rsid w:val="009C683F"/>
    <w:rsid w:val="009C68A9"/>
    <w:rsid w:val="009C69FF"/>
    <w:rsid w:val="009C6AA1"/>
    <w:rsid w:val="009C6AB4"/>
    <w:rsid w:val="009C6CB2"/>
    <w:rsid w:val="009C771F"/>
    <w:rsid w:val="009C799E"/>
    <w:rsid w:val="009C7CE7"/>
    <w:rsid w:val="009C7DD8"/>
    <w:rsid w:val="009C7E2C"/>
    <w:rsid w:val="009C7F8B"/>
    <w:rsid w:val="009D0460"/>
    <w:rsid w:val="009D0871"/>
    <w:rsid w:val="009D1391"/>
    <w:rsid w:val="009D17B1"/>
    <w:rsid w:val="009D1A1C"/>
    <w:rsid w:val="009D1BBB"/>
    <w:rsid w:val="009D1E20"/>
    <w:rsid w:val="009D2A1F"/>
    <w:rsid w:val="009D3285"/>
    <w:rsid w:val="009D37D8"/>
    <w:rsid w:val="009D3AD6"/>
    <w:rsid w:val="009D3D86"/>
    <w:rsid w:val="009D3FFC"/>
    <w:rsid w:val="009D4583"/>
    <w:rsid w:val="009D47CE"/>
    <w:rsid w:val="009D4CE1"/>
    <w:rsid w:val="009D5AD9"/>
    <w:rsid w:val="009D5E4D"/>
    <w:rsid w:val="009D5ED6"/>
    <w:rsid w:val="009D5F71"/>
    <w:rsid w:val="009D612F"/>
    <w:rsid w:val="009D63FA"/>
    <w:rsid w:val="009D64EF"/>
    <w:rsid w:val="009D670A"/>
    <w:rsid w:val="009D6921"/>
    <w:rsid w:val="009D69DF"/>
    <w:rsid w:val="009D6B61"/>
    <w:rsid w:val="009D6B81"/>
    <w:rsid w:val="009D6B8A"/>
    <w:rsid w:val="009D6B8F"/>
    <w:rsid w:val="009D6CD9"/>
    <w:rsid w:val="009D6CE4"/>
    <w:rsid w:val="009D6F4D"/>
    <w:rsid w:val="009D7399"/>
    <w:rsid w:val="009D74CA"/>
    <w:rsid w:val="009D7CD1"/>
    <w:rsid w:val="009E00ED"/>
    <w:rsid w:val="009E0222"/>
    <w:rsid w:val="009E0271"/>
    <w:rsid w:val="009E033F"/>
    <w:rsid w:val="009E0410"/>
    <w:rsid w:val="009E0415"/>
    <w:rsid w:val="009E083D"/>
    <w:rsid w:val="009E0B11"/>
    <w:rsid w:val="009E0E37"/>
    <w:rsid w:val="009E0FC4"/>
    <w:rsid w:val="009E11C9"/>
    <w:rsid w:val="009E1245"/>
    <w:rsid w:val="009E1542"/>
    <w:rsid w:val="009E1853"/>
    <w:rsid w:val="009E1A38"/>
    <w:rsid w:val="009E1D9F"/>
    <w:rsid w:val="009E1F70"/>
    <w:rsid w:val="009E1F8E"/>
    <w:rsid w:val="009E1FF7"/>
    <w:rsid w:val="009E22D2"/>
    <w:rsid w:val="009E245E"/>
    <w:rsid w:val="009E2566"/>
    <w:rsid w:val="009E28D4"/>
    <w:rsid w:val="009E2938"/>
    <w:rsid w:val="009E313F"/>
    <w:rsid w:val="009E3153"/>
    <w:rsid w:val="009E31D7"/>
    <w:rsid w:val="009E3837"/>
    <w:rsid w:val="009E3CF2"/>
    <w:rsid w:val="009E3D8F"/>
    <w:rsid w:val="009E4011"/>
    <w:rsid w:val="009E40E4"/>
    <w:rsid w:val="009E4525"/>
    <w:rsid w:val="009E452A"/>
    <w:rsid w:val="009E45BA"/>
    <w:rsid w:val="009E46ED"/>
    <w:rsid w:val="009E4782"/>
    <w:rsid w:val="009E48FE"/>
    <w:rsid w:val="009E4921"/>
    <w:rsid w:val="009E49F2"/>
    <w:rsid w:val="009E4A67"/>
    <w:rsid w:val="009E4DAC"/>
    <w:rsid w:val="009E521A"/>
    <w:rsid w:val="009E5457"/>
    <w:rsid w:val="009E64B3"/>
    <w:rsid w:val="009E64D2"/>
    <w:rsid w:val="009E660F"/>
    <w:rsid w:val="009E681D"/>
    <w:rsid w:val="009E6C36"/>
    <w:rsid w:val="009E6EBC"/>
    <w:rsid w:val="009E6F65"/>
    <w:rsid w:val="009E753B"/>
    <w:rsid w:val="009E7881"/>
    <w:rsid w:val="009E7C7A"/>
    <w:rsid w:val="009F0052"/>
    <w:rsid w:val="009F02D9"/>
    <w:rsid w:val="009F058A"/>
    <w:rsid w:val="009F0C20"/>
    <w:rsid w:val="009F0EE3"/>
    <w:rsid w:val="009F0FED"/>
    <w:rsid w:val="009F106A"/>
    <w:rsid w:val="009F1521"/>
    <w:rsid w:val="009F15C5"/>
    <w:rsid w:val="009F15E3"/>
    <w:rsid w:val="009F1872"/>
    <w:rsid w:val="009F1B84"/>
    <w:rsid w:val="009F1CB3"/>
    <w:rsid w:val="009F1EE0"/>
    <w:rsid w:val="009F20DC"/>
    <w:rsid w:val="009F2446"/>
    <w:rsid w:val="009F24D0"/>
    <w:rsid w:val="009F2555"/>
    <w:rsid w:val="009F34C2"/>
    <w:rsid w:val="009F37AC"/>
    <w:rsid w:val="009F3B95"/>
    <w:rsid w:val="009F3CCB"/>
    <w:rsid w:val="009F41F7"/>
    <w:rsid w:val="009F47BA"/>
    <w:rsid w:val="009F4963"/>
    <w:rsid w:val="009F4F8D"/>
    <w:rsid w:val="009F51D8"/>
    <w:rsid w:val="009F5568"/>
    <w:rsid w:val="009F5A6E"/>
    <w:rsid w:val="009F5D04"/>
    <w:rsid w:val="009F5E90"/>
    <w:rsid w:val="009F604F"/>
    <w:rsid w:val="009F61DD"/>
    <w:rsid w:val="009F65E9"/>
    <w:rsid w:val="009F6989"/>
    <w:rsid w:val="009F6CED"/>
    <w:rsid w:val="009F6D2C"/>
    <w:rsid w:val="009F774F"/>
    <w:rsid w:val="009F7957"/>
    <w:rsid w:val="009F7AF3"/>
    <w:rsid w:val="009F7B54"/>
    <w:rsid w:val="009F7C94"/>
    <w:rsid w:val="009F7F44"/>
    <w:rsid w:val="00A0003C"/>
    <w:rsid w:val="00A00096"/>
    <w:rsid w:val="00A00518"/>
    <w:rsid w:val="00A005EF"/>
    <w:rsid w:val="00A00AF9"/>
    <w:rsid w:val="00A00CC0"/>
    <w:rsid w:val="00A0112F"/>
    <w:rsid w:val="00A0113A"/>
    <w:rsid w:val="00A014C7"/>
    <w:rsid w:val="00A01D69"/>
    <w:rsid w:val="00A01F48"/>
    <w:rsid w:val="00A02142"/>
    <w:rsid w:val="00A024CC"/>
    <w:rsid w:val="00A02562"/>
    <w:rsid w:val="00A026A1"/>
    <w:rsid w:val="00A02820"/>
    <w:rsid w:val="00A0297F"/>
    <w:rsid w:val="00A029BA"/>
    <w:rsid w:val="00A02AE1"/>
    <w:rsid w:val="00A03162"/>
    <w:rsid w:val="00A038B7"/>
    <w:rsid w:val="00A039B9"/>
    <w:rsid w:val="00A03A18"/>
    <w:rsid w:val="00A03BFF"/>
    <w:rsid w:val="00A0402C"/>
    <w:rsid w:val="00A0405A"/>
    <w:rsid w:val="00A04166"/>
    <w:rsid w:val="00A04278"/>
    <w:rsid w:val="00A046FA"/>
    <w:rsid w:val="00A047F7"/>
    <w:rsid w:val="00A04CB0"/>
    <w:rsid w:val="00A04FD2"/>
    <w:rsid w:val="00A052ED"/>
    <w:rsid w:val="00A05D57"/>
    <w:rsid w:val="00A06037"/>
    <w:rsid w:val="00A06273"/>
    <w:rsid w:val="00A062A8"/>
    <w:rsid w:val="00A06322"/>
    <w:rsid w:val="00A0636F"/>
    <w:rsid w:val="00A06531"/>
    <w:rsid w:val="00A06638"/>
    <w:rsid w:val="00A06650"/>
    <w:rsid w:val="00A0670C"/>
    <w:rsid w:val="00A067CE"/>
    <w:rsid w:val="00A0693B"/>
    <w:rsid w:val="00A06C74"/>
    <w:rsid w:val="00A06F14"/>
    <w:rsid w:val="00A06F2F"/>
    <w:rsid w:val="00A07062"/>
    <w:rsid w:val="00A07418"/>
    <w:rsid w:val="00A07490"/>
    <w:rsid w:val="00A075EE"/>
    <w:rsid w:val="00A07B19"/>
    <w:rsid w:val="00A07C40"/>
    <w:rsid w:val="00A07C7D"/>
    <w:rsid w:val="00A10545"/>
    <w:rsid w:val="00A1090C"/>
    <w:rsid w:val="00A10971"/>
    <w:rsid w:val="00A10CC0"/>
    <w:rsid w:val="00A1121C"/>
    <w:rsid w:val="00A11242"/>
    <w:rsid w:val="00A11672"/>
    <w:rsid w:val="00A11D3D"/>
    <w:rsid w:val="00A11F6D"/>
    <w:rsid w:val="00A11FB8"/>
    <w:rsid w:val="00A12017"/>
    <w:rsid w:val="00A12026"/>
    <w:rsid w:val="00A1246C"/>
    <w:rsid w:val="00A127E4"/>
    <w:rsid w:val="00A12927"/>
    <w:rsid w:val="00A12928"/>
    <w:rsid w:val="00A12C3C"/>
    <w:rsid w:val="00A12D6A"/>
    <w:rsid w:val="00A131AA"/>
    <w:rsid w:val="00A1334F"/>
    <w:rsid w:val="00A133B6"/>
    <w:rsid w:val="00A1343D"/>
    <w:rsid w:val="00A13707"/>
    <w:rsid w:val="00A139E3"/>
    <w:rsid w:val="00A13CAF"/>
    <w:rsid w:val="00A13D23"/>
    <w:rsid w:val="00A13E57"/>
    <w:rsid w:val="00A13E80"/>
    <w:rsid w:val="00A13EDA"/>
    <w:rsid w:val="00A1477A"/>
    <w:rsid w:val="00A14931"/>
    <w:rsid w:val="00A1495D"/>
    <w:rsid w:val="00A14A68"/>
    <w:rsid w:val="00A14B87"/>
    <w:rsid w:val="00A14E5A"/>
    <w:rsid w:val="00A152A4"/>
    <w:rsid w:val="00A15343"/>
    <w:rsid w:val="00A153CF"/>
    <w:rsid w:val="00A1550E"/>
    <w:rsid w:val="00A1566A"/>
    <w:rsid w:val="00A158EE"/>
    <w:rsid w:val="00A15B52"/>
    <w:rsid w:val="00A15DA4"/>
    <w:rsid w:val="00A16093"/>
    <w:rsid w:val="00A166AA"/>
    <w:rsid w:val="00A16A59"/>
    <w:rsid w:val="00A16AB1"/>
    <w:rsid w:val="00A16DCB"/>
    <w:rsid w:val="00A1704C"/>
    <w:rsid w:val="00A17279"/>
    <w:rsid w:val="00A174BB"/>
    <w:rsid w:val="00A1785F"/>
    <w:rsid w:val="00A179B8"/>
    <w:rsid w:val="00A17E14"/>
    <w:rsid w:val="00A17E9C"/>
    <w:rsid w:val="00A17F47"/>
    <w:rsid w:val="00A17F74"/>
    <w:rsid w:val="00A17FC7"/>
    <w:rsid w:val="00A207EC"/>
    <w:rsid w:val="00A208B8"/>
    <w:rsid w:val="00A20B66"/>
    <w:rsid w:val="00A20C49"/>
    <w:rsid w:val="00A20F7B"/>
    <w:rsid w:val="00A20F9A"/>
    <w:rsid w:val="00A21488"/>
    <w:rsid w:val="00A215DC"/>
    <w:rsid w:val="00A21610"/>
    <w:rsid w:val="00A21BC9"/>
    <w:rsid w:val="00A21DAA"/>
    <w:rsid w:val="00A21F8E"/>
    <w:rsid w:val="00A223C6"/>
    <w:rsid w:val="00A22989"/>
    <w:rsid w:val="00A229B6"/>
    <w:rsid w:val="00A22F0D"/>
    <w:rsid w:val="00A23228"/>
    <w:rsid w:val="00A23304"/>
    <w:rsid w:val="00A23317"/>
    <w:rsid w:val="00A23699"/>
    <w:rsid w:val="00A2388C"/>
    <w:rsid w:val="00A23E87"/>
    <w:rsid w:val="00A240A0"/>
    <w:rsid w:val="00A2527C"/>
    <w:rsid w:val="00A253AD"/>
    <w:rsid w:val="00A2592A"/>
    <w:rsid w:val="00A2604E"/>
    <w:rsid w:val="00A261F4"/>
    <w:rsid w:val="00A2636A"/>
    <w:rsid w:val="00A2674D"/>
    <w:rsid w:val="00A26AED"/>
    <w:rsid w:val="00A26B50"/>
    <w:rsid w:val="00A26C21"/>
    <w:rsid w:val="00A26C5D"/>
    <w:rsid w:val="00A270BB"/>
    <w:rsid w:val="00A272F1"/>
    <w:rsid w:val="00A27553"/>
    <w:rsid w:val="00A27848"/>
    <w:rsid w:val="00A27A7E"/>
    <w:rsid w:val="00A27BB7"/>
    <w:rsid w:val="00A3020A"/>
    <w:rsid w:val="00A3024A"/>
    <w:rsid w:val="00A306E6"/>
    <w:rsid w:val="00A30DA8"/>
    <w:rsid w:val="00A30E40"/>
    <w:rsid w:val="00A30E54"/>
    <w:rsid w:val="00A30F56"/>
    <w:rsid w:val="00A31167"/>
    <w:rsid w:val="00A312EB"/>
    <w:rsid w:val="00A3132E"/>
    <w:rsid w:val="00A31854"/>
    <w:rsid w:val="00A31A14"/>
    <w:rsid w:val="00A31E7B"/>
    <w:rsid w:val="00A3204F"/>
    <w:rsid w:val="00A320CA"/>
    <w:rsid w:val="00A326FB"/>
    <w:rsid w:val="00A328ED"/>
    <w:rsid w:val="00A32BEB"/>
    <w:rsid w:val="00A32F80"/>
    <w:rsid w:val="00A333A9"/>
    <w:rsid w:val="00A334B3"/>
    <w:rsid w:val="00A33E95"/>
    <w:rsid w:val="00A33F23"/>
    <w:rsid w:val="00A340F8"/>
    <w:rsid w:val="00A3423B"/>
    <w:rsid w:val="00A34274"/>
    <w:rsid w:val="00A3447B"/>
    <w:rsid w:val="00A3455A"/>
    <w:rsid w:val="00A345B4"/>
    <w:rsid w:val="00A34A81"/>
    <w:rsid w:val="00A34B69"/>
    <w:rsid w:val="00A34D04"/>
    <w:rsid w:val="00A3507C"/>
    <w:rsid w:val="00A352ED"/>
    <w:rsid w:val="00A35456"/>
    <w:rsid w:val="00A35564"/>
    <w:rsid w:val="00A35A56"/>
    <w:rsid w:val="00A35DE2"/>
    <w:rsid w:val="00A361E8"/>
    <w:rsid w:val="00A362E2"/>
    <w:rsid w:val="00A36787"/>
    <w:rsid w:val="00A36A51"/>
    <w:rsid w:val="00A3719C"/>
    <w:rsid w:val="00A373C1"/>
    <w:rsid w:val="00A378CD"/>
    <w:rsid w:val="00A37921"/>
    <w:rsid w:val="00A37A0F"/>
    <w:rsid w:val="00A40425"/>
    <w:rsid w:val="00A40527"/>
    <w:rsid w:val="00A40A21"/>
    <w:rsid w:val="00A40CB0"/>
    <w:rsid w:val="00A40DD3"/>
    <w:rsid w:val="00A40DFA"/>
    <w:rsid w:val="00A40EFD"/>
    <w:rsid w:val="00A4128D"/>
    <w:rsid w:val="00A41524"/>
    <w:rsid w:val="00A4168F"/>
    <w:rsid w:val="00A41850"/>
    <w:rsid w:val="00A422D9"/>
    <w:rsid w:val="00A424E6"/>
    <w:rsid w:val="00A42539"/>
    <w:rsid w:val="00A42C58"/>
    <w:rsid w:val="00A42E4F"/>
    <w:rsid w:val="00A43021"/>
    <w:rsid w:val="00A43114"/>
    <w:rsid w:val="00A4329C"/>
    <w:rsid w:val="00A43540"/>
    <w:rsid w:val="00A43CE3"/>
    <w:rsid w:val="00A440EB"/>
    <w:rsid w:val="00A4418A"/>
    <w:rsid w:val="00A447D3"/>
    <w:rsid w:val="00A44B8B"/>
    <w:rsid w:val="00A44DF6"/>
    <w:rsid w:val="00A44F5F"/>
    <w:rsid w:val="00A450BB"/>
    <w:rsid w:val="00A45151"/>
    <w:rsid w:val="00A45750"/>
    <w:rsid w:val="00A45961"/>
    <w:rsid w:val="00A45DD5"/>
    <w:rsid w:val="00A45E2A"/>
    <w:rsid w:val="00A462EF"/>
    <w:rsid w:val="00A4645F"/>
    <w:rsid w:val="00A4679B"/>
    <w:rsid w:val="00A46957"/>
    <w:rsid w:val="00A46CAF"/>
    <w:rsid w:val="00A46D2E"/>
    <w:rsid w:val="00A46DEC"/>
    <w:rsid w:val="00A46E12"/>
    <w:rsid w:val="00A46E49"/>
    <w:rsid w:val="00A47121"/>
    <w:rsid w:val="00A471B8"/>
    <w:rsid w:val="00A472D7"/>
    <w:rsid w:val="00A4753A"/>
    <w:rsid w:val="00A47835"/>
    <w:rsid w:val="00A479F8"/>
    <w:rsid w:val="00A47FE2"/>
    <w:rsid w:val="00A500F9"/>
    <w:rsid w:val="00A5015B"/>
    <w:rsid w:val="00A5029F"/>
    <w:rsid w:val="00A50573"/>
    <w:rsid w:val="00A505C5"/>
    <w:rsid w:val="00A50781"/>
    <w:rsid w:val="00A50AA4"/>
    <w:rsid w:val="00A51503"/>
    <w:rsid w:val="00A517CC"/>
    <w:rsid w:val="00A51FCB"/>
    <w:rsid w:val="00A524BC"/>
    <w:rsid w:val="00A52BD5"/>
    <w:rsid w:val="00A52D86"/>
    <w:rsid w:val="00A532D4"/>
    <w:rsid w:val="00A53475"/>
    <w:rsid w:val="00A53834"/>
    <w:rsid w:val="00A5386B"/>
    <w:rsid w:val="00A5387C"/>
    <w:rsid w:val="00A53A75"/>
    <w:rsid w:val="00A53D9E"/>
    <w:rsid w:val="00A54113"/>
    <w:rsid w:val="00A5418E"/>
    <w:rsid w:val="00A54384"/>
    <w:rsid w:val="00A5441E"/>
    <w:rsid w:val="00A54686"/>
    <w:rsid w:val="00A54870"/>
    <w:rsid w:val="00A548FB"/>
    <w:rsid w:val="00A54AC9"/>
    <w:rsid w:val="00A54ADB"/>
    <w:rsid w:val="00A54FBF"/>
    <w:rsid w:val="00A55091"/>
    <w:rsid w:val="00A5524E"/>
    <w:rsid w:val="00A55305"/>
    <w:rsid w:val="00A55660"/>
    <w:rsid w:val="00A55872"/>
    <w:rsid w:val="00A5610D"/>
    <w:rsid w:val="00A5649F"/>
    <w:rsid w:val="00A5652D"/>
    <w:rsid w:val="00A56613"/>
    <w:rsid w:val="00A56FA6"/>
    <w:rsid w:val="00A570E8"/>
    <w:rsid w:val="00A5759D"/>
    <w:rsid w:val="00A576B0"/>
    <w:rsid w:val="00A57ABA"/>
    <w:rsid w:val="00A600ED"/>
    <w:rsid w:val="00A6056E"/>
    <w:rsid w:val="00A607B3"/>
    <w:rsid w:val="00A607ED"/>
    <w:rsid w:val="00A60E15"/>
    <w:rsid w:val="00A6120C"/>
    <w:rsid w:val="00A615D1"/>
    <w:rsid w:val="00A6171F"/>
    <w:rsid w:val="00A61A1C"/>
    <w:rsid w:val="00A61CB5"/>
    <w:rsid w:val="00A61CDD"/>
    <w:rsid w:val="00A61D8D"/>
    <w:rsid w:val="00A61DFB"/>
    <w:rsid w:val="00A62645"/>
    <w:rsid w:val="00A62D9C"/>
    <w:rsid w:val="00A631B1"/>
    <w:rsid w:val="00A631CF"/>
    <w:rsid w:val="00A634B7"/>
    <w:rsid w:val="00A634F5"/>
    <w:rsid w:val="00A635BB"/>
    <w:rsid w:val="00A63799"/>
    <w:rsid w:val="00A63E84"/>
    <w:rsid w:val="00A63F08"/>
    <w:rsid w:val="00A63FE7"/>
    <w:rsid w:val="00A6411D"/>
    <w:rsid w:val="00A6425C"/>
    <w:rsid w:val="00A642A2"/>
    <w:rsid w:val="00A648D5"/>
    <w:rsid w:val="00A64ABA"/>
    <w:rsid w:val="00A64B16"/>
    <w:rsid w:val="00A653D8"/>
    <w:rsid w:val="00A654CE"/>
    <w:rsid w:val="00A65673"/>
    <w:rsid w:val="00A658DA"/>
    <w:rsid w:val="00A65B09"/>
    <w:rsid w:val="00A65B40"/>
    <w:rsid w:val="00A65BD4"/>
    <w:rsid w:val="00A65BEC"/>
    <w:rsid w:val="00A65C54"/>
    <w:rsid w:val="00A65D44"/>
    <w:rsid w:val="00A661F2"/>
    <w:rsid w:val="00A6622B"/>
    <w:rsid w:val="00A66628"/>
    <w:rsid w:val="00A66824"/>
    <w:rsid w:val="00A66AAE"/>
    <w:rsid w:val="00A673D0"/>
    <w:rsid w:val="00A674C6"/>
    <w:rsid w:val="00A67503"/>
    <w:rsid w:val="00A676FE"/>
    <w:rsid w:val="00A67729"/>
    <w:rsid w:val="00A67BA7"/>
    <w:rsid w:val="00A700CF"/>
    <w:rsid w:val="00A7019C"/>
    <w:rsid w:val="00A7022F"/>
    <w:rsid w:val="00A703AC"/>
    <w:rsid w:val="00A706E1"/>
    <w:rsid w:val="00A7089C"/>
    <w:rsid w:val="00A70EC1"/>
    <w:rsid w:val="00A710F1"/>
    <w:rsid w:val="00A7130A"/>
    <w:rsid w:val="00A7134A"/>
    <w:rsid w:val="00A71531"/>
    <w:rsid w:val="00A71699"/>
    <w:rsid w:val="00A71708"/>
    <w:rsid w:val="00A717D1"/>
    <w:rsid w:val="00A71C46"/>
    <w:rsid w:val="00A720B0"/>
    <w:rsid w:val="00A7210B"/>
    <w:rsid w:val="00A72149"/>
    <w:rsid w:val="00A7260D"/>
    <w:rsid w:val="00A727F2"/>
    <w:rsid w:val="00A72BDA"/>
    <w:rsid w:val="00A72BF5"/>
    <w:rsid w:val="00A731D1"/>
    <w:rsid w:val="00A731EF"/>
    <w:rsid w:val="00A73481"/>
    <w:rsid w:val="00A73528"/>
    <w:rsid w:val="00A738EC"/>
    <w:rsid w:val="00A73CF6"/>
    <w:rsid w:val="00A73DB4"/>
    <w:rsid w:val="00A73E9B"/>
    <w:rsid w:val="00A742FC"/>
    <w:rsid w:val="00A74335"/>
    <w:rsid w:val="00A743C3"/>
    <w:rsid w:val="00A7466D"/>
    <w:rsid w:val="00A74A64"/>
    <w:rsid w:val="00A74BE2"/>
    <w:rsid w:val="00A74F53"/>
    <w:rsid w:val="00A75047"/>
    <w:rsid w:val="00A752A6"/>
    <w:rsid w:val="00A753C1"/>
    <w:rsid w:val="00A7556F"/>
    <w:rsid w:val="00A756BC"/>
    <w:rsid w:val="00A75872"/>
    <w:rsid w:val="00A75BA9"/>
    <w:rsid w:val="00A75D28"/>
    <w:rsid w:val="00A75D9E"/>
    <w:rsid w:val="00A75E31"/>
    <w:rsid w:val="00A75EFA"/>
    <w:rsid w:val="00A75F6A"/>
    <w:rsid w:val="00A75F96"/>
    <w:rsid w:val="00A76090"/>
    <w:rsid w:val="00A767AB"/>
    <w:rsid w:val="00A7680E"/>
    <w:rsid w:val="00A77232"/>
    <w:rsid w:val="00A7726A"/>
    <w:rsid w:val="00A777EA"/>
    <w:rsid w:val="00A779BC"/>
    <w:rsid w:val="00A77C88"/>
    <w:rsid w:val="00A77F26"/>
    <w:rsid w:val="00A8005A"/>
    <w:rsid w:val="00A809F6"/>
    <w:rsid w:val="00A80B04"/>
    <w:rsid w:val="00A80B7D"/>
    <w:rsid w:val="00A80C75"/>
    <w:rsid w:val="00A80EDB"/>
    <w:rsid w:val="00A80F81"/>
    <w:rsid w:val="00A80FD6"/>
    <w:rsid w:val="00A811EB"/>
    <w:rsid w:val="00A8125E"/>
    <w:rsid w:val="00A81419"/>
    <w:rsid w:val="00A816C8"/>
    <w:rsid w:val="00A81D60"/>
    <w:rsid w:val="00A820C4"/>
    <w:rsid w:val="00A82669"/>
    <w:rsid w:val="00A82758"/>
    <w:rsid w:val="00A82CF3"/>
    <w:rsid w:val="00A82D79"/>
    <w:rsid w:val="00A833CF"/>
    <w:rsid w:val="00A83590"/>
    <w:rsid w:val="00A838BC"/>
    <w:rsid w:val="00A83A74"/>
    <w:rsid w:val="00A83ACC"/>
    <w:rsid w:val="00A83D43"/>
    <w:rsid w:val="00A83ECF"/>
    <w:rsid w:val="00A84325"/>
    <w:rsid w:val="00A8449F"/>
    <w:rsid w:val="00A84633"/>
    <w:rsid w:val="00A847E9"/>
    <w:rsid w:val="00A84ACA"/>
    <w:rsid w:val="00A85256"/>
    <w:rsid w:val="00A8527F"/>
    <w:rsid w:val="00A85CF6"/>
    <w:rsid w:val="00A86487"/>
    <w:rsid w:val="00A864BE"/>
    <w:rsid w:val="00A86524"/>
    <w:rsid w:val="00A865A0"/>
    <w:rsid w:val="00A867DE"/>
    <w:rsid w:val="00A86A55"/>
    <w:rsid w:val="00A86ACE"/>
    <w:rsid w:val="00A86B34"/>
    <w:rsid w:val="00A86F0C"/>
    <w:rsid w:val="00A87545"/>
    <w:rsid w:val="00A875FF"/>
    <w:rsid w:val="00A87806"/>
    <w:rsid w:val="00A9001B"/>
    <w:rsid w:val="00A9015E"/>
    <w:rsid w:val="00A901F0"/>
    <w:rsid w:val="00A902BE"/>
    <w:rsid w:val="00A9059D"/>
    <w:rsid w:val="00A906E3"/>
    <w:rsid w:val="00A90A42"/>
    <w:rsid w:val="00A90D9A"/>
    <w:rsid w:val="00A916CA"/>
    <w:rsid w:val="00A917FD"/>
    <w:rsid w:val="00A91DBF"/>
    <w:rsid w:val="00A91EBC"/>
    <w:rsid w:val="00A91F25"/>
    <w:rsid w:val="00A9269B"/>
    <w:rsid w:val="00A92BDD"/>
    <w:rsid w:val="00A92CB7"/>
    <w:rsid w:val="00A92DC3"/>
    <w:rsid w:val="00A92DDD"/>
    <w:rsid w:val="00A93149"/>
    <w:rsid w:val="00A9334C"/>
    <w:rsid w:val="00A9341B"/>
    <w:rsid w:val="00A93605"/>
    <w:rsid w:val="00A936BD"/>
    <w:rsid w:val="00A93868"/>
    <w:rsid w:val="00A938B0"/>
    <w:rsid w:val="00A93DC5"/>
    <w:rsid w:val="00A93EA9"/>
    <w:rsid w:val="00A94106"/>
    <w:rsid w:val="00A942DE"/>
    <w:rsid w:val="00A94326"/>
    <w:rsid w:val="00A94D19"/>
    <w:rsid w:val="00A94F12"/>
    <w:rsid w:val="00A95022"/>
    <w:rsid w:val="00A950E6"/>
    <w:rsid w:val="00A95371"/>
    <w:rsid w:val="00A958F5"/>
    <w:rsid w:val="00A95980"/>
    <w:rsid w:val="00A9599E"/>
    <w:rsid w:val="00A95CBF"/>
    <w:rsid w:val="00A9604D"/>
    <w:rsid w:val="00A960C9"/>
    <w:rsid w:val="00A961BF"/>
    <w:rsid w:val="00A9633D"/>
    <w:rsid w:val="00A966E2"/>
    <w:rsid w:val="00A96751"/>
    <w:rsid w:val="00A969FB"/>
    <w:rsid w:val="00A96E55"/>
    <w:rsid w:val="00A96F89"/>
    <w:rsid w:val="00A971F0"/>
    <w:rsid w:val="00A97889"/>
    <w:rsid w:val="00A97D0D"/>
    <w:rsid w:val="00AA028B"/>
    <w:rsid w:val="00AA047E"/>
    <w:rsid w:val="00AA0652"/>
    <w:rsid w:val="00AA0656"/>
    <w:rsid w:val="00AA0C9F"/>
    <w:rsid w:val="00AA1438"/>
    <w:rsid w:val="00AA19E3"/>
    <w:rsid w:val="00AA1AAE"/>
    <w:rsid w:val="00AA1D0B"/>
    <w:rsid w:val="00AA2087"/>
    <w:rsid w:val="00AA20E8"/>
    <w:rsid w:val="00AA211D"/>
    <w:rsid w:val="00AA22AB"/>
    <w:rsid w:val="00AA2483"/>
    <w:rsid w:val="00AA2580"/>
    <w:rsid w:val="00AA291C"/>
    <w:rsid w:val="00AA2951"/>
    <w:rsid w:val="00AA2F15"/>
    <w:rsid w:val="00AA2F76"/>
    <w:rsid w:val="00AA30B3"/>
    <w:rsid w:val="00AA32DD"/>
    <w:rsid w:val="00AA334A"/>
    <w:rsid w:val="00AA33AD"/>
    <w:rsid w:val="00AA3497"/>
    <w:rsid w:val="00AA3854"/>
    <w:rsid w:val="00AA38B3"/>
    <w:rsid w:val="00AA38BA"/>
    <w:rsid w:val="00AA390F"/>
    <w:rsid w:val="00AA3A04"/>
    <w:rsid w:val="00AA3C42"/>
    <w:rsid w:val="00AA4159"/>
    <w:rsid w:val="00AA4821"/>
    <w:rsid w:val="00AA4BDE"/>
    <w:rsid w:val="00AA4C55"/>
    <w:rsid w:val="00AA4DC0"/>
    <w:rsid w:val="00AA4F02"/>
    <w:rsid w:val="00AA52DA"/>
    <w:rsid w:val="00AA53DA"/>
    <w:rsid w:val="00AA5A91"/>
    <w:rsid w:val="00AA5BE2"/>
    <w:rsid w:val="00AA5F23"/>
    <w:rsid w:val="00AA6179"/>
    <w:rsid w:val="00AA674B"/>
    <w:rsid w:val="00AA67ED"/>
    <w:rsid w:val="00AA6A75"/>
    <w:rsid w:val="00AA6A8A"/>
    <w:rsid w:val="00AA6E57"/>
    <w:rsid w:val="00AA71B7"/>
    <w:rsid w:val="00AA733B"/>
    <w:rsid w:val="00AA751D"/>
    <w:rsid w:val="00AA7A8E"/>
    <w:rsid w:val="00AA7CF7"/>
    <w:rsid w:val="00AA7D40"/>
    <w:rsid w:val="00AA7ED8"/>
    <w:rsid w:val="00AB003B"/>
    <w:rsid w:val="00AB082B"/>
    <w:rsid w:val="00AB09A5"/>
    <w:rsid w:val="00AB0B24"/>
    <w:rsid w:val="00AB0C26"/>
    <w:rsid w:val="00AB0FAF"/>
    <w:rsid w:val="00AB1913"/>
    <w:rsid w:val="00AB195A"/>
    <w:rsid w:val="00AB1A17"/>
    <w:rsid w:val="00AB1B83"/>
    <w:rsid w:val="00AB1DBF"/>
    <w:rsid w:val="00AB21E7"/>
    <w:rsid w:val="00AB2218"/>
    <w:rsid w:val="00AB22C4"/>
    <w:rsid w:val="00AB22F3"/>
    <w:rsid w:val="00AB2405"/>
    <w:rsid w:val="00AB293E"/>
    <w:rsid w:val="00AB297D"/>
    <w:rsid w:val="00AB2E1F"/>
    <w:rsid w:val="00AB2F08"/>
    <w:rsid w:val="00AB34A2"/>
    <w:rsid w:val="00AB3588"/>
    <w:rsid w:val="00AB392D"/>
    <w:rsid w:val="00AB41EA"/>
    <w:rsid w:val="00AB4291"/>
    <w:rsid w:val="00AB43D1"/>
    <w:rsid w:val="00AB45F4"/>
    <w:rsid w:val="00AB49A1"/>
    <w:rsid w:val="00AB4AD1"/>
    <w:rsid w:val="00AB4B8D"/>
    <w:rsid w:val="00AB53BC"/>
    <w:rsid w:val="00AB53C2"/>
    <w:rsid w:val="00AB5640"/>
    <w:rsid w:val="00AB571D"/>
    <w:rsid w:val="00AB5847"/>
    <w:rsid w:val="00AB5C03"/>
    <w:rsid w:val="00AB5E51"/>
    <w:rsid w:val="00AB5F6E"/>
    <w:rsid w:val="00AB61F0"/>
    <w:rsid w:val="00AB6378"/>
    <w:rsid w:val="00AB68DC"/>
    <w:rsid w:val="00AB69F5"/>
    <w:rsid w:val="00AB6E03"/>
    <w:rsid w:val="00AB7214"/>
    <w:rsid w:val="00AB737F"/>
    <w:rsid w:val="00AB753A"/>
    <w:rsid w:val="00AB7A41"/>
    <w:rsid w:val="00AB7B73"/>
    <w:rsid w:val="00AB7BDD"/>
    <w:rsid w:val="00AB7DD9"/>
    <w:rsid w:val="00AB7E72"/>
    <w:rsid w:val="00AC004C"/>
    <w:rsid w:val="00AC0214"/>
    <w:rsid w:val="00AC0873"/>
    <w:rsid w:val="00AC0C83"/>
    <w:rsid w:val="00AC0D49"/>
    <w:rsid w:val="00AC1009"/>
    <w:rsid w:val="00AC1281"/>
    <w:rsid w:val="00AC1361"/>
    <w:rsid w:val="00AC1572"/>
    <w:rsid w:val="00AC172B"/>
    <w:rsid w:val="00AC195F"/>
    <w:rsid w:val="00AC1EE5"/>
    <w:rsid w:val="00AC1FE3"/>
    <w:rsid w:val="00AC2580"/>
    <w:rsid w:val="00AC25EF"/>
    <w:rsid w:val="00AC2605"/>
    <w:rsid w:val="00AC280D"/>
    <w:rsid w:val="00AC2CE9"/>
    <w:rsid w:val="00AC2E4D"/>
    <w:rsid w:val="00AC31C3"/>
    <w:rsid w:val="00AC32AD"/>
    <w:rsid w:val="00AC3633"/>
    <w:rsid w:val="00AC3E09"/>
    <w:rsid w:val="00AC3E1F"/>
    <w:rsid w:val="00AC3F92"/>
    <w:rsid w:val="00AC3FE4"/>
    <w:rsid w:val="00AC460D"/>
    <w:rsid w:val="00AC4CCD"/>
    <w:rsid w:val="00AC4EF9"/>
    <w:rsid w:val="00AC583B"/>
    <w:rsid w:val="00AC5B9D"/>
    <w:rsid w:val="00AC5D18"/>
    <w:rsid w:val="00AC5F0A"/>
    <w:rsid w:val="00AC6185"/>
    <w:rsid w:val="00AC63EA"/>
    <w:rsid w:val="00AC65C6"/>
    <w:rsid w:val="00AC678E"/>
    <w:rsid w:val="00AC6814"/>
    <w:rsid w:val="00AC6BF6"/>
    <w:rsid w:val="00AC6DCA"/>
    <w:rsid w:val="00AC6E11"/>
    <w:rsid w:val="00AC72D2"/>
    <w:rsid w:val="00AC772A"/>
    <w:rsid w:val="00AC7FF9"/>
    <w:rsid w:val="00AD02D9"/>
    <w:rsid w:val="00AD0612"/>
    <w:rsid w:val="00AD0B10"/>
    <w:rsid w:val="00AD0CC3"/>
    <w:rsid w:val="00AD1673"/>
    <w:rsid w:val="00AD167C"/>
    <w:rsid w:val="00AD1703"/>
    <w:rsid w:val="00AD1963"/>
    <w:rsid w:val="00AD1B55"/>
    <w:rsid w:val="00AD1CA7"/>
    <w:rsid w:val="00AD1D02"/>
    <w:rsid w:val="00AD1DB4"/>
    <w:rsid w:val="00AD1F1E"/>
    <w:rsid w:val="00AD2256"/>
    <w:rsid w:val="00AD2723"/>
    <w:rsid w:val="00AD28FF"/>
    <w:rsid w:val="00AD2B59"/>
    <w:rsid w:val="00AD3235"/>
    <w:rsid w:val="00AD38D8"/>
    <w:rsid w:val="00AD3B5E"/>
    <w:rsid w:val="00AD3E08"/>
    <w:rsid w:val="00AD404A"/>
    <w:rsid w:val="00AD419E"/>
    <w:rsid w:val="00AD4DD9"/>
    <w:rsid w:val="00AD4F9B"/>
    <w:rsid w:val="00AD5324"/>
    <w:rsid w:val="00AD54AD"/>
    <w:rsid w:val="00AD5554"/>
    <w:rsid w:val="00AD5797"/>
    <w:rsid w:val="00AD59F1"/>
    <w:rsid w:val="00AD5ECF"/>
    <w:rsid w:val="00AD5F21"/>
    <w:rsid w:val="00AD632B"/>
    <w:rsid w:val="00AD6732"/>
    <w:rsid w:val="00AD69AE"/>
    <w:rsid w:val="00AD6BC2"/>
    <w:rsid w:val="00AD70F1"/>
    <w:rsid w:val="00AD7327"/>
    <w:rsid w:val="00AD74B6"/>
    <w:rsid w:val="00AD774F"/>
    <w:rsid w:val="00AD783E"/>
    <w:rsid w:val="00AD7942"/>
    <w:rsid w:val="00AD7DFB"/>
    <w:rsid w:val="00AD7F22"/>
    <w:rsid w:val="00AE0088"/>
    <w:rsid w:val="00AE0189"/>
    <w:rsid w:val="00AE03E6"/>
    <w:rsid w:val="00AE04A1"/>
    <w:rsid w:val="00AE067D"/>
    <w:rsid w:val="00AE09A7"/>
    <w:rsid w:val="00AE0A24"/>
    <w:rsid w:val="00AE0D98"/>
    <w:rsid w:val="00AE0DD9"/>
    <w:rsid w:val="00AE1328"/>
    <w:rsid w:val="00AE1445"/>
    <w:rsid w:val="00AE1473"/>
    <w:rsid w:val="00AE1538"/>
    <w:rsid w:val="00AE16A6"/>
    <w:rsid w:val="00AE1A06"/>
    <w:rsid w:val="00AE1AB8"/>
    <w:rsid w:val="00AE1B83"/>
    <w:rsid w:val="00AE1C90"/>
    <w:rsid w:val="00AE278C"/>
    <w:rsid w:val="00AE33FD"/>
    <w:rsid w:val="00AE3839"/>
    <w:rsid w:val="00AE3B1C"/>
    <w:rsid w:val="00AE3B76"/>
    <w:rsid w:val="00AE3D75"/>
    <w:rsid w:val="00AE42EF"/>
    <w:rsid w:val="00AE440B"/>
    <w:rsid w:val="00AE4573"/>
    <w:rsid w:val="00AE4A51"/>
    <w:rsid w:val="00AE4C9B"/>
    <w:rsid w:val="00AE4E2A"/>
    <w:rsid w:val="00AE4E6D"/>
    <w:rsid w:val="00AE4F12"/>
    <w:rsid w:val="00AE5307"/>
    <w:rsid w:val="00AE5424"/>
    <w:rsid w:val="00AE5725"/>
    <w:rsid w:val="00AE5A81"/>
    <w:rsid w:val="00AE5BAF"/>
    <w:rsid w:val="00AE62A4"/>
    <w:rsid w:val="00AE6829"/>
    <w:rsid w:val="00AE6C7E"/>
    <w:rsid w:val="00AE6D7C"/>
    <w:rsid w:val="00AE6E02"/>
    <w:rsid w:val="00AE6F14"/>
    <w:rsid w:val="00AE7827"/>
    <w:rsid w:val="00AE79DA"/>
    <w:rsid w:val="00AE7B6C"/>
    <w:rsid w:val="00AF064B"/>
    <w:rsid w:val="00AF0D16"/>
    <w:rsid w:val="00AF0DF7"/>
    <w:rsid w:val="00AF0EF2"/>
    <w:rsid w:val="00AF0FFD"/>
    <w:rsid w:val="00AF103B"/>
    <w:rsid w:val="00AF1385"/>
    <w:rsid w:val="00AF13C1"/>
    <w:rsid w:val="00AF1437"/>
    <w:rsid w:val="00AF14F3"/>
    <w:rsid w:val="00AF152B"/>
    <w:rsid w:val="00AF15A8"/>
    <w:rsid w:val="00AF16D7"/>
    <w:rsid w:val="00AF194B"/>
    <w:rsid w:val="00AF1C31"/>
    <w:rsid w:val="00AF1C98"/>
    <w:rsid w:val="00AF1D19"/>
    <w:rsid w:val="00AF1DE1"/>
    <w:rsid w:val="00AF1E97"/>
    <w:rsid w:val="00AF2853"/>
    <w:rsid w:val="00AF2856"/>
    <w:rsid w:val="00AF29A2"/>
    <w:rsid w:val="00AF2D0C"/>
    <w:rsid w:val="00AF2D70"/>
    <w:rsid w:val="00AF2ED2"/>
    <w:rsid w:val="00AF34ED"/>
    <w:rsid w:val="00AF3504"/>
    <w:rsid w:val="00AF361E"/>
    <w:rsid w:val="00AF39D1"/>
    <w:rsid w:val="00AF3C65"/>
    <w:rsid w:val="00AF4946"/>
    <w:rsid w:val="00AF4A4A"/>
    <w:rsid w:val="00AF4BAD"/>
    <w:rsid w:val="00AF4ED4"/>
    <w:rsid w:val="00AF4F6C"/>
    <w:rsid w:val="00AF5571"/>
    <w:rsid w:val="00AF57D1"/>
    <w:rsid w:val="00AF5812"/>
    <w:rsid w:val="00AF59A4"/>
    <w:rsid w:val="00AF5B09"/>
    <w:rsid w:val="00AF5D23"/>
    <w:rsid w:val="00AF6628"/>
    <w:rsid w:val="00AF672F"/>
    <w:rsid w:val="00AF6AF7"/>
    <w:rsid w:val="00AF72B0"/>
    <w:rsid w:val="00AF7503"/>
    <w:rsid w:val="00AF781F"/>
    <w:rsid w:val="00AF7B1E"/>
    <w:rsid w:val="00AF7CD4"/>
    <w:rsid w:val="00AF7FED"/>
    <w:rsid w:val="00B0009E"/>
    <w:rsid w:val="00B0011A"/>
    <w:rsid w:val="00B0017B"/>
    <w:rsid w:val="00B0051F"/>
    <w:rsid w:val="00B00581"/>
    <w:rsid w:val="00B00957"/>
    <w:rsid w:val="00B009F1"/>
    <w:rsid w:val="00B00B2F"/>
    <w:rsid w:val="00B00B4C"/>
    <w:rsid w:val="00B00D07"/>
    <w:rsid w:val="00B00D3C"/>
    <w:rsid w:val="00B00E94"/>
    <w:rsid w:val="00B00FAC"/>
    <w:rsid w:val="00B010DB"/>
    <w:rsid w:val="00B010F6"/>
    <w:rsid w:val="00B0122F"/>
    <w:rsid w:val="00B0133E"/>
    <w:rsid w:val="00B0138E"/>
    <w:rsid w:val="00B01598"/>
    <w:rsid w:val="00B015BA"/>
    <w:rsid w:val="00B01975"/>
    <w:rsid w:val="00B01C5F"/>
    <w:rsid w:val="00B01C9C"/>
    <w:rsid w:val="00B01E0E"/>
    <w:rsid w:val="00B01E24"/>
    <w:rsid w:val="00B02433"/>
    <w:rsid w:val="00B026C2"/>
    <w:rsid w:val="00B02B06"/>
    <w:rsid w:val="00B02C86"/>
    <w:rsid w:val="00B02DE4"/>
    <w:rsid w:val="00B0347F"/>
    <w:rsid w:val="00B03541"/>
    <w:rsid w:val="00B03E34"/>
    <w:rsid w:val="00B044F8"/>
    <w:rsid w:val="00B04534"/>
    <w:rsid w:val="00B04BB9"/>
    <w:rsid w:val="00B04D7A"/>
    <w:rsid w:val="00B04E64"/>
    <w:rsid w:val="00B052C6"/>
    <w:rsid w:val="00B0550E"/>
    <w:rsid w:val="00B0550F"/>
    <w:rsid w:val="00B05C16"/>
    <w:rsid w:val="00B06096"/>
    <w:rsid w:val="00B060E0"/>
    <w:rsid w:val="00B062A6"/>
    <w:rsid w:val="00B064E0"/>
    <w:rsid w:val="00B065B4"/>
    <w:rsid w:val="00B0672B"/>
    <w:rsid w:val="00B06796"/>
    <w:rsid w:val="00B067D8"/>
    <w:rsid w:val="00B06B83"/>
    <w:rsid w:val="00B06DCC"/>
    <w:rsid w:val="00B0731D"/>
    <w:rsid w:val="00B101DE"/>
    <w:rsid w:val="00B1039B"/>
    <w:rsid w:val="00B10768"/>
    <w:rsid w:val="00B108E8"/>
    <w:rsid w:val="00B10947"/>
    <w:rsid w:val="00B10C68"/>
    <w:rsid w:val="00B1111B"/>
    <w:rsid w:val="00B11290"/>
    <w:rsid w:val="00B1133C"/>
    <w:rsid w:val="00B118A8"/>
    <w:rsid w:val="00B11936"/>
    <w:rsid w:val="00B11996"/>
    <w:rsid w:val="00B11AF5"/>
    <w:rsid w:val="00B11D98"/>
    <w:rsid w:val="00B11E26"/>
    <w:rsid w:val="00B11FB0"/>
    <w:rsid w:val="00B1253E"/>
    <w:rsid w:val="00B12660"/>
    <w:rsid w:val="00B1268F"/>
    <w:rsid w:val="00B12724"/>
    <w:rsid w:val="00B1281C"/>
    <w:rsid w:val="00B128EA"/>
    <w:rsid w:val="00B12BD3"/>
    <w:rsid w:val="00B12E82"/>
    <w:rsid w:val="00B12FD8"/>
    <w:rsid w:val="00B132F7"/>
    <w:rsid w:val="00B1342C"/>
    <w:rsid w:val="00B13490"/>
    <w:rsid w:val="00B13514"/>
    <w:rsid w:val="00B137FD"/>
    <w:rsid w:val="00B13818"/>
    <w:rsid w:val="00B13E75"/>
    <w:rsid w:val="00B13F64"/>
    <w:rsid w:val="00B1421A"/>
    <w:rsid w:val="00B14664"/>
    <w:rsid w:val="00B14DCC"/>
    <w:rsid w:val="00B15255"/>
    <w:rsid w:val="00B152E4"/>
    <w:rsid w:val="00B15309"/>
    <w:rsid w:val="00B153FD"/>
    <w:rsid w:val="00B1553E"/>
    <w:rsid w:val="00B155C8"/>
    <w:rsid w:val="00B15BA7"/>
    <w:rsid w:val="00B15CC7"/>
    <w:rsid w:val="00B15E57"/>
    <w:rsid w:val="00B16060"/>
    <w:rsid w:val="00B162B0"/>
    <w:rsid w:val="00B162CC"/>
    <w:rsid w:val="00B163B7"/>
    <w:rsid w:val="00B16FF0"/>
    <w:rsid w:val="00B1706D"/>
    <w:rsid w:val="00B17148"/>
    <w:rsid w:val="00B17319"/>
    <w:rsid w:val="00B17512"/>
    <w:rsid w:val="00B17CBD"/>
    <w:rsid w:val="00B17FD8"/>
    <w:rsid w:val="00B200D2"/>
    <w:rsid w:val="00B20253"/>
    <w:rsid w:val="00B20949"/>
    <w:rsid w:val="00B211A1"/>
    <w:rsid w:val="00B211B8"/>
    <w:rsid w:val="00B211FC"/>
    <w:rsid w:val="00B21230"/>
    <w:rsid w:val="00B21691"/>
    <w:rsid w:val="00B21B3B"/>
    <w:rsid w:val="00B21C02"/>
    <w:rsid w:val="00B21EEA"/>
    <w:rsid w:val="00B2209D"/>
    <w:rsid w:val="00B223CB"/>
    <w:rsid w:val="00B22991"/>
    <w:rsid w:val="00B22C06"/>
    <w:rsid w:val="00B2315A"/>
    <w:rsid w:val="00B2324A"/>
    <w:rsid w:val="00B23717"/>
    <w:rsid w:val="00B23C6B"/>
    <w:rsid w:val="00B23E28"/>
    <w:rsid w:val="00B23EF7"/>
    <w:rsid w:val="00B23EFC"/>
    <w:rsid w:val="00B24131"/>
    <w:rsid w:val="00B24228"/>
    <w:rsid w:val="00B247A0"/>
    <w:rsid w:val="00B249AD"/>
    <w:rsid w:val="00B249DC"/>
    <w:rsid w:val="00B24C56"/>
    <w:rsid w:val="00B24C5A"/>
    <w:rsid w:val="00B24FD7"/>
    <w:rsid w:val="00B253E2"/>
    <w:rsid w:val="00B2543D"/>
    <w:rsid w:val="00B2548B"/>
    <w:rsid w:val="00B25949"/>
    <w:rsid w:val="00B25C3C"/>
    <w:rsid w:val="00B25ED8"/>
    <w:rsid w:val="00B25FEF"/>
    <w:rsid w:val="00B26137"/>
    <w:rsid w:val="00B261B2"/>
    <w:rsid w:val="00B26916"/>
    <w:rsid w:val="00B26DE6"/>
    <w:rsid w:val="00B27191"/>
    <w:rsid w:val="00B2784C"/>
    <w:rsid w:val="00B27EA0"/>
    <w:rsid w:val="00B27F9B"/>
    <w:rsid w:val="00B3030F"/>
    <w:rsid w:val="00B3056D"/>
    <w:rsid w:val="00B307DC"/>
    <w:rsid w:val="00B30D2D"/>
    <w:rsid w:val="00B30DC3"/>
    <w:rsid w:val="00B30EAB"/>
    <w:rsid w:val="00B314F3"/>
    <w:rsid w:val="00B317B8"/>
    <w:rsid w:val="00B31A58"/>
    <w:rsid w:val="00B31BDB"/>
    <w:rsid w:val="00B31C61"/>
    <w:rsid w:val="00B31E72"/>
    <w:rsid w:val="00B31FD7"/>
    <w:rsid w:val="00B3204E"/>
    <w:rsid w:val="00B3267F"/>
    <w:rsid w:val="00B32777"/>
    <w:rsid w:val="00B32C8B"/>
    <w:rsid w:val="00B33044"/>
    <w:rsid w:val="00B332E4"/>
    <w:rsid w:val="00B33617"/>
    <w:rsid w:val="00B33BB2"/>
    <w:rsid w:val="00B34114"/>
    <w:rsid w:val="00B3493D"/>
    <w:rsid w:val="00B34EA0"/>
    <w:rsid w:val="00B352A3"/>
    <w:rsid w:val="00B35308"/>
    <w:rsid w:val="00B35690"/>
    <w:rsid w:val="00B35A45"/>
    <w:rsid w:val="00B35A7D"/>
    <w:rsid w:val="00B35AE1"/>
    <w:rsid w:val="00B35ED0"/>
    <w:rsid w:val="00B361E0"/>
    <w:rsid w:val="00B363BC"/>
    <w:rsid w:val="00B365BD"/>
    <w:rsid w:val="00B368B2"/>
    <w:rsid w:val="00B36F3C"/>
    <w:rsid w:val="00B36FB7"/>
    <w:rsid w:val="00B370BC"/>
    <w:rsid w:val="00B370F1"/>
    <w:rsid w:val="00B37388"/>
    <w:rsid w:val="00B376BA"/>
    <w:rsid w:val="00B37785"/>
    <w:rsid w:val="00B377B7"/>
    <w:rsid w:val="00B37F81"/>
    <w:rsid w:val="00B401DA"/>
    <w:rsid w:val="00B40BCF"/>
    <w:rsid w:val="00B412CE"/>
    <w:rsid w:val="00B412D2"/>
    <w:rsid w:val="00B414A3"/>
    <w:rsid w:val="00B4163A"/>
    <w:rsid w:val="00B4170F"/>
    <w:rsid w:val="00B41B08"/>
    <w:rsid w:val="00B42004"/>
    <w:rsid w:val="00B4210A"/>
    <w:rsid w:val="00B42857"/>
    <w:rsid w:val="00B42B7C"/>
    <w:rsid w:val="00B432FE"/>
    <w:rsid w:val="00B434E0"/>
    <w:rsid w:val="00B43821"/>
    <w:rsid w:val="00B43A31"/>
    <w:rsid w:val="00B43AD9"/>
    <w:rsid w:val="00B43B60"/>
    <w:rsid w:val="00B43DEC"/>
    <w:rsid w:val="00B441DC"/>
    <w:rsid w:val="00B4476A"/>
    <w:rsid w:val="00B447EC"/>
    <w:rsid w:val="00B44AA7"/>
    <w:rsid w:val="00B44AC0"/>
    <w:rsid w:val="00B44B45"/>
    <w:rsid w:val="00B44EAD"/>
    <w:rsid w:val="00B451F4"/>
    <w:rsid w:val="00B454EB"/>
    <w:rsid w:val="00B4562D"/>
    <w:rsid w:val="00B45971"/>
    <w:rsid w:val="00B45BA0"/>
    <w:rsid w:val="00B45F38"/>
    <w:rsid w:val="00B45F39"/>
    <w:rsid w:val="00B45FA2"/>
    <w:rsid w:val="00B46482"/>
    <w:rsid w:val="00B4668E"/>
    <w:rsid w:val="00B46782"/>
    <w:rsid w:val="00B46868"/>
    <w:rsid w:val="00B468C2"/>
    <w:rsid w:val="00B46AAE"/>
    <w:rsid w:val="00B46C31"/>
    <w:rsid w:val="00B474AA"/>
    <w:rsid w:val="00B476D5"/>
    <w:rsid w:val="00B47ABB"/>
    <w:rsid w:val="00B47B6D"/>
    <w:rsid w:val="00B47BEE"/>
    <w:rsid w:val="00B505F6"/>
    <w:rsid w:val="00B50753"/>
    <w:rsid w:val="00B50848"/>
    <w:rsid w:val="00B50A9D"/>
    <w:rsid w:val="00B51136"/>
    <w:rsid w:val="00B51212"/>
    <w:rsid w:val="00B5171B"/>
    <w:rsid w:val="00B518C7"/>
    <w:rsid w:val="00B51C80"/>
    <w:rsid w:val="00B51F4F"/>
    <w:rsid w:val="00B51FA7"/>
    <w:rsid w:val="00B52356"/>
    <w:rsid w:val="00B5236E"/>
    <w:rsid w:val="00B526B9"/>
    <w:rsid w:val="00B52B70"/>
    <w:rsid w:val="00B52D5E"/>
    <w:rsid w:val="00B52E2C"/>
    <w:rsid w:val="00B532B9"/>
    <w:rsid w:val="00B533EE"/>
    <w:rsid w:val="00B53AA6"/>
    <w:rsid w:val="00B53CDD"/>
    <w:rsid w:val="00B53D64"/>
    <w:rsid w:val="00B53FA7"/>
    <w:rsid w:val="00B542F2"/>
    <w:rsid w:val="00B54832"/>
    <w:rsid w:val="00B54C1F"/>
    <w:rsid w:val="00B54C37"/>
    <w:rsid w:val="00B551FF"/>
    <w:rsid w:val="00B553AF"/>
    <w:rsid w:val="00B556F9"/>
    <w:rsid w:val="00B55871"/>
    <w:rsid w:val="00B55C57"/>
    <w:rsid w:val="00B55E89"/>
    <w:rsid w:val="00B560CF"/>
    <w:rsid w:val="00B560E4"/>
    <w:rsid w:val="00B56176"/>
    <w:rsid w:val="00B56379"/>
    <w:rsid w:val="00B56785"/>
    <w:rsid w:val="00B56855"/>
    <w:rsid w:val="00B56977"/>
    <w:rsid w:val="00B56CCB"/>
    <w:rsid w:val="00B56D1E"/>
    <w:rsid w:val="00B56EE9"/>
    <w:rsid w:val="00B56EEA"/>
    <w:rsid w:val="00B570E7"/>
    <w:rsid w:val="00B5722D"/>
    <w:rsid w:val="00B5735D"/>
    <w:rsid w:val="00B57851"/>
    <w:rsid w:val="00B579AD"/>
    <w:rsid w:val="00B57F99"/>
    <w:rsid w:val="00B60956"/>
    <w:rsid w:val="00B60DDD"/>
    <w:rsid w:val="00B61879"/>
    <w:rsid w:val="00B61BC8"/>
    <w:rsid w:val="00B61CAB"/>
    <w:rsid w:val="00B631B8"/>
    <w:rsid w:val="00B6328D"/>
    <w:rsid w:val="00B63CC9"/>
    <w:rsid w:val="00B63D73"/>
    <w:rsid w:val="00B63E56"/>
    <w:rsid w:val="00B63E9C"/>
    <w:rsid w:val="00B640E4"/>
    <w:rsid w:val="00B6429D"/>
    <w:rsid w:val="00B6461F"/>
    <w:rsid w:val="00B647D5"/>
    <w:rsid w:val="00B6488B"/>
    <w:rsid w:val="00B64A54"/>
    <w:rsid w:val="00B64AE5"/>
    <w:rsid w:val="00B64B93"/>
    <w:rsid w:val="00B64BFA"/>
    <w:rsid w:val="00B64C2A"/>
    <w:rsid w:val="00B64C69"/>
    <w:rsid w:val="00B6558F"/>
    <w:rsid w:val="00B656CD"/>
    <w:rsid w:val="00B656E9"/>
    <w:rsid w:val="00B65C5A"/>
    <w:rsid w:val="00B65EA1"/>
    <w:rsid w:val="00B66071"/>
    <w:rsid w:val="00B6609A"/>
    <w:rsid w:val="00B663BD"/>
    <w:rsid w:val="00B663F2"/>
    <w:rsid w:val="00B664C1"/>
    <w:rsid w:val="00B665EC"/>
    <w:rsid w:val="00B6696A"/>
    <w:rsid w:val="00B66A3D"/>
    <w:rsid w:val="00B67631"/>
    <w:rsid w:val="00B676B4"/>
    <w:rsid w:val="00B67AD3"/>
    <w:rsid w:val="00B67AE3"/>
    <w:rsid w:val="00B67BD4"/>
    <w:rsid w:val="00B67E7F"/>
    <w:rsid w:val="00B70185"/>
    <w:rsid w:val="00B7022E"/>
    <w:rsid w:val="00B70427"/>
    <w:rsid w:val="00B7069A"/>
    <w:rsid w:val="00B706EF"/>
    <w:rsid w:val="00B70852"/>
    <w:rsid w:val="00B70C46"/>
    <w:rsid w:val="00B70D1D"/>
    <w:rsid w:val="00B70F19"/>
    <w:rsid w:val="00B70F77"/>
    <w:rsid w:val="00B717C7"/>
    <w:rsid w:val="00B717FF"/>
    <w:rsid w:val="00B71B82"/>
    <w:rsid w:val="00B71E2E"/>
    <w:rsid w:val="00B72365"/>
    <w:rsid w:val="00B72450"/>
    <w:rsid w:val="00B7269F"/>
    <w:rsid w:val="00B726AC"/>
    <w:rsid w:val="00B72705"/>
    <w:rsid w:val="00B72948"/>
    <w:rsid w:val="00B72997"/>
    <w:rsid w:val="00B72A11"/>
    <w:rsid w:val="00B72AAE"/>
    <w:rsid w:val="00B72E95"/>
    <w:rsid w:val="00B72FF2"/>
    <w:rsid w:val="00B7305D"/>
    <w:rsid w:val="00B73162"/>
    <w:rsid w:val="00B7328B"/>
    <w:rsid w:val="00B73816"/>
    <w:rsid w:val="00B73B50"/>
    <w:rsid w:val="00B73C8F"/>
    <w:rsid w:val="00B73E24"/>
    <w:rsid w:val="00B740FB"/>
    <w:rsid w:val="00B74498"/>
    <w:rsid w:val="00B74AD7"/>
    <w:rsid w:val="00B74B1C"/>
    <w:rsid w:val="00B74C2A"/>
    <w:rsid w:val="00B74CDE"/>
    <w:rsid w:val="00B75243"/>
    <w:rsid w:val="00B7525D"/>
    <w:rsid w:val="00B7528A"/>
    <w:rsid w:val="00B754BD"/>
    <w:rsid w:val="00B757F9"/>
    <w:rsid w:val="00B75833"/>
    <w:rsid w:val="00B75F54"/>
    <w:rsid w:val="00B764DB"/>
    <w:rsid w:val="00B76969"/>
    <w:rsid w:val="00B76AE1"/>
    <w:rsid w:val="00B76CF6"/>
    <w:rsid w:val="00B76EB6"/>
    <w:rsid w:val="00B76EE6"/>
    <w:rsid w:val="00B7738B"/>
    <w:rsid w:val="00B77AC9"/>
    <w:rsid w:val="00B77D0B"/>
    <w:rsid w:val="00B8035B"/>
    <w:rsid w:val="00B808A9"/>
    <w:rsid w:val="00B80B5E"/>
    <w:rsid w:val="00B8187F"/>
    <w:rsid w:val="00B81D6B"/>
    <w:rsid w:val="00B8255A"/>
    <w:rsid w:val="00B826D0"/>
    <w:rsid w:val="00B826E3"/>
    <w:rsid w:val="00B82D26"/>
    <w:rsid w:val="00B8305E"/>
    <w:rsid w:val="00B832B6"/>
    <w:rsid w:val="00B833FC"/>
    <w:rsid w:val="00B835C1"/>
    <w:rsid w:val="00B83644"/>
    <w:rsid w:val="00B8401C"/>
    <w:rsid w:val="00B84171"/>
    <w:rsid w:val="00B8448C"/>
    <w:rsid w:val="00B846FD"/>
    <w:rsid w:val="00B848EB"/>
    <w:rsid w:val="00B84900"/>
    <w:rsid w:val="00B84950"/>
    <w:rsid w:val="00B84AE1"/>
    <w:rsid w:val="00B850CC"/>
    <w:rsid w:val="00B852D4"/>
    <w:rsid w:val="00B85609"/>
    <w:rsid w:val="00B85834"/>
    <w:rsid w:val="00B859CC"/>
    <w:rsid w:val="00B85D8C"/>
    <w:rsid w:val="00B86576"/>
    <w:rsid w:val="00B86918"/>
    <w:rsid w:val="00B86CFD"/>
    <w:rsid w:val="00B86F14"/>
    <w:rsid w:val="00B8739B"/>
    <w:rsid w:val="00B875AA"/>
    <w:rsid w:val="00B87671"/>
    <w:rsid w:val="00B876C0"/>
    <w:rsid w:val="00B87938"/>
    <w:rsid w:val="00B90028"/>
    <w:rsid w:val="00B9003B"/>
    <w:rsid w:val="00B904C7"/>
    <w:rsid w:val="00B9056F"/>
    <w:rsid w:val="00B90840"/>
    <w:rsid w:val="00B90B0F"/>
    <w:rsid w:val="00B90CD3"/>
    <w:rsid w:val="00B911B0"/>
    <w:rsid w:val="00B91438"/>
    <w:rsid w:val="00B91543"/>
    <w:rsid w:val="00B91F52"/>
    <w:rsid w:val="00B91FCF"/>
    <w:rsid w:val="00B92176"/>
    <w:rsid w:val="00B924DD"/>
    <w:rsid w:val="00B929AA"/>
    <w:rsid w:val="00B92B73"/>
    <w:rsid w:val="00B92CBC"/>
    <w:rsid w:val="00B92DB5"/>
    <w:rsid w:val="00B92EF4"/>
    <w:rsid w:val="00B92F7F"/>
    <w:rsid w:val="00B93156"/>
    <w:rsid w:val="00B932C5"/>
    <w:rsid w:val="00B940B8"/>
    <w:rsid w:val="00B9439A"/>
    <w:rsid w:val="00B943DA"/>
    <w:rsid w:val="00B946DA"/>
    <w:rsid w:val="00B94BDA"/>
    <w:rsid w:val="00B94CF6"/>
    <w:rsid w:val="00B94EDD"/>
    <w:rsid w:val="00B94F72"/>
    <w:rsid w:val="00B94F86"/>
    <w:rsid w:val="00B9501F"/>
    <w:rsid w:val="00B955A8"/>
    <w:rsid w:val="00B95723"/>
    <w:rsid w:val="00B95A9E"/>
    <w:rsid w:val="00B96170"/>
    <w:rsid w:val="00B962D9"/>
    <w:rsid w:val="00B96486"/>
    <w:rsid w:val="00B96621"/>
    <w:rsid w:val="00B96B35"/>
    <w:rsid w:val="00B96F14"/>
    <w:rsid w:val="00B971E3"/>
    <w:rsid w:val="00B97285"/>
    <w:rsid w:val="00B972F8"/>
    <w:rsid w:val="00B97EFF"/>
    <w:rsid w:val="00B9BA95"/>
    <w:rsid w:val="00BA02B7"/>
    <w:rsid w:val="00BA03B9"/>
    <w:rsid w:val="00BA0403"/>
    <w:rsid w:val="00BA0A08"/>
    <w:rsid w:val="00BA0DEF"/>
    <w:rsid w:val="00BA0E48"/>
    <w:rsid w:val="00BA1171"/>
    <w:rsid w:val="00BA14D2"/>
    <w:rsid w:val="00BA1526"/>
    <w:rsid w:val="00BA1DF2"/>
    <w:rsid w:val="00BA1F13"/>
    <w:rsid w:val="00BA2155"/>
    <w:rsid w:val="00BA2C24"/>
    <w:rsid w:val="00BA2DDC"/>
    <w:rsid w:val="00BA34F4"/>
    <w:rsid w:val="00BA3984"/>
    <w:rsid w:val="00BA3AD2"/>
    <w:rsid w:val="00BA3C5F"/>
    <w:rsid w:val="00BA3D3C"/>
    <w:rsid w:val="00BA3FF6"/>
    <w:rsid w:val="00BA41DC"/>
    <w:rsid w:val="00BA4292"/>
    <w:rsid w:val="00BA440A"/>
    <w:rsid w:val="00BA4426"/>
    <w:rsid w:val="00BA458A"/>
    <w:rsid w:val="00BA4891"/>
    <w:rsid w:val="00BA48F9"/>
    <w:rsid w:val="00BA5280"/>
    <w:rsid w:val="00BA54C6"/>
    <w:rsid w:val="00BA5BE8"/>
    <w:rsid w:val="00BA5C6B"/>
    <w:rsid w:val="00BA5C8C"/>
    <w:rsid w:val="00BA6106"/>
    <w:rsid w:val="00BA6196"/>
    <w:rsid w:val="00BA63C5"/>
    <w:rsid w:val="00BA6836"/>
    <w:rsid w:val="00BA6CF4"/>
    <w:rsid w:val="00BA71A9"/>
    <w:rsid w:val="00BA7583"/>
    <w:rsid w:val="00BA7895"/>
    <w:rsid w:val="00BA7996"/>
    <w:rsid w:val="00BA7CFB"/>
    <w:rsid w:val="00BA7D6F"/>
    <w:rsid w:val="00BA7EA6"/>
    <w:rsid w:val="00BB0175"/>
    <w:rsid w:val="00BB01B3"/>
    <w:rsid w:val="00BB01CC"/>
    <w:rsid w:val="00BB02B1"/>
    <w:rsid w:val="00BB061D"/>
    <w:rsid w:val="00BB0632"/>
    <w:rsid w:val="00BB0769"/>
    <w:rsid w:val="00BB0AB6"/>
    <w:rsid w:val="00BB0E9C"/>
    <w:rsid w:val="00BB0F33"/>
    <w:rsid w:val="00BB11BA"/>
    <w:rsid w:val="00BB159D"/>
    <w:rsid w:val="00BB16A8"/>
    <w:rsid w:val="00BB1792"/>
    <w:rsid w:val="00BB17E2"/>
    <w:rsid w:val="00BB1EE6"/>
    <w:rsid w:val="00BB2224"/>
    <w:rsid w:val="00BB2325"/>
    <w:rsid w:val="00BB24F2"/>
    <w:rsid w:val="00BB2609"/>
    <w:rsid w:val="00BB2E37"/>
    <w:rsid w:val="00BB2ED0"/>
    <w:rsid w:val="00BB314E"/>
    <w:rsid w:val="00BB34FC"/>
    <w:rsid w:val="00BB35FC"/>
    <w:rsid w:val="00BB36F3"/>
    <w:rsid w:val="00BB3881"/>
    <w:rsid w:val="00BB4708"/>
    <w:rsid w:val="00BB47BC"/>
    <w:rsid w:val="00BB4819"/>
    <w:rsid w:val="00BB4D56"/>
    <w:rsid w:val="00BB4E66"/>
    <w:rsid w:val="00BB4EBE"/>
    <w:rsid w:val="00BB4EC2"/>
    <w:rsid w:val="00BB5015"/>
    <w:rsid w:val="00BB5343"/>
    <w:rsid w:val="00BB54C5"/>
    <w:rsid w:val="00BB5A62"/>
    <w:rsid w:val="00BB5BAA"/>
    <w:rsid w:val="00BB5F9F"/>
    <w:rsid w:val="00BB5FB7"/>
    <w:rsid w:val="00BB663D"/>
    <w:rsid w:val="00BB6B01"/>
    <w:rsid w:val="00BB6D93"/>
    <w:rsid w:val="00BB6EA0"/>
    <w:rsid w:val="00BB7090"/>
    <w:rsid w:val="00BB712A"/>
    <w:rsid w:val="00BB72E5"/>
    <w:rsid w:val="00BB7437"/>
    <w:rsid w:val="00BB7817"/>
    <w:rsid w:val="00BC0006"/>
    <w:rsid w:val="00BC0016"/>
    <w:rsid w:val="00BC0392"/>
    <w:rsid w:val="00BC03B4"/>
    <w:rsid w:val="00BC08BB"/>
    <w:rsid w:val="00BC0C38"/>
    <w:rsid w:val="00BC0CA5"/>
    <w:rsid w:val="00BC15A3"/>
    <w:rsid w:val="00BC1672"/>
    <w:rsid w:val="00BC1834"/>
    <w:rsid w:val="00BC1941"/>
    <w:rsid w:val="00BC1A23"/>
    <w:rsid w:val="00BC1BA2"/>
    <w:rsid w:val="00BC1EAE"/>
    <w:rsid w:val="00BC1F09"/>
    <w:rsid w:val="00BC20B7"/>
    <w:rsid w:val="00BC215E"/>
    <w:rsid w:val="00BC253C"/>
    <w:rsid w:val="00BC2DF6"/>
    <w:rsid w:val="00BC3344"/>
    <w:rsid w:val="00BC4136"/>
    <w:rsid w:val="00BC41DA"/>
    <w:rsid w:val="00BC4741"/>
    <w:rsid w:val="00BC4B50"/>
    <w:rsid w:val="00BC4BAA"/>
    <w:rsid w:val="00BC4C10"/>
    <w:rsid w:val="00BC4E48"/>
    <w:rsid w:val="00BC4E85"/>
    <w:rsid w:val="00BC4EB7"/>
    <w:rsid w:val="00BC501E"/>
    <w:rsid w:val="00BC5031"/>
    <w:rsid w:val="00BC5308"/>
    <w:rsid w:val="00BC5B1B"/>
    <w:rsid w:val="00BC5ED8"/>
    <w:rsid w:val="00BC5FBB"/>
    <w:rsid w:val="00BC6009"/>
    <w:rsid w:val="00BC633E"/>
    <w:rsid w:val="00BC671E"/>
    <w:rsid w:val="00BC6ADA"/>
    <w:rsid w:val="00BC6C2C"/>
    <w:rsid w:val="00BC6CFC"/>
    <w:rsid w:val="00BC6D00"/>
    <w:rsid w:val="00BC7183"/>
    <w:rsid w:val="00BC7493"/>
    <w:rsid w:val="00BC7A0D"/>
    <w:rsid w:val="00BC7E84"/>
    <w:rsid w:val="00BC7F65"/>
    <w:rsid w:val="00BD0444"/>
    <w:rsid w:val="00BD05F4"/>
    <w:rsid w:val="00BD06BA"/>
    <w:rsid w:val="00BD0742"/>
    <w:rsid w:val="00BD0AB1"/>
    <w:rsid w:val="00BD0DDF"/>
    <w:rsid w:val="00BD1115"/>
    <w:rsid w:val="00BD1166"/>
    <w:rsid w:val="00BD1353"/>
    <w:rsid w:val="00BD1557"/>
    <w:rsid w:val="00BD1807"/>
    <w:rsid w:val="00BD1BA8"/>
    <w:rsid w:val="00BD202B"/>
    <w:rsid w:val="00BD2246"/>
    <w:rsid w:val="00BD2447"/>
    <w:rsid w:val="00BD2491"/>
    <w:rsid w:val="00BD25B2"/>
    <w:rsid w:val="00BD2944"/>
    <w:rsid w:val="00BD2B44"/>
    <w:rsid w:val="00BD2BE0"/>
    <w:rsid w:val="00BD30F6"/>
    <w:rsid w:val="00BD325E"/>
    <w:rsid w:val="00BD3430"/>
    <w:rsid w:val="00BD3487"/>
    <w:rsid w:val="00BD35B4"/>
    <w:rsid w:val="00BD3885"/>
    <w:rsid w:val="00BD388A"/>
    <w:rsid w:val="00BD40CB"/>
    <w:rsid w:val="00BD40CD"/>
    <w:rsid w:val="00BD41FB"/>
    <w:rsid w:val="00BD45A7"/>
    <w:rsid w:val="00BD4644"/>
    <w:rsid w:val="00BD4873"/>
    <w:rsid w:val="00BD48A6"/>
    <w:rsid w:val="00BD48B4"/>
    <w:rsid w:val="00BD4999"/>
    <w:rsid w:val="00BD4B7E"/>
    <w:rsid w:val="00BD4D71"/>
    <w:rsid w:val="00BD4DB2"/>
    <w:rsid w:val="00BD50E8"/>
    <w:rsid w:val="00BD5340"/>
    <w:rsid w:val="00BD5388"/>
    <w:rsid w:val="00BD54C4"/>
    <w:rsid w:val="00BD5A13"/>
    <w:rsid w:val="00BD5ACB"/>
    <w:rsid w:val="00BD5ADA"/>
    <w:rsid w:val="00BD6392"/>
    <w:rsid w:val="00BD6431"/>
    <w:rsid w:val="00BD6593"/>
    <w:rsid w:val="00BD6950"/>
    <w:rsid w:val="00BD6A40"/>
    <w:rsid w:val="00BD6B58"/>
    <w:rsid w:val="00BD6BF9"/>
    <w:rsid w:val="00BD7139"/>
    <w:rsid w:val="00BD713C"/>
    <w:rsid w:val="00BD7755"/>
    <w:rsid w:val="00BD78D4"/>
    <w:rsid w:val="00BD79C8"/>
    <w:rsid w:val="00BD7A2A"/>
    <w:rsid w:val="00BD7AEC"/>
    <w:rsid w:val="00BD7EB9"/>
    <w:rsid w:val="00BD7FA8"/>
    <w:rsid w:val="00BE0044"/>
    <w:rsid w:val="00BE01D7"/>
    <w:rsid w:val="00BE0363"/>
    <w:rsid w:val="00BE03C0"/>
    <w:rsid w:val="00BE04DB"/>
    <w:rsid w:val="00BE0613"/>
    <w:rsid w:val="00BE0887"/>
    <w:rsid w:val="00BE1259"/>
    <w:rsid w:val="00BE14F7"/>
    <w:rsid w:val="00BE15C9"/>
    <w:rsid w:val="00BE1896"/>
    <w:rsid w:val="00BE18FE"/>
    <w:rsid w:val="00BE1B9A"/>
    <w:rsid w:val="00BE21DA"/>
    <w:rsid w:val="00BE225D"/>
    <w:rsid w:val="00BE2386"/>
    <w:rsid w:val="00BE23AE"/>
    <w:rsid w:val="00BE24EF"/>
    <w:rsid w:val="00BE270A"/>
    <w:rsid w:val="00BE2B25"/>
    <w:rsid w:val="00BE2D48"/>
    <w:rsid w:val="00BE30DC"/>
    <w:rsid w:val="00BE316D"/>
    <w:rsid w:val="00BE35E7"/>
    <w:rsid w:val="00BE38A9"/>
    <w:rsid w:val="00BE3CDC"/>
    <w:rsid w:val="00BE3EAA"/>
    <w:rsid w:val="00BE3FEB"/>
    <w:rsid w:val="00BE4072"/>
    <w:rsid w:val="00BE453A"/>
    <w:rsid w:val="00BE4667"/>
    <w:rsid w:val="00BE4A26"/>
    <w:rsid w:val="00BE50BE"/>
    <w:rsid w:val="00BE5464"/>
    <w:rsid w:val="00BE574E"/>
    <w:rsid w:val="00BE59D8"/>
    <w:rsid w:val="00BE5A02"/>
    <w:rsid w:val="00BE5B88"/>
    <w:rsid w:val="00BE5F08"/>
    <w:rsid w:val="00BE6445"/>
    <w:rsid w:val="00BE6574"/>
    <w:rsid w:val="00BE6890"/>
    <w:rsid w:val="00BE709D"/>
    <w:rsid w:val="00BE70E9"/>
    <w:rsid w:val="00BE7186"/>
    <w:rsid w:val="00BE734A"/>
    <w:rsid w:val="00BE795D"/>
    <w:rsid w:val="00BE7B60"/>
    <w:rsid w:val="00BE7C86"/>
    <w:rsid w:val="00BF0149"/>
    <w:rsid w:val="00BF0167"/>
    <w:rsid w:val="00BF04E9"/>
    <w:rsid w:val="00BF05F5"/>
    <w:rsid w:val="00BF0680"/>
    <w:rsid w:val="00BF0A7F"/>
    <w:rsid w:val="00BF0FE2"/>
    <w:rsid w:val="00BF153C"/>
    <w:rsid w:val="00BF1585"/>
    <w:rsid w:val="00BF1817"/>
    <w:rsid w:val="00BF19DE"/>
    <w:rsid w:val="00BF1A14"/>
    <w:rsid w:val="00BF1CCB"/>
    <w:rsid w:val="00BF2371"/>
    <w:rsid w:val="00BF250D"/>
    <w:rsid w:val="00BF2CAA"/>
    <w:rsid w:val="00BF2DB5"/>
    <w:rsid w:val="00BF2F25"/>
    <w:rsid w:val="00BF31B6"/>
    <w:rsid w:val="00BF3856"/>
    <w:rsid w:val="00BF3E82"/>
    <w:rsid w:val="00BF3F8E"/>
    <w:rsid w:val="00BF4079"/>
    <w:rsid w:val="00BF4283"/>
    <w:rsid w:val="00BF47CA"/>
    <w:rsid w:val="00BF48F8"/>
    <w:rsid w:val="00BF4942"/>
    <w:rsid w:val="00BF49D8"/>
    <w:rsid w:val="00BF4A32"/>
    <w:rsid w:val="00BF514A"/>
    <w:rsid w:val="00BF5296"/>
    <w:rsid w:val="00BF5339"/>
    <w:rsid w:val="00BF5593"/>
    <w:rsid w:val="00BF5602"/>
    <w:rsid w:val="00BF5737"/>
    <w:rsid w:val="00BF5A8C"/>
    <w:rsid w:val="00BF5AD6"/>
    <w:rsid w:val="00BF5D50"/>
    <w:rsid w:val="00BF6059"/>
    <w:rsid w:val="00BF65E3"/>
    <w:rsid w:val="00BF65F3"/>
    <w:rsid w:val="00BF6B78"/>
    <w:rsid w:val="00BF723F"/>
    <w:rsid w:val="00BF7553"/>
    <w:rsid w:val="00BF7718"/>
    <w:rsid w:val="00BF7740"/>
    <w:rsid w:val="00BF7B00"/>
    <w:rsid w:val="00BF7E28"/>
    <w:rsid w:val="00BF7F9B"/>
    <w:rsid w:val="00C00034"/>
    <w:rsid w:val="00C000C1"/>
    <w:rsid w:val="00C002AA"/>
    <w:rsid w:val="00C00377"/>
    <w:rsid w:val="00C00420"/>
    <w:rsid w:val="00C0061E"/>
    <w:rsid w:val="00C0086B"/>
    <w:rsid w:val="00C008FC"/>
    <w:rsid w:val="00C00B66"/>
    <w:rsid w:val="00C00DDB"/>
    <w:rsid w:val="00C00E06"/>
    <w:rsid w:val="00C0120C"/>
    <w:rsid w:val="00C01502"/>
    <w:rsid w:val="00C019DC"/>
    <w:rsid w:val="00C01A6B"/>
    <w:rsid w:val="00C01CBA"/>
    <w:rsid w:val="00C01E20"/>
    <w:rsid w:val="00C01EF8"/>
    <w:rsid w:val="00C023D7"/>
    <w:rsid w:val="00C025ED"/>
    <w:rsid w:val="00C02822"/>
    <w:rsid w:val="00C0286F"/>
    <w:rsid w:val="00C02CB7"/>
    <w:rsid w:val="00C02D61"/>
    <w:rsid w:val="00C02E54"/>
    <w:rsid w:val="00C0308B"/>
    <w:rsid w:val="00C03308"/>
    <w:rsid w:val="00C03786"/>
    <w:rsid w:val="00C0380F"/>
    <w:rsid w:val="00C03FCC"/>
    <w:rsid w:val="00C04057"/>
    <w:rsid w:val="00C0416E"/>
    <w:rsid w:val="00C04789"/>
    <w:rsid w:val="00C04A56"/>
    <w:rsid w:val="00C04ED7"/>
    <w:rsid w:val="00C051F1"/>
    <w:rsid w:val="00C0535F"/>
    <w:rsid w:val="00C053D0"/>
    <w:rsid w:val="00C05DC1"/>
    <w:rsid w:val="00C06028"/>
    <w:rsid w:val="00C0608E"/>
    <w:rsid w:val="00C063F0"/>
    <w:rsid w:val="00C068F3"/>
    <w:rsid w:val="00C06B92"/>
    <w:rsid w:val="00C06D18"/>
    <w:rsid w:val="00C072DB"/>
    <w:rsid w:val="00C07452"/>
    <w:rsid w:val="00C074A0"/>
    <w:rsid w:val="00C0769F"/>
    <w:rsid w:val="00C0784D"/>
    <w:rsid w:val="00C10016"/>
    <w:rsid w:val="00C10343"/>
    <w:rsid w:val="00C10501"/>
    <w:rsid w:val="00C1067C"/>
    <w:rsid w:val="00C106E9"/>
    <w:rsid w:val="00C10BFC"/>
    <w:rsid w:val="00C10C75"/>
    <w:rsid w:val="00C11004"/>
    <w:rsid w:val="00C1154B"/>
    <w:rsid w:val="00C115BA"/>
    <w:rsid w:val="00C118F4"/>
    <w:rsid w:val="00C11B18"/>
    <w:rsid w:val="00C11C0F"/>
    <w:rsid w:val="00C11D7D"/>
    <w:rsid w:val="00C11D84"/>
    <w:rsid w:val="00C12112"/>
    <w:rsid w:val="00C12589"/>
    <w:rsid w:val="00C12BCF"/>
    <w:rsid w:val="00C12C57"/>
    <w:rsid w:val="00C12D79"/>
    <w:rsid w:val="00C12D8D"/>
    <w:rsid w:val="00C133AE"/>
    <w:rsid w:val="00C135FF"/>
    <w:rsid w:val="00C138B9"/>
    <w:rsid w:val="00C13B50"/>
    <w:rsid w:val="00C13D9B"/>
    <w:rsid w:val="00C14184"/>
    <w:rsid w:val="00C141CA"/>
    <w:rsid w:val="00C14212"/>
    <w:rsid w:val="00C1438E"/>
    <w:rsid w:val="00C1445D"/>
    <w:rsid w:val="00C14981"/>
    <w:rsid w:val="00C14CA1"/>
    <w:rsid w:val="00C14DDD"/>
    <w:rsid w:val="00C152F5"/>
    <w:rsid w:val="00C153CC"/>
    <w:rsid w:val="00C158DB"/>
    <w:rsid w:val="00C15964"/>
    <w:rsid w:val="00C15C52"/>
    <w:rsid w:val="00C16824"/>
    <w:rsid w:val="00C16AB7"/>
    <w:rsid w:val="00C16CAC"/>
    <w:rsid w:val="00C16CDD"/>
    <w:rsid w:val="00C1771F"/>
    <w:rsid w:val="00C17BD4"/>
    <w:rsid w:val="00C17CAC"/>
    <w:rsid w:val="00C17F7E"/>
    <w:rsid w:val="00C20082"/>
    <w:rsid w:val="00C201D8"/>
    <w:rsid w:val="00C20344"/>
    <w:rsid w:val="00C204EF"/>
    <w:rsid w:val="00C2082D"/>
    <w:rsid w:val="00C209F7"/>
    <w:rsid w:val="00C20A2F"/>
    <w:rsid w:val="00C20C05"/>
    <w:rsid w:val="00C20D2D"/>
    <w:rsid w:val="00C20D84"/>
    <w:rsid w:val="00C20E31"/>
    <w:rsid w:val="00C20EEB"/>
    <w:rsid w:val="00C20FBC"/>
    <w:rsid w:val="00C212B3"/>
    <w:rsid w:val="00C2132F"/>
    <w:rsid w:val="00C21770"/>
    <w:rsid w:val="00C21B20"/>
    <w:rsid w:val="00C21F2F"/>
    <w:rsid w:val="00C22275"/>
    <w:rsid w:val="00C224B8"/>
    <w:rsid w:val="00C225A1"/>
    <w:rsid w:val="00C22B1B"/>
    <w:rsid w:val="00C22BBC"/>
    <w:rsid w:val="00C22E8F"/>
    <w:rsid w:val="00C22EA0"/>
    <w:rsid w:val="00C22FE8"/>
    <w:rsid w:val="00C234E4"/>
    <w:rsid w:val="00C23625"/>
    <w:rsid w:val="00C23A2D"/>
    <w:rsid w:val="00C23C34"/>
    <w:rsid w:val="00C23E9D"/>
    <w:rsid w:val="00C24048"/>
    <w:rsid w:val="00C2413D"/>
    <w:rsid w:val="00C244FC"/>
    <w:rsid w:val="00C2485E"/>
    <w:rsid w:val="00C24A7C"/>
    <w:rsid w:val="00C25295"/>
    <w:rsid w:val="00C2556C"/>
    <w:rsid w:val="00C25755"/>
    <w:rsid w:val="00C25916"/>
    <w:rsid w:val="00C25BBC"/>
    <w:rsid w:val="00C25C94"/>
    <w:rsid w:val="00C25DE1"/>
    <w:rsid w:val="00C26388"/>
    <w:rsid w:val="00C26446"/>
    <w:rsid w:val="00C268C6"/>
    <w:rsid w:val="00C268F2"/>
    <w:rsid w:val="00C26C46"/>
    <w:rsid w:val="00C26E61"/>
    <w:rsid w:val="00C27251"/>
    <w:rsid w:val="00C27746"/>
    <w:rsid w:val="00C27B22"/>
    <w:rsid w:val="00C27EF9"/>
    <w:rsid w:val="00C30259"/>
    <w:rsid w:val="00C30566"/>
    <w:rsid w:val="00C30F6C"/>
    <w:rsid w:val="00C30F7E"/>
    <w:rsid w:val="00C312B8"/>
    <w:rsid w:val="00C318C1"/>
    <w:rsid w:val="00C31BFF"/>
    <w:rsid w:val="00C31DBF"/>
    <w:rsid w:val="00C31F0E"/>
    <w:rsid w:val="00C32098"/>
    <w:rsid w:val="00C32773"/>
    <w:rsid w:val="00C333F1"/>
    <w:rsid w:val="00C33A2D"/>
    <w:rsid w:val="00C33DAA"/>
    <w:rsid w:val="00C33DC5"/>
    <w:rsid w:val="00C33E31"/>
    <w:rsid w:val="00C33F94"/>
    <w:rsid w:val="00C34190"/>
    <w:rsid w:val="00C345C1"/>
    <w:rsid w:val="00C35042"/>
    <w:rsid w:val="00C353DA"/>
    <w:rsid w:val="00C355CC"/>
    <w:rsid w:val="00C35F16"/>
    <w:rsid w:val="00C36214"/>
    <w:rsid w:val="00C362D1"/>
    <w:rsid w:val="00C362EC"/>
    <w:rsid w:val="00C364EB"/>
    <w:rsid w:val="00C36AFD"/>
    <w:rsid w:val="00C371CF"/>
    <w:rsid w:val="00C37821"/>
    <w:rsid w:val="00C37B6C"/>
    <w:rsid w:val="00C405CB"/>
    <w:rsid w:val="00C40874"/>
    <w:rsid w:val="00C40878"/>
    <w:rsid w:val="00C40C89"/>
    <w:rsid w:val="00C40D21"/>
    <w:rsid w:val="00C40F27"/>
    <w:rsid w:val="00C41092"/>
    <w:rsid w:val="00C410E4"/>
    <w:rsid w:val="00C414E9"/>
    <w:rsid w:val="00C41610"/>
    <w:rsid w:val="00C41736"/>
    <w:rsid w:val="00C41C75"/>
    <w:rsid w:val="00C41CD5"/>
    <w:rsid w:val="00C41D2E"/>
    <w:rsid w:val="00C4230E"/>
    <w:rsid w:val="00C43034"/>
    <w:rsid w:val="00C432C7"/>
    <w:rsid w:val="00C43718"/>
    <w:rsid w:val="00C43736"/>
    <w:rsid w:val="00C43A85"/>
    <w:rsid w:val="00C43A87"/>
    <w:rsid w:val="00C43B8C"/>
    <w:rsid w:val="00C43DCC"/>
    <w:rsid w:val="00C43F38"/>
    <w:rsid w:val="00C4406E"/>
    <w:rsid w:val="00C44153"/>
    <w:rsid w:val="00C4424D"/>
    <w:rsid w:val="00C4429A"/>
    <w:rsid w:val="00C44786"/>
    <w:rsid w:val="00C44820"/>
    <w:rsid w:val="00C449C7"/>
    <w:rsid w:val="00C44C1F"/>
    <w:rsid w:val="00C44F10"/>
    <w:rsid w:val="00C45128"/>
    <w:rsid w:val="00C45156"/>
    <w:rsid w:val="00C451C0"/>
    <w:rsid w:val="00C456C5"/>
    <w:rsid w:val="00C45BB1"/>
    <w:rsid w:val="00C45E32"/>
    <w:rsid w:val="00C45ED2"/>
    <w:rsid w:val="00C45F07"/>
    <w:rsid w:val="00C460A3"/>
    <w:rsid w:val="00C460D1"/>
    <w:rsid w:val="00C46FA3"/>
    <w:rsid w:val="00C473ED"/>
    <w:rsid w:val="00C475FC"/>
    <w:rsid w:val="00C4797A"/>
    <w:rsid w:val="00C47BAC"/>
    <w:rsid w:val="00C50405"/>
    <w:rsid w:val="00C50CFF"/>
    <w:rsid w:val="00C5110C"/>
    <w:rsid w:val="00C512B9"/>
    <w:rsid w:val="00C5166F"/>
    <w:rsid w:val="00C517CC"/>
    <w:rsid w:val="00C51A62"/>
    <w:rsid w:val="00C51A87"/>
    <w:rsid w:val="00C51BF5"/>
    <w:rsid w:val="00C51EE2"/>
    <w:rsid w:val="00C5272F"/>
    <w:rsid w:val="00C52A8F"/>
    <w:rsid w:val="00C52AF1"/>
    <w:rsid w:val="00C52B5C"/>
    <w:rsid w:val="00C52CAC"/>
    <w:rsid w:val="00C52FD9"/>
    <w:rsid w:val="00C5313C"/>
    <w:rsid w:val="00C531CA"/>
    <w:rsid w:val="00C5323F"/>
    <w:rsid w:val="00C532BF"/>
    <w:rsid w:val="00C53646"/>
    <w:rsid w:val="00C539A7"/>
    <w:rsid w:val="00C53BBD"/>
    <w:rsid w:val="00C53CEA"/>
    <w:rsid w:val="00C53DF8"/>
    <w:rsid w:val="00C54019"/>
    <w:rsid w:val="00C543CC"/>
    <w:rsid w:val="00C5496F"/>
    <w:rsid w:val="00C5542F"/>
    <w:rsid w:val="00C558B3"/>
    <w:rsid w:val="00C558DE"/>
    <w:rsid w:val="00C55CC7"/>
    <w:rsid w:val="00C560DE"/>
    <w:rsid w:val="00C5646D"/>
    <w:rsid w:val="00C56703"/>
    <w:rsid w:val="00C569C1"/>
    <w:rsid w:val="00C56C90"/>
    <w:rsid w:val="00C56D73"/>
    <w:rsid w:val="00C570E9"/>
    <w:rsid w:val="00C57352"/>
    <w:rsid w:val="00C574E3"/>
    <w:rsid w:val="00C574E7"/>
    <w:rsid w:val="00C576F6"/>
    <w:rsid w:val="00C576F8"/>
    <w:rsid w:val="00C578AE"/>
    <w:rsid w:val="00C57955"/>
    <w:rsid w:val="00C57A28"/>
    <w:rsid w:val="00C600CC"/>
    <w:rsid w:val="00C60752"/>
    <w:rsid w:val="00C6079B"/>
    <w:rsid w:val="00C60D91"/>
    <w:rsid w:val="00C60F2E"/>
    <w:rsid w:val="00C612F5"/>
    <w:rsid w:val="00C61555"/>
    <w:rsid w:val="00C615EA"/>
    <w:rsid w:val="00C61662"/>
    <w:rsid w:val="00C619D5"/>
    <w:rsid w:val="00C61D4E"/>
    <w:rsid w:val="00C62103"/>
    <w:rsid w:val="00C621EE"/>
    <w:rsid w:val="00C62289"/>
    <w:rsid w:val="00C62431"/>
    <w:rsid w:val="00C63235"/>
    <w:rsid w:val="00C632C4"/>
    <w:rsid w:val="00C637E6"/>
    <w:rsid w:val="00C6406D"/>
    <w:rsid w:val="00C6441B"/>
    <w:rsid w:val="00C6469B"/>
    <w:rsid w:val="00C64837"/>
    <w:rsid w:val="00C64CE0"/>
    <w:rsid w:val="00C656A5"/>
    <w:rsid w:val="00C656EF"/>
    <w:rsid w:val="00C657DA"/>
    <w:rsid w:val="00C65C21"/>
    <w:rsid w:val="00C666F9"/>
    <w:rsid w:val="00C667DF"/>
    <w:rsid w:val="00C66936"/>
    <w:rsid w:val="00C66AFE"/>
    <w:rsid w:val="00C66CB4"/>
    <w:rsid w:val="00C67564"/>
    <w:rsid w:val="00C675FE"/>
    <w:rsid w:val="00C676A7"/>
    <w:rsid w:val="00C678C3"/>
    <w:rsid w:val="00C67D23"/>
    <w:rsid w:val="00C7084E"/>
    <w:rsid w:val="00C70B0F"/>
    <w:rsid w:val="00C70E10"/>
    <w:rsid w:val="00C70EE6"/>
    <w:rsid w:val="00C7102E"/>
    <w:rsid w:val="00C71AD8"/>
    <w:rsid w:val="00C71C96"/>
    <w:rsid w:val="00C71D4F"/>
    <w:rsid w:val="00C72104"/>
    <w:rsid w:val="00C7224C"/>
    <w:rsid w:val="00C7229F"/>
    <w:rsid w:val="00C726EA"/>
    <w:rsid w:val="00C727A1"/>
    <w:rsid w:val="00C728C1"/>
    <w:rsid w:val="00C73084"/>
    <w:rsid w:val="00C7322D"/>
    <w:rsid w:val="00C73853"/>
    <w:rsid w:val="00C73A0E"/>
    <w:rsid w:val="00C73B59"/>
    <w:rsid w:val="00C73BB4"/>
    <w:rsid w:val="00C73F16"/>
    <w:rsid w:val="00C740C9"/>
    <w:rsid w:val="00C74317"/>
    <w:rsid w:val="00C7441B"/>
    <w:rsid w:val="00C745CC"/>
    <w:rsid w:val="00C75171"/>
    <w:rsid w:val="00C7543C"/>
    <w:rsid w:val="00C755C5"/>
    <w:rsid w:val="00C75C54"/>
    <w:rsid w:val="00C75E6D"/>
    <w:rsid w:val="00C75F69"/>
    <w:rsid w:val="00C761E8"/>
    <w:rsid w:val="00C76404"/>
    <w:rsid w:val="00C7692A"/>
    <w:rsid w:val="00C772DE"/>
    <w:rsid w:val="00C77319"/>
    <w:rsid w:val="00C7732E"/>
    <w:rsid w:val="00C77451"/>
    <w:rsid w:val="00C776D2"/>
    <w:rsid w:val="00C77A57"/>
    <w:rsid w:val="00C77DF3"/>
    <w:rsid w:val="00C77F84"/>
    <w:rsid w:val="00C80436"/>
    <w:rsid w:val="00C80C9D"/>
    <w:rsid w:val="00C81012"/>
    <w:rsid w:val="00C81350"/>
    <w:rsid w:val="00C816C8"/>
    <w:rsid w:val="00C81D5C"/>
    <w:rsid w:val="00C81D9E"/>
    <w:rsid w:val="00C81EAA"/>
    <w:rsid w:val="00C820C8"/>
    <w:rsid w:val="00C82E2C"/>
    <w:rsid w:val="00C83231"/>
    <w:rsid w:val="00C834E6"/>
    <w:rsid w:val="00C83B31"/>
    <w:rsid w:val="00C83BE3"/>
    <w:rsid w:val="00C83CCD"/>
    <w:rsid w:val="00C83D7C"/>
    <w:rsid w:val="00C83DD8"/>
    <w:rsid w:val="00C840A6"/>
    <w:rsid w:val="00C84204"/>
    <w:rsid w:val="00C8449C"/>
    <w:rsid w:val="00C844A9"/>
    <w:rsid w:val="00C8451A"/>
    <w:rsid w:val="00C84ADD"/>
    <w:rsid w:val="00C84E1A"/>
    <w:rsid w:val="00C8530E"/>
    <w:rsid w:val="00C8548F"/>
    <w:rsid w:val="00C85550"/>
    <w:rsid w:val="00C856B3"/>
    <w:rsid w:val="00C8582C"/>
    <w:rsid w:val="00C8585C"/>
    <w:rsid w:val="00C85A0D"/>
    <w:rsid w:val="00C85DE9"/>
    <w:rsid w:val="00C85E92"/>
    <w:rsid w:val="00C863A0"/>
    <w:rsid w:val="00C863B3"/>
    <w:rsid w:val="00C865EE"/>
    <w:rsid w:val="00C86799"/>
    <w:rsid w:val="00C86990"/>
    <w:rsid w:val="00C869E4"/>
    <w:rsid w:val="00C86DC5"/>
    <w:rsid w:val="00C86EE1"/>
    <w:rsid w:val="00C8773D"/>
    <w:rsid w:val="00C87A06"/>
    <w:rsid w:val="00C87BF1"/>
    <w:rsid w:val="00C87C60"/>
    <w:rsid w:val="00C87FCE"/>
    <w:rsid w:val="00C90185"/>
    <w:rsid w:val="00C90221"/>
    <w:rsid w:val="00C90258"/>
    <w:rsid w:val="00C9094C"/>
    <w:rsid w:val="00C90D04"/>
    <w:rsid w:val="00C90F33"/>
    <w:rsid w:val="00C910B6"/>
    <w:rsid w:val="00C913F7"/>
    <w:rsid w:val="00C9142B"/>
    <w:rsid w:val="00C914D9"/>
    <w:rsid w:val="00C915C9"/>
    <w:rsid w:val="00C916AA"/>
    <w:rsid w:val="00C91A76"/>
    <w:rsid w:val="00C91AD1"/>
    <w:rsid w:val="00C91D85"/>
    <w:rsid w:val="00C91E38"/>
    <w:rsid w:val="00C924C6"/>
    <w:rsid w:val="00C92742"/>
    <w:rsid w:val="00C92923"/>
    <w:rsid w:val="00C92B04"/>
    <w:rsid w:val="00C9319F"/>
    <w:rsid w:val="00C93339"/>
    <w:rsid w:val="00C934C2"/>
    <w:rsid w:val="00C935A3"/>
    <w:rsid w:val="00C93630"/>
    <w:rsid w:val="00C9366F"/>
    <w:rsid w:val="00C936BE"/>
    <w:rsid w:val="00C93745"/>
    <w:rsid w:val="00C938EF"/>
    <w:rsid w:val="00C9399A"/>
    <w:rsid w:val="00C93BC7"/>
    <w:rsid w:val="00C93C91"/>
    <w:rsid w:val="00C93DAB"/>
    <w:rsid w:val="00C93EEE"/>
    <w:rsid w:val="00C9430E"/>
    <w:rsid w:val="00C94A35"/>
    <w:rsid w:val="00C94B74"/>
    <w:rsid w:val="00C94B9E"/>
    <w:rsid w:val="00C94D41"/>
    <w:rsid w:val="00C94D86"/>
    <w:rsid w:val="00C94EED"/>
    <w:rsid w:val="00C94F75"/>
    <w:rsid w:val="00C94FA4"/>
    <w:rsid w:val="00C95092"/>
    <w:rsid w:val="00C950F2"/>
    <w:rsid w:val="00C958CF"/>
    <w:rsid w:val="00C959A1"/>
    <w:rsid w:val="00C95BE9"/>
    <w:rsid w:val="00C961A5"/>
    <w:rsid w:val="00C9626A"/>
    <w:rsid w:val="00C96430"/>
    <w:rsid w:val="00C96448"/>
    <w:rsid w:val="00C966DB"/>
    <w:rsid w:val="00C96D23"/>
    <w:rsid w:val="00C96E62"/>
    <w:rsid w:val="00C96F38"/>
    <w:rsid w:val="00C96FFA"/>
    <w:rsid w:val="00C974CD"/>
    <w:rsid w:val="00C976CF"/>
    <w:rsid w:val="00CA0124"/>
    <w:rsid w:val="00CA0386"/>
    <w:rsid w:val="00CA0417"/>
    <w:rsid w:val="00CA08F3"/>
    <w:rsid w:val="00CA08FC"/>
    <w:rsid w:val="00CA0C9F"/>
    <w:rsid w:val="00CA113C"/>
    <w:rsid w:val="00CA1370"/>
    <w:rsid w:val="00CA13CB"/>
    <w:rsid w:val="00CA1726"/>
    <w:rsid w:val="00CA18A0"/>
    <w:rsid w:val="00CA1A07"/>
    <w:rsid w:val="00CA1BB5"/>
    <w:rsid w:val="00CA1BBE"/>
    <w:rsid w:val="00CA1E3F"/>
    <w:rsid w:val="00CA1FBB"/>
    <w:rsid w:val="00CA2015"/>
    <w:rsid w:val="00CA2034"/>
    <w:rsid w:val="00CA20AA"/>
    <w:rsid w:val="00CA2343"/>
    <w:rsid w:val="00CA2450"/>
    <w:rsid w:val="00CA2510"/>
    <w:rsid w:val="00CA2775"/>
    <w:rsid w:val="00CA2914"/>
    <w:rsid w:val="00CA294D"/>
    <w:rsid w:val="00CA2E04"/>
    <w:rsid w:val="00CA2EC5"/>
    <w:rsid w:val="00CA2EFA"/>
    <w:rsid w:val="00CA342C"/>
    <w:rsid w:val="00CA34B5"/>
    <w:rsid w:val="00CA3643"/>
    <w:rsid w:val="00CA3A27"/>
    <w:rsid w:val="00CA3BD0"/>
    <w:rsid w:val="00CA3C4F"/>
    <w:rsid w:val="00CA3DAF"/>
    <w:rsid w:val="00CA3EAE"/>
    <w:rsid w:val="00CA40D9"/>
    <w:rsid w:val="00CA4CCE"/>
    <w:rsid w:val="00CA4D81"/>
    <w:rsid w:val="00CA511D"/>
    <w:rsid w:val="00CA5158"/>
    <w:rsid w:val="00CA56ED"/>
    <w:rsid w:val="00CA58C1"/>
    <w:rsid w:val="00CA5EBA"/>
    <w:rsid w:val="00CA61AE"/>
    <w:rsid w:val="00CA633D"/>
    <w:rsid w:val="00CA67D9"/>
    <w:rsid w:val="00CA6872"/>
    <w:rsid w:val="00CA6A84"/>
    <w:rsid w:val="00CA77B3"/>
    <w:rsid w:val="00CA79D9"/>
    <w:rsid w:val="00CA7DE2"/>
    <w:rsid w:val="00CB0226"/>
    <w:rsid w:val="00CB0340"/>
    <w:rsid w:val="00CB036C"/>
    <w:rsid w:val="00CB081F"/>
    <w:rsid w:val="00CB0902"/>
    <w:rsid w:val="00CB0B76"/>
    <w:rsid w:val="00CB0BBE"/>
    <w:rsid w:val="00CB0CE6"/>
    <w:rsid w:val="00CB0FC9"/>
    <w:rsid w:val="00CB13A4"/>
    <w:rsid w:val="00CB15F8"/>
    <w:rsid w:val="00CB1644"/>
    <w:rsid w:val="00CB1826"/>
    <w:rsid w:val="00CB1B08"/>
    <w:rsid w:val="00CB1C4C"/>
    <w:rsid w:val="00CB1F04"/>
    <w:rsid w:val="00CB2296"/>
    <w:rsid w:val="00CB25E1"/>
    <w:rsid w:val="00CB2709"/>
    <w:rsid w:val="00CB2750"/>
    <w:rsid w:val="00CB2BA7"/>
    <w:rsid w:val="00CB2D2D"/>
    <w:rsid w:val="00CB2DB1"/>
    <w:rsid w:val="00CB2EAB"/>
    <w:rsid w:val="00CB3012"/>
    <w:rsid w:val="00CB35F4"/>
    <w:rsid w:val="00CB3609"/>
    <w:rsid w:val="00CB41D2"/>
    <w:rsid w:val="00CB445A"/>
    <w:rsid w:val="00CB4964"/>
    <w:rsid w:val="00CB512F"/>
    <w:rsid w:val="00CB597B"/>
    <w:rsid w:val="00CB599C"/>
    <w:rsid w:val="00CB5BB4"/>
    <w:rsid w:val="00CB5CAC"/>
    <w:rsid w:val="00CB621E"/>
    <w:rsid w:val="00CB63C2"/>
    <w:rsid w:val="00CB67EA"/>
    <w:rsid w:val="00CB6F08"/>
    <w:rsid w:val="00CB70D6"/>
    <w:rsid w:val="00CB72C7"/>
    <w:rsid w:val="00CB7922"/>
    <w:rsid w:val="00CB7E15"/>
    <w:rsid w:val="00CB7FA0"/>
    <w:rsid w:val="00CC085A"/>
    <w:rsid w:val="00CC0CE9"/>
    <w:rsid w:val="00CC0DA0"/>
    <w:rsid w:val="00CC1054"/>
    <w:rsid w:val="00CC116E"/>
    <w:rsid w:val="00CC14C6"/>
    <w:rsid w:val="00CC161B"/>
    <w:rsid w:val="00CC1622"/>
    <w:rsid w:val="00CC19D8"/>
    <w:rsid w:val="00CC1EB1"/>
    <w:rsid w:val="00CC1EED"/>
    <w:rsid w:val="00CC2091"/>
    <w:rsid w:val="00CC20F3"/>
    <w:rsid w:val="00CC21F8"/>
    <w:rsid w:val="00CC25D5"/>
    <w:rsid w:val="00CC269F"/>
    <w:rsid w:val="00CC26F1"/>
    <w:rsid w:val="00CC2DF7"/>
    <w:rsid w:val="00CC2E68"/>
    <w:rsid w:val="00CC2E71"/>
    <w:rsid w:val="00CC3276"/>
    <w:rsid w:val="00CC32FF"/>
    <w:rsid w:val="00CC33ED"/>
    <w:rsid w:val="00CC34D2"/>
    <w:rsid w:val="00CC3513"/>
    <w:rsid w:val="00CC36EA"/>
    <w:rsid w:val="00CC399C"/>
    <w:rsid w:val="00CC39D3"/>
    <w:rsid w:val="00CC40D6"/>
    <w:rsid w:val="00CC45C0"/>
    <w:rsid w:val="00CC463C"/>
    <w:rsid w:val="00CC472C"/>
    <w:rsid w:val="00CC4BCC"/>
    <w:rsid w:val="00CC4E14"/>
    <w:rsid w:val="00CC5357"/>
    <w:rsid w:val="00CC567A"/>
    <w:rsid w:val="00CC58D2"/>
    <w:rsid w:val="00CC58D3"/>
    <w:rsid w:val="00CC5D2C"/>
    <w:rsid w:val="00CC604C"/>
    <w:rsid w:val="00CC6276"/>
    <w:rsid w:val="00CC6479"/>
    <w:rsid w:val="00CC6541"/>
    <w:rsid w:val="00CC67DE"/>
    <w:rsid w:val="00CC6B2A"/>
    <w:rsid w:val="00CC6B2F"/>
    <w:rsid w:val="00CC6CD9"/>
    <w:rsid w:val="00CC6F42"/>
    <w:rsid w:val="00CC6FA2"/>
    <w:rsid w:val="00CC7152"/>
    <w:rsid w:val="00CC724E"/>
    <w:rsid w:val="00CC7E79"/>
    <w:rsid w:val="00CC7F16"/>
    <w:rsid w:val="00CC7FB6"/>
    <w:rsid w:val="00CD000E"/>
    <w:rsid w:val="00CD01A1"/>
    <w:rsid w:val="00CD0581"/>
    <w:rsid w:val="00CD0810"/>
    <w:rsid w:val="00CD087F"/>
    <w:rsid w:val="00CD09EE"/>
    <w:rsid w:val="00CD0A2E"/>
    <w:rsid w:val="00CD0AD6"/>
    <w:rsid w:val="00CD0EB2"/>
    <w:rsid w:val="00CD100A"/>
    <w:rsid w:val="00CD1442"/>
    <w:rsid w:val="00CD14A3"/>
    <w:rsid w:val="00CD15E5"/>
    <w:rsid w:val="00CD16D0"/>
    <w:rsid w:val="00CD191C"/>
    <w:rsid w:val="00CD1A64"/>
    <w:rsid w:val="00CD1C31"/>
    <w:rsid w:val="00CD1CF2"/>
    <w:rsid w:val="00CD207B"/>
    <w:rsid w:val="00CD22D6"/>
    <w:rsid w:val="00CD2925"/>
    <w:rsid w:val="00CD2A65"/>
    <w:rsid w:val="00CD2B62"/>
    <w:rsid w:val="00CD2E9A"/>
    <w:rsid w:val="00CD311D"/>
    <w:rsid w:val="00CD3AEC"/>
    <w:rsid w:val="00CD4473"/>
    <w:rsid w:val="00CD4824"/>
    <w:rsid w:val="00CD4851"/>
    <w:rsid w:val="00CD487B"/>
    <w:rsid w:val="00CD4B4A"/>
    <w:rsid w:val="00CD4CC8"/>
    <w:rsid w:val="00CD4F9B"/>
    <w:rsid w:val="00CD54C0"/>
    <w:rsid w:val="00CD5CB5"/>
    <w:rsid w:val="00CD5D53"/>
    <w:rsid w:val="00CD5FE7"/>
    <w:rsid w:val="00CD625E"/>
    <w:rsid w:val="00CD6426"/>
    <w:rsid w:val="00CD6A0C"/>
    <w:rsid w:val="00CD6B21"/>
    <w:rsid w:val="00CD6B73"/>
    <w:rsid w:val="00CD6FC2"/>
    <w:rsid w:val="00CD7152"/>
    <w:rsid w:val="00CD7201"/>
    <w:rsid w:val="00CD739F"/>
    <w:rsid w:val="00CD75FD"/>
    <w:rsid w:val="00CD7DE4"/>
    <w:rsid w:val="00CE03A8"/>
    <w:rsid w:val="00CE0DAC"/>
    <w:rsid w:val="00CE12D8"/>
    <w:rsid w:val="00CE17CB"/>
    <w:rsid w:val="00CE17E0"/>
    <w:rsid w:val="00CE1BA9"/>
    <w:rsid w:val="00CE1FF5"/>
    <w:rsid w:val="00CE201E"/>
    <w:rsid w:val="00CE22EA"/>
    <w:rsid w:val="00CE2766"/>
    <w:rsid w:val="00CE283C"/>
    <w:rsid w:val="00CE29C4"/>
    <w:rsid w:val="00CE2BD4"/>
    <w:rsid w:val="00CE2E6F"/>
    <w:rsid w:val="00CE3419"/>
    <w:rsid w:val="00CE3472"/>
    <w:rsid w:val="00CE38E1"/>
    <w:rsid w:val="00CE41E7"/>
    <w:rsid w:val="00CE4323"/>
    <w:rsid w:val="00CE468D"/>
    <w:rsid w:val="00CE4B77"/>
    <w:rsid w:val="00CE5623"/>
    <w:rsid w:val="00CE57F9"/>
    <w:rsid w:val="00CE59CD"/>
    <w:rsid w:val="00CE5D4C"/>
    <w:rsid w:val="00CE5DA2"/>
    <w:rsid w:val="00CE630E"/>
    <w:rsid w:val="00CE6A64"/>
    <w:rsid w:val="00CE70B9"/>
    <w:rsid w:val="00CE72A7"/>
    <w:rsid w:val="00CE776F"/>
    <w:rsid w:val="00CE7785"/>
    <w:rsid w:val="00CE7EFA"/>
    <w:rsid w:val="00CF0108"/>
    <w:rsid w:val="00CF01C1"/>
    <w:rsid w:val="00CF0336"/>
    <w:rsid w:val="00CF04D9"/>
    <w:rsid w:val="00CF0970"/>
    <w:rsid w:val="00CF09C7"/>
    <w:rsid w:val="00CF09E2"/>
    <w:rsid w:val="00CF0B70"/>
    <w:rsid w:val="00CF0D42"/>
    <w:rsid w:val="00CF0EA7"/>
    <w:rsid w:val="00CF11B8"/>
    <w:rsid w:val="00CF1275"/>
    <w:rsid w:val="00CF17C4"/>
    <w:rsid w:val="00CF192A"/>
    <w:rsid w:val="00CF1934"/>
    <w:rsid w:val="00CF1A33"/>
    <w:rsid w:val="00CF1BC3"/>
    <w:rsid w:val="00CF1CDA"/>
    <w:rsid w:val="00CF1DD0"/>
    <w:rsid w:val="00CF21AC"/>
    <w:rsid w:val="00CF236D"/>
    <w:rsid w:val="00CF2678"/>
    <w:rsid w:val="00CF269B"/>
    <w:rsid w:val="00CF26F7"/>
    <w:rsid w:val="00CF2D67"/>
    <w:rsid w:val="00CF2F2C"/>
    <w:rsid w:val="00CF2F80"/>
    <w:rsid w:val="00CF30FE"/>
    <w:rsid w:val="00CF3390"/>
    <w:rsid w:val="00CF374D"/>
    <w:rsid w:val="00CF394C"/>
    <w:rsid w:val="00CF3C3D"/>
    <w:rsid w:val="00CF430C"/>
    <w:rsid w:val="00CF4519"/>
    <w:rsid w:val="00CF4635"/>
    <w:rsid w:val="00CF47C4"/>
    <w:rsid w:val="00CF48FE"/>
    <w:rsid w:val="00CF4A24"/>
    <w:rsid w:val="00CF4C58"/>
    <w:rsid w:val="00CF4D35"/>
    <w:rsid w:val="00CF4EC1"/>
    <w:rsid w:val="00CF500E"/>
    <w:rsid w:val="00CF527A"/>
    <w:rsid w:val="00CF579E"/>
    <w:rsid w:val="00CF584F"/>
    <w:rsid w:val="00CF5B0B"/>
    <w:rsid w:val="00CF5BBF"/>
    <w:rsid w:val="00CF5C1A"/>
    <w:rsid w:val="00CF5D81"/>
    <w:rsid w:val="00CF5DCF"/>
    <w:rsid w:val="00CF5F78"/>
    <w:rsid w:val="00CF6083"/>
    <w:rsid w:val="00CF6158"/>
    <w:rsid w:val="00CF61A5"/>
    <w:rsid w:val="00CF65B5"/>
    <w:rsid w:val="00CF65C7"/>
    <w:rsid w:val="00CF6763"/>
    <w:rsid w:val="00CF67AF"/>
    <w:rsid w:val="00CF684E"/>
    <w:rsid w:val="00CF6FAF"/>
    <w:rsid w:val="00CF6FD7"/>
    <w:rsid w:val="00CF7385"/>
    <w:rsid w:val="00CF751B"/>
    <w:rsid w:val="00CF79FD"/>
    <w:rsid w:val="00CF7B9C"/>
    <w:rsid w:val="00CF7BBF"/>
    <w:rsid w:val="00CF7CBB"/>
    <w:rsid w:val="00CF7DCD"/>
    <w:rsid w:val="00CF7F54"/>
    <w:rsid w:val="00D00408"/>
    <w:rsid w:val="00D00482"/>
    <w:rsid w:val="00D00697"/>
    <w:rsid w:val="00D007C4"/>
    <w:rsid w:val="00D00A9B"/>
    <w:rsid w:val="00D0113D"/>
    <w:rsid w:val="00D01833"/>
    <w:rsid w:val="00D01933"/>
    <w:rsid w:val="00D019EB"/>
    <w:rsid w:val="00D01D93"/>
    <w:rsid w:val="00D01E0D"/>
    <w:rsid w:val="00D02158"/>
    <w:rsid w:val="00D0262D"/>
    <w:rsid w:val="00D02731"/>
    <w:rsid w:val="00D027D5"/>
    <w:rsid w:val="00D02C36"/>
    <w:rsid w:val="00D02C64"/>
    <w:rsid w:val="00D02EB8"/>
    <w:rsid w:val="00D035EC"/>
    <w:rsid w:val="00D03BBF"/>
    <w:rsid w:val="00D03E62"/>
    <w:rsid w:val="00D03EDA"/>
    <w:rsid w:val="00D03FCE"/>
    <w:rsid w:val="00D040A5"/>
    <w:rsid w:val="00D04223"/>
    <w:rsid w:val="00D0422C"/>
    <w:rsid w:val="00D0423A"/>
    <w:rsid w:val="00D044B4"/>
    <w:rsid w:val="00D04C53"/>
    <w:rsid w:val="00D04DA6"/>
    <w:rsid w:val="00D050E6"/>
    <w:rsid w:val="00D055AC"/>
    <w:rsid w:val="00D05703"/>
    <w:rsid w:val="00D05B57"/>
    <w:rsid w:val="00D05E35"/>
    <w:rsid w:val="00D06108"/>
    <w:rsid w:val="00D0616C"/>
    <w:rsid w:val="00D0648C"/>
    <w:rsid w:val="00D06833"/>
    <w:rsid w:val="00D06B90"/>
    <w:rsid w:val="00D06CC6"/>
    <w:rsid w:val="00D06F34"/>
    <w:rsid w:val="00D07018"/>
    <w:rsid w:val="00D07211"/>
    <w:rsid w:val="00D0731D"/>
    <w:rsid w:val="00D07A5D"/>
    <w:rsid w:val="00D07DD3"/>
    <w:rsid w:val="00D101F8"/>
    <w:rsid w:val="00D1030A"/>
    <w:rsid w:val="00D10843"/>
    <w:rsid w:val="00D1110B"/>
    <w:rsid w:val="00D111B9"/>
    <w:rsid w:val="00D1173A"/>
    <w:rsid w:val="00D119B7"/>
    <w:rsid w:val="00D11B46"/>
    <w:rsid w:val="00D12341"/>
    <w:rsid w:val="00D12555"/>
    <w:rsid w:val="00D12868"/>
    <w:rsid w:val="00D12EFA"/>
    <w:rsid w:val="00D131BF"/>
    <w:rsid w:val="00D133C9"/>
    <w:rsid w:val="00D1378A"/>
    <w:rsid w:val="00D13C4E"/>
    <w:rsid w:val="00D145AB"/>
    <w:rsid w:val="00D14824"/>
    <w:rsid w:val="00D14AFC"/>
    <w:rsid w:val="00D14B2E"/>
    <w:rsid w:val="00D14DDF"/>
    <w:rsid w:val="00D14F09"/>
    <w:rsid w:val="00D150A2"/>
    <w:rsid w:val="00D152AF"/>
    <w:rsid w:val="00D1547F"/>
    <w:rsid w:val="00D15552"/>
    <w:rsid w:val="00D158F4"/>
    <w:rsid w:val="00D15C6F"/>
    <w:rsid w:val="00D1659E"/>
    <w:rsid w:val="00D16A87"/>
    <w:rsid w:val="00D16C1D"/>
    <w:rsid w:val="00D17324"/>
    <w:rsid w:val="00D17584"/>
    <w:rsid w:val="00D178C4"/>
    <w:rsid w:val="00D17920"/>
    <w:rsid w:val="00D2014B"/>
    <w:rsid w:val="00D202D7"/>
    <w:rsid w:val="00D205B9"/>
    <w:rsid w:val="00D20731"/>
    <w:rsid w:val="00D2080C"/>
    <w:rsid w:val="00D208A0"/>
    <w:rsid w:val="00D20B22"/>
    <w:rsid w:val="00D213E2"/>
    <w:rsid w:val="00D21820"/>
    <w:rsid w:val="00D21850"/>
    <w:rsid w:val="00D219A8"/>
    <w:rsid w:val="00D21B01"/>
    <w:rsid w:val="00D21D5E"/>
    <w:rsid w:val="00D21E4D"/>
    <w:rsid w:val="00D21EB6"/>
    <w:rsid w:val="00D223ED"/>
    <w:rsid w:val="00D224FF"/>
    <w:rsid w:val="00D226F2"/>
    <w:rsid w:val="00D228F7"/>
    <w:rsid w:val="00D2296A"/>
    <w:rsid w:val="00D22999"/>
    <w:rsid w:val="00D22B0E"/>
    <w:rsid w:val="00D22F59"/>
    <w:rsid w:val="00D232B6"/>
    <w:rsid w:val="00D23377"/>
    <w:rsid w:val="00D23538"/>
    <w:rsid w:val="00D2380B"/>
    <w:rsid w:val="00D23C2E"/>
    <w:rsid w:val="00D247EF"/>
    <w:rsid w:val="00D24BA9"/>
    <w:rsid w:val="00D24CB5"/>
    <w:rsid w:val="00D25345"/>
    <w:rsid w:val="00D25416"/>
    <w:rsid w:val="00D25552"/>
    <w:rsid w:val="00D255A5"/>
    <w:rsid w:val="00D255AC"/>
    <w:rsid w:val="00D25920"/>
    <w:rsid w:val="00D25A28"/>
    <w:rsid w:val="00D25D49"/>
    <w:rsid w:val="00D25D91"/>
    <w:rsid w:val="00D26390"/>
    <w:rsid w:val="00D26ACC"/>
    <w:rsid w:val="00D26E24"/>
    <w:rsid w:val="00D272F2"/>
    <w:rsid w:val="00D27620"/>
    <w:rsid w:val="00D277E7"/>
    <w:rsid w:val="00D2799D"/>
    <w:rsid w:val="00D27A22"/>
    <w:rsid w:val="00D27B27"/>
    <w:rsid w:val="00D27B79"/>
    <w:rsid w:val="00D30052"/>
    <w:rsid w:val="00D30153"/>
    <w:rsid w:val="00D30507"/>
    <w:rsid w:val="00D305F6"/>
    <w:rsid w:val="00D3068E"/>
    <w:rsid w:val="00D307F9"/>
    <w:rsid w:val="00D3097C"/>
    <w:rsid w:val="00D3113B"/>
    <w:rsid w:val="00D313ED"/>
    <w:rsid w:val="00D31401"/>
    <w:rsid w:val="00D3192B"/>
    <w:rsid w:val="00D31ABD"/>
    <w:rsid w:val="00D32380"/>
    <w:rsid w:val="00D323B6"/>
    <w:rsid w:val="00D3246E"/>
    <w:rsid w:val="00D324A8"/>
    <w:rsid w:val="00D325EA"/>
    <w:rsid w:val="00D33317"/>
    <w:rsid w:val="00D33556"/>
    <w:rsid w:val="00D33696"/>
    <w:rsid w:val="00D337CE"/>
    <w:rsid w:val="00D33805"/>
    <w:rsid w:val="00D33931"/>
    <w:rsid w:val="00D33CB0"/>
    <w:rsid w:val="00D33ED9"/>
    <w:rsid w:val="00D345DB"/>
    <w:rsid w:val="00D349DB"/>
    <w:rsid w:val="00D34CEB"/>
    <w:rsid w:val="00D35154"/>
    <w:rsid w:val="00D35187"/>
    <w:rsid w:val="00D35252"/>
    <w:rsid w:val="00D35441"/>
    <w:rsid w:val="00D35561"/>
    <w:rsid w:val="00D356C9"/>
    <w:rsid w:val="00D35777"/>
    <w:rsid w:val="00D3582B"/>
    <w:rsid w:val="00D35D04"/>
    <w:rsid w:val="00D36179"/>
    <w:rsid w:val="00D36910"/>
    <w:rsid w:val="00D36941"/>
    <w:rsid w:val="00D369EA"/>
    <w:rsid w:val="00D36AF6"/>
    <w:rsid w:val="00D36B23"/>
    <w:rsid w:val="00D374EA"/>
    <w:rsid w:val="00D37523"/>
    <w:rsid w:val="00D376F4"/>
    <w:rsid w:val="00D37AD8"/>
    <w:rsid w:val="00D37C20"/>
    <w:rsid w:val="00D37DE9"/>
    <w:rsid w:val="00D37EBA"/>
    <w:rsid w:val="00D37EBB"/>
    <w:rsid w:val="00D40596"/>
    <w:rsid w:val="00D409C9"/>
    <w:rsid w:val="00D40EEC"/>
    <w:rsid w:val="00D411E4"/>
    <w:rsid w:val="00D41679"/>
    <w:rsid w:val="00D4169E"/>
    <w:rsid w:val="00D41749"/>
    <w:rsid w:val="00D41C53"/>
    <w:rsid w:val="00D41DB2"/>
    <w:rsid w:val="00D427D7"/>
    <w:rsid w:val="00D42D18"/>
    <w:rsid w:val="00D42FA0"/>
    <w:rsid w:val="00D431FB"/>
    <w:rsid w:val="00D436C3"/>
    <w:rsid w:val="00D4396F"/>
    <w:rsid w:val="00D43E3E"/>
    <w:rsid w:val="00D441A9"/>
    <w:rsid w:val="00D446B9"/>
    <w:rsid w:val="00D4492C"/>
    <w:rsid w:val="00D449B9"/>
    <w:rsid w:val="00D44D47"/>
    <w:rsid w:val="00D452E0"/>
    <w:rsid w:val="00D45367"/>
    <w:rsid w:val="00D45656"/>
    <w:rsid w:val="00D457D0"/>
    <w:rsid w:val="00D45B3D"/>
    <w:rsid w:val="00D45C50"/>
    <w:rsid w:val="00D45ED1"/>
    <w:rsid w:val="00D46C4A"/>
    <w:rsid w:val="00D46E0B"/>
    <w:rsid w:val="00D46E29"/>
    <w:rsid w:val="00D46EE5"/>
    <w:rsid w:val="00D47080"/>
    <w:rsid w:val="00D4723D"/>
    <w:rsid w:val="00D4726F"/>
    <w:rsid w:val="00D477A6"/>
    <w:rsid w:val="00D47B45"/>
    <w:rsid w:val="00D47B91"/>
    <w:rsid w:val="00D47D07"/>
    <w:rsid w:val="00D48568"/>
    <w:rsid w:val="00D4FD7A"/>
    <w:rsid w:val="00D5048A"/>
    <w:rsid w:val="00D50740"/>
    <w:rsid w:val="00D50AA9"/>
    <w:rsid w:val="00D50ADE"/>
    <w:rsid w:val="00D50BC8"/>
    <w:rsid w:val="00D50E2B"/>
    <w:rsid w:val="00D50E92"/>
    <w:rsid w:val="00D50FF4"/>
    <w:rsid w:val="00D51119"/>
    <w:rsid w:val="00D51325"/>
    <w:rsid w:val="00D514A5"/>
    <w:rsid w:val="00D514D0"/>
    <w:rsid w:val="00D51752"/>
    <w:rsid w:val="00D517F7"/>
    <w:rsid w:val="00D51817"/>
    <w:rsid w:val="00D518A8"/>
    <w:rsid w:val="00D51ABB"/>
    <w:rsid w:val="00D52060"/>
    <w:rsid w:val="00D528DA"/>
    <w:rsid w:val="00D52B6F"/>
    <w:rsid w:val="00D53E56"/>
    <w:rsid w:val="00D54583"/>
    <w:rsid w:val="00D5478D"/>
    <w:rsid w:val="00D54971"/>
    <w:rsid w:val="00D54D13"/>
    <w:rsid w:val="00D54D5D"/>
    <w:rsid w:val="00D55049"/>
    <w:rsid w:val="00D552E5"/>
    <w:rsid w:val="00D552FA"/>
    <w:rsid w:val="00D558C2"/>
    <w:rsid w:val="00D55C7B"/>
    <w:rsid w:val="00D55CFF"/>
    <w:rsid w:val="00D5626C"/>
    <w:rsid w:val="00D56477"/>
    <w:rsid w:val="00D565DA"/>
    <w:rsid w:val="00D56720"/>
    <w:rsid w:val="00D5679D"/>
    <w:rsid w:val="00D56DF9"/>
    <w:rsid w:val="00D56F15"/>
    <w:rsid w:val="00D576D2"/>
    <w:rsid w:val="00D57843"/>
    <w:rsid w:val="00D57A7E"/>
    <w:rsid w:val="00D57C44"/>
    <w:rsid w:val="00D57D01"/>
    <w:rsid w:val="00D57F01"/>
    <w:rsid w:val="00D606C7"/>
    <w:rsid w:val="00D60CB4"/>
    <w:rsid w:val="00D60D6B"/>
    <w:rsid w:val="00D60E18"/>
    <w:rsid w:val="00D61028"/>
    <w:rsid w:val="00D610D5"/>
    <w:rsid w:val="00D6134B"/>
    <w:rsid w:val="00D613B8"/>
    <w:rsid w:val="00D614CC"/>
    <w:rsid w:val="00D615F5"/>
    <w:rsid w:val="00D616D4"/>
    <w:rsid w:val="00D617FE"/>
    <w:rsid w:val="00D618D2"/>
    <w:rsid w:val="00D61955"/>
    <w:rsid w:val="00D619EA"/>
    <w:rsid w:val="00D61CB8"/>
    <w:rsid w:val="00D61DF5"/>
    <w:rsid w:val="00D625E9"/>
    <w:rsid w:val="00D62B6E"/>
    <w:rsid w:val="00D62E6D"/>
    <w:rsid w:val="00D63475"/>
    <w:rsid w:val="00D638E3"/>
    <w:rsid w:val="00D639CF"/>
    <w:rsid w:val="00D63AAE"/>
    <w:rsid w:val="00D63E48"/>
    <w:rsid w:val="00D63F0C"/>
    <w:rsid w:val="00D63FC5"/>
    <w:rsid w:val="00D6402D"/>
    <w:rsid w:val="00D64703"/>
    <w:rsid w:val="00D647BB"/>
    <w:rsid w:val="00D6483E"/>
    <w:rsid w:val="00D649DF"/>
    <w:rsid w:val="00D64AF6"/>
    <w:rsid w:val="00D652A9"/>
    <w:rsid w:val="00D653B3"/>
    <w:rsid w:val="00D658C2"/>
    <w:rsid w:val="00D65F30"/>
    <w:rsid w:val="00D6660B"/>
    <w:rsid w:val="00D667CE"/>
    <w:rsid w:val="00D66913"/>
    <w:rsid w:val="00D67117"/>
    <w:rsid w:val="00D671EA"/>
    <w:rsid w:val="00D67F16"/>
    <w:rsid w:val="00D6DFDE"/>
    <w:rsid w:val="00D700AA"/>
    <w:rsid w:val="00D7044B"/>
    <w:rsid w:val="00D7054D"/>
    <w:rsid w:val="00D70569"/>
    <w:rsid w:val="00D70643"/>
    <w:rsid w:val="00D7071C"/>
    <w:rsid w:val="00D70EBF"/>
    <w:rsid w:val="00D70FD9"/>
    <w:rsid w:val="00D710E5"/>
    <w:rsid w:val="00D7116A"/>
    <w:rsid w:val="00D71A1F"/>
    <w:rsid w:val="00D71A7B"/>
    <w:rsid w:val="00D71B09"/>
    <w:rsid w:val="00D71B20"/>
    <w:rsid w:val="00D72079"/>
    <w:rsid w:val="00D724C4"/>
    <w:rsid w:val="00D726C9"/>
    <w:rsid w:val="00D727AF"/>
    <w:rsid w:val="00D729D3"/>
    <w:rsid w:val="00D72B41"/>
    <w:rsid w:val="00D7309E"/>
    <w:rsid w:val="00D730B8"/>
    <w:rsid w:val="00D73438"/>
    <w:rsid w:val="00D7411F"/>
    <w:rsid w:val="00D7440E"/>
    <w:rsid w:val="00D744F4"/>
    <w:rsid w:val="00D752CB"/>
    <w:rsid w:val="00D752F9"/>
    <w:rsid w:val="00D75328"/>
    <w:rsid w:val="00D756B2"/>
    <w:rsid w:val="00D758A9"/>
    <w:rsid w:val="00D7591D"/>
    <w:rsid w:val="00D7594F"/>
    <w:rsid w:val="00D75C68"/>
    <w:rsid w:val="00D75D84"/>
    <w:rsid w:val="00D76041"/>
    <w:rsid w:val="00D76085"/>
    <w:rsid w:val="00D763EA"/>
    <w:rsid w:val="00D7698A"/>
    <w:rsid w:val="00D76B43"/>
    <w:rsid w:val="00D77003"/>
    <w:rsid w:val="00D7719D"/>
    <w:rsid w:val="00D771E8"/>
    <w:rsid w:val="00D7754B"/>
    <w:rsid w:val="00D775BD"/>
    <w:rsid w:val="00D77761"/>
    <w:rsid w:val="00D779EB"/>
    <w:rsid w:val="00D77AE5"/>
    <w:rsid w:val="00D8011D"/>
    <w:rsid w:val="00D80435"/>
    <w:rsid w:val="00D80612"/>
    <w:rsid w:val="00D80766"/>
    <w:rsid w:val="00D80B92"/>
    <w:rsid w:val="00D80E02"/>
    <w:rsid w:val="00D80F7D"/>
    <w:rsid w:val="00D812B1"/>
    <w:rsid w:val="00D813AF"/>
    <w:rsid w:val="00D818C9"/>
    <w:rsid w:val="00D81B62"/>
    <w:rsid w:val="00D81C66"/>
    <w:rsid w:val="00D81C96"/>
    <w:rsid w:val="00D81CCC"/>
    <w:rsid w:val="00D82795"/>
    <w:rsid w:val="00D82D6E"/>
    <w:rsid w:val="00D82E81"/>
    <w:rsid w:val="00D83556"/>
    <w:rsid w:val="00D836AB"/>
    <w:rsid w:val="00D83733"/>
    <w:rsid w:val="00D83783"/>
    <w:rsid w:val="00D839A6"/>
    <w:rsid w:val="00D83A19"/>
    <w:rsid w:val="00D83AFF"/>
    <w:rsid w:val="00D8417A"/>
    <w:rsid w:val="00D841BA"/>
    <w:rsid w:val="00D844B4"/>
    <w:rsid w:val="00D84626"/>
    <w:rsid w:val="00D846FC"/>
    <w:rsid w:val="00D84AEF"/>
    <w:rsid w:val="00D84BB5"/>
    <w:rsid w:val="00D84CB1"/>
    <w:rsid w:val="00D85066"/>
    <w:rsid w:val="00D857AB"/>
    <w:rsid w:val="00D85985"/>
    <w:rsid w:val="00D85AD2"/>
    <w:rsid w:val="00D86003"/>
    <w:rsid w:val="00D861A5"/>
    <w:rsid w:val="00D863D7"/>
    <w:rsid w:val="00D868A8"/>
    <w:rsid w:val="00D86909"/>
    <w:rsid w:val="00D86DDB"/>
    <w:rsid w:val="00D86F64"/>
    <w:rsid w:val="00D871E8"/>
    <w:rsid w:val="00D872EC"/>
    <w:rsid w:val="00D87348"/>
    <w:rsid w:val="00D873B0"/>
    <w:rsid w:val="00D8789D"/>
    <w:rsid w:val="00D87B34"/>
    <w:rsid w:val="00D87C6F"/>
    <w:rsid w:val="00D87EC8"/>
    <w:rsid w:val="00D8810A"/>
    <w:rsid w:val="00D90143"/>
    <w:rsid w:val="00D905F6"/>
    <w:rsid w:val="00D90718"/>
    <w:rsid w:val="00D90A63"/>
    <w:rsid w:val="00D90B72"/>
    <w:rsid w:val="00D90F3D"/>
    <w:rsid w:val="00D91086"/>
    <w:rsid w:val="00D910BC"/>
    <w:rsid w:val="00D910CA"/>
    <w:rsid w:val="00D910E9"/>
    <w:rsid w:val="00D9126C"/>
    <w:rsid w:val="00D918BB"/>
    <w:rsid w:val="00D91D30"/>
    <w:rsid w:val="00D91FF9"/>
    <w:rsid w:val="00D92313"/>
    <w:rsid w:val="00D92368"/>
    <w:rsid w:val="00D9266E"/>
    <w:rsid w:val="00D92B77"/>
    <w:rsid w:val="00D92BEF"/>
    <w:rsid w:val="00D92E7F"/>
    <w:rsid w:val="00D92F08"/>
    <w:rsid w:val="00D936FB"/>
    <w:rsid w:val="00D9396B"/>
    <w:rsid w:val="00D9472A"/>
    <w:rsid w:val="00D94E49"/>
    <w:rsid w:val="00D95571"/>
    <w:rsid w:val="00D95A18"/>
    <w:rsid w:val="00D95E3B"/>
    <w:rsid w:val="00D96FF7"/>
    <w:rsid w:val="00D97086"/>
    <w:rsid w:val="00D977A0"/>
    <w:rsid w:val="00D97BE9"/>
    <w:rsid w:val="00D97D44"/>
    <w:rsid w:val="00D97F31"/>
    <w:rsid w:val="00D97F4F"/>
    <w:rsid w:val="00D97FCD"/>
    <w:rsid w:val="00DA0181"/>
    <w:rsid w:val="00DA024E"/>
    <w:rsid w:val="00DA030B"/>
    <w:rsid w:val="00DA050C"/>
    <w:rsid w:val="00DA053C"/>
    <w:rsid w:val="00DA05DA"/>
    <w:rsid w:val="00DA0C4B"/>
    <w:rsid w:val="00DA0F54"/>
    <w:rsid w:val="00DA0F73"/>
    <w:rsid w:val="00DA1013"/>
    <w:rsid w:val="00DA10F0"/>
    <w:rsid w:val="00DA1239"/>
    <w:rsid w:val="00DA15DA"/>
    <w:rsid w:val="00DA171D"/>
    <w:rsid w:val="00DA1AE0"/>
    <w:rsid w:val="00DA1ED7"/>
    <w:rsid w:val="00DA2EE3"/>
    <w:rsid w:val="00DA3229"/>
    <w:rsid w:val="00DA37A2"/>
    <w:rsid w:val="00DA3D12"/>
    <w:rsid w:val="00DA3E70"/>
    <w:rsid w:val="00DA3FFB"/>
    <w:rsid w:val="00DA404C"/>
    <w:rsid w:val="00DA42FE"/>
    <w:rsid w:val="00DA436B"/>
    <w:rsid w:val="00DA48F3"/>
    <w:rsid w:val="00DA4FA7"/>
    <w:rsid w:val="00DA5E61"/>
    <w:rsid w:val="00DA60CA"/>
    <w:rsid w:val="00DA615C"/>
    <w:rsid w:val="00DA61DC"/>
    <w:rsid w:val="00DA6422"/>
    <w:rsid w:val="00DA6766"/>
    <w:rsid w:val="00DA6A71"/>
    <w:rsid w:val="00DA6B40"/>
    <w:rsid w:val="00DA6B6D"/>
    <w:rsid w:val="00DA6B84"/>
    <w:rsid w:val="00DA6D3C"/>
    <w:rsid w:val="00DA706D"/>
    <w:rsid w:val="00DA728C"/>
    <w:rsid w:val="00DA73FD"/>
    <w:rsid w:val="00DA780C"/>
    <w:rsid w:val="00DA78EE"/>
    <w:rsid w:val="00DA7A7D"/>
    <w:rsid w:val="00DA7A8B"/>
    <w:rsid w:val="00DA7D0A"/>
    <w:rsid w:val="00DB042E"/>
    <w:rsid w:val="00DB0585"/>
    <w:rsid w:val="00DB0709"/>
    <w:rsid w:val="00DB09B0"/>
    <w:rsid w:val="00DB0C38"/>
    <w:rsid w:val="00DB0C98"/>
    <w:rsid w:val="00DB1396"/>
    <w:rsid w:val="00DB1BE8"/>
    <w:rsid w:val="00DB1F7D"/>
    <w:rsid w:val="00DB254D"/>
    <w:rsid w:val="00DB25E5"/>
    <w:rsid w:val="00DB25FE"/>
    <w:rsid w:val="00DB271E"/>
    <w:rsid w:val="00DB2A23"/>
    <w:rsid w:val="00DB2DE7"/>
    <w:rsid w:val="00DB3320"/>
    <w:rsid w:val="00DB3585"/>
    <w:rsid w:val="00DB36E3"/>
    <w:rsid w:val="00DB3798"/>
    <w:rsid w:val="00DB390A"/>
    <w:rsid w:val="00DB39A6"/>
    <w:rsid w:val="00DB39CC"/>
    <w:rsid w:val="00DB3C6B"/>
    <w:rsid w:val="00DB3CE1"/>
    <w:rsid w:val="00DB3F8C"/>
    <w:rsid w:val="00DB415D"/>
    <w:rsid w:val="00DB420F"/>
    <w:rsid w:val="00DB4240"/>
    <w:rsid w:val="00DB4402"/>
    <w:rsid w:val="00DB4BC9"/>
    <w:rsid w:val="00DB54F2"/>
    <w:rsid w:val="00DB58C9"/>
    <w:rsid w:val="00DB639A"/>
    <w:rsid w:val="00DB6726"/>
    <w:rsid w:val="00DB6954"/>
    <w:rsid w:val="00DB6FA3"/>
    <w:rsid w:val="00DB7050"/>
    <w:rsid w:val="00DB747D"/>
    <w:rsid w:val="00DB777B"/>
    <w:rsid w:val="00DB7D7E"/>
    <w:rsid w:val="00DB7E2E"/>
    <w:rsid w:val="00DB7FD1"/>
    <w:rsid w:val="00DB7FE9"/>
    <w:rsid w:val="00DBD432"/>
    <w:rsid w:val="00DC01D3"/>
    <w:rsid w:val="00DC063E"/>
    <w:rsid w:val="00DC068F"/>
    <w:rsid w:val="00DC06CC"/>
    <w:rsid w:val="00DC0B09"/>
    <w:rsid w:val="00DC0B9A"/>
    <w:rsid w:val="00DC135B"/>
    <w:rsid w:val="00DC13EB"/>
    <w:rsid w:val="00DC1463"/>
    <w:rsid w:val="00DC1601"/>
    <w:rsid w:val="00DC1A36"/>
    <w:rsid w:val="00DC1DC8"/>
    <w:rsid w:val="00DC1E67"/>
    <w:rsid w:val="00DC2098"/>
    <w:rsid w:val="00DC2218"/>
    <w:rsid w:val="00DC22B9"/>
    <w:rsid w:val="00DC23E5"/>
    <w:rsid w:val="00DC28FA"/>
    <w:rsid w:val="00DC2BB5"/>
    <w:rsid w:val="00DC2BFF"/>
    <w:rsid w:val="00DC2CB4"/>
    <w:rsid w:val="00DC3519"/>
    <w:rsid w:val="00DC36EB"/>
    <w:rsid w:val="00DC3BF7"/>
    <w:rsid w:val="00DC3D5F"/>
    <w:rsid w:val="00DC3E7C"/>
    <w:rsid w:val="00DC442D"/>
    <w:rsid w:val="00DC45F2"/>
    <w:rsid w:val="00DC46A2"/>
    <w:rsid w:val="00DC497A"/>
    <w:rsid w:val="00DC4E13"/>
    <w:rsid w:val="00DC4F15"/>
    <w:rsid w:val="00DC50F3"/>
    <w:rsid w:val="00DC5399"/>
    <w:rsid w:val="00DC5412"/>
    <w:rsid w:val="00DC5516"/>
    <w:rsid w:val="00DC57E8"/>
    <w:rsid w:val="00DC5827"/>
    <w:rsid w:val="00DC5A8E"/>
    <w:rsid w:val="00DC5BF0"/>
    <w:rsid w:val="00DC5CDD"/>
    <w:rsid w:val="00DC5D8D"/>
    <w:rsid w:val="00DC641A"/>
    <w:rsid w:val="00DC643D"/>
    <w:rsid w:val="00DC67F6"/>
    <w:rsid w:val="00DC6E33"/>
    <w:rsid w:val="00DC6F61"/>
    <w:rsid w:val="00DC7919"/>
    <w:rsid w:val="00DC7D9C"/>
    <w:rsid w:val="00DD027C"/>
    <w:rsid w:val="00DD02E2"/>
    <w:rsid w:val="00DD0721"/>
    <w:rsid w:val="00DD0B83"/>
    <w:rsid w:val="00DD0F16"/>
    <w:rsid w:val="00DD12CD"/>
    <w:rsid w:val="00DD1A71"/>
    <w:rsid w:val="00DD1DD0"/>
    <w:rsid w:val="00DD203B"/>
    <w:rsid w:val="00DD2477"/>
    <w:rsid w:val="00DD24F8"/>
    <w:rsid w:val="00DD2624"/>
    <w:rsid w:val="00DD2866"/>
    <w:rsid w:val="00DD28DF"/>
    <w:rsid w:val="00DD2908"/>
    <w:rsid w:val="00DD2D9D"/>
    <w:rsid w:val="00DD2F5B"/>
    <w:rsid w:val="00DD314E"/>
    <w:rsid w:val="00DD3215"/>
    <w:rsid w:val="00DD3267"/>
    <w:rsid w:val="00DD3314"/>
    <w:rsid w:val="00DD33EF"/>
    <w:rsid w:val="00DD35EC"/>
    <w:rsid w:val="00DD37AB"/>
    <w:rsid w:val="00DD3A7D"/>
    <w:rsid w:val="00DD3CED"/>
    <w:rsid w:val="00DD3D1D"/>
    <w:rsid w:val="00DD4191"/>
    <w:rsid w:val="00DD4B2F"/>
    <w:rsid w:val="00DD4DE1"/>
    <w:rsid w:val="00DD4FEA"/>
    <w:rsid w:val="00DD507F"/>
    <w:rsid w:val="00DD5148"/>
    <w:rsid w:val="00DD517E"/>
    <w:rsid w:val="00DD5238"/>
    <w:rsid w:val="00DD52A8"/>
    <w:rsid w:val="00DD530D"/>
    <w:rsid w:val="00DD56F4"/>
    <w:rsid w:val="00DD57AB"/>
    <w:rsid w:val="00DD59E6"/>
    <w:rsid w:val="00DD5DAC"/>
    <w:rsid w:val="00DD5DF5"/>
    <w:rsid w:val="00DD64A6"/>
    <w:rsid w:val="00DD6646"/>
    <w:rsid w:val="00DD6795"/>
    <w:rsid w:val="00DD67E5"/>
    <w:rsid w:val="00DD680D"/>
    <w:rsid w:val="00DD6868"/>
    <w:rsid w:val="00DD6E6D"/>
    <w:rsid w:val="00DD70D7"/>
    <w:rsid w:val="00DD714A"/>
    <w:rsid w:val="00DD7B2C"/>
    <w:rsid w:val="00DD7BD0"/>
    <w:rsid w:val="00DD7DED"/>
    <w:rsid w:val="00DE0000"/>
    <w:rsid w:val="00DE0147"/>
    <w:rsid w:val="00DE02B5"/>
    <w:rsid w:val="00DE03CB"/>
    <w:rsid w:val="00DE0471"/>
    <w:rsid w:val="00DE0601"/>
    <w:rsid w:val="00DE073A"/>
    <w:rsid w:val="00DE1419"/>
    <w:rsid w:val="00DE169F"/>
    <w:rsid w:val="00DE1BF5"/>
    <w:rsid w:val="00DE206F"/>
    <w:rsid w:val="00DE24BE"/>
    <w:rsid w:val="00DE2728"/>
    <w:rsid w:val="00DE2802"/>
    <w:rsid w:val="00DE2920"/>
    <w:rsid w:val="00DE2E9E"/>
    <w:rsid w:val="00DE39DB"/>
    <w:rsid w:val="00DE3A6F"/>
    <w:rsid w:val="00DE3D53"/>
    <w:rsid w:val="00DE444C"/>
    <w:rsid w:val="00DE460C"/>
    <w:rsid w:val="00DE47A1"/>
    <w:rsid w:val="00DE4A28"/>
    <w:rsid w:val="00DE4A59"/>
    <w:rsid w:val="00DE4B30"/>
    <w:rsid w:val="00DE4C7D"/>
    <w:rsid w:val="00DE4D5E"/>
    <w:rsid w:val="00DE4DE4"/>
    <w:rsid w:val="00DE4FD8"/>
    <w:rsid w:val="00DE504D"/>
    <w:rsid w:val="00DE5380"/>
    <w:rsid w:val="00DE53D8"/>
    <w:rsid w:val="00DE5662"/>
    <w:rsid w:val="00DE56A1"/>
    <w:rsid w:val="00DE59B9"/>
    <w:rsid w:val="00DE5AC2"/>
    <w:rsid w:val="00DE5B2F"/>
    <w:rsid w:val="00DE5CCB"/>
    <w:rsid w:val="00DE621E"/>
    <w:rsid w:val="00DE62E1"/>
    <w:rsid w:val="00DE658E"/>
    <w:rsid w:val="00DE662E"/>
    <w:rsid w:val="00DE670D"/>
    <w:rsid w:val="00DE6729"/>
    <w:rsid w:val="00DE685D"/>
    <w:rsid w:val="00DE688C"/>
    <w:rsid w:val="00DE68B3"/>
    <w:rsid w:val="00DE6A23"/>
    <w:rsid w:val="00DE6F7D"/>
    <w:rsid w:val="00DE7037"/>
    <w:rsid w:val="00DE73F0"/>
    <w:rsid w:val="00DE7489"/>
    <w:rsid w:val="00DE7816"/>
    <w:rsid w:val="00DF00ED"/>
    <w:rsid w:val="00DF05D0"/>
    <w:rsid w:val="00DF080A"/>
    <w:rsid w:val="00DF08A4"/>
    <w:rsid w:val="00DF0EDA"/>
    <w:rsid w:val="00DF1800"/>
    <w:rsid w:val="00DF18B6"/>
    <w:rsid w:val="00DF1B9A"/>
    <w:rsid w:val="00DF1D07"/>
    <w:rsid w:val="00DF1E70"/>
    <w:rsid w:val="00DF1EE7"/>
    <w:rsid w:val="00DF1F78"/>
    <w:rsid w:val="00DF2214"/>
    <w:rsid w:val="00DF258E"/>
    <w:rsid w:val="00DF2778"/>
    <w:rsid w:val="00DF2A26"/>
    <w:rsid w:val="00DF2AFA"/>
    <w:rsid w:val="00DF2BAE"/>
    <w:rsid w:val="00DF2CA3"/>
    <w:rsid w:val="00DF2F3A"/>
    <w:rsid w:val="00DF32A6"/>
    <w:rsid w:val="00DF3392"/>
    <w:rsid w:val="00DF391F"/>
    <w:rsid w:val="00DF3D2B"/>
    <w:rsid w:val="00DF47E4"/>
    <w:rsid w:val="00DF4CBC"/>
    <w:rsid w:val="00DF5494"/>
    <w:rsid w:val="00DF557A"/>
    <w:rsid w:val="00DF5AC7"/>
    <w:rsid w:val="00DF5E7C"/>
    <w:rsid w:val="00DF601F"/>
    <w:rsid w:val="00DF6357"/>
    <w:rsid w:val="00DF63A7"/>
    <w:rsid w:val="00DF665A"/>
    <w:rsid w:val="00DF7204"/>
    <w:rsid w:val="00DF74C6"/>
    <w:rsid w:val="00DF7B12"/>
    <w:rsid w:val="00DF7E84"/>
    <w:rsid w:val="00E00363"/>
    <w:rsid w:val="00E00541"/>
    <w:rsid w:val="00E00661"/>
    <w:rsid w:val="00E007C0"/>
    <w:rsid w:val="00E00E90"/>
    <w:rsid w:val="00E01161"/>
    <w:rsid w:val="00E0181E"/>
    <w:rsid w:val="00E01905"/>
    <w:rsid w:val="00E01D5A"/>
    <w:rsid w:val="00E01DBE"/>
    <w:rsid w:val="00E01E52"/>
    <w:rsid w:val="00E021F8"/>
    <w:rsid w:val="00E02205"/>
    <w:rsid w:val="00E022E5"/>
    <w:rsid w:val="00E029DF"/>
    <w:rsid w:val="00E031D8"/>
    <w:rsid w:val="00E03225"/>
    <w:rsid w:val="00E03911"/>
    <w:rsid w:val="00E039B4"/>
    <w:rsid w:val="00E03DAF"/>
    <w:rsid w:val="00E03F3A"/>
    <w:rsid w:val="00E03F93"/>
    <w:rsid w:val="00E0439C"/>
    <w:rsid w:val="00E044CA"/>
    <w:rsid w:val="00E04718"/>
    <w:rsid w:val="00E04B46"/>
    <w:rsid w:val="00E04DB3"/>
    <w:rsid w:val="00E05909"/>
    <w:rsid w:val="00E05AC6"/>
    <w:rsid w:val="00E064A5"/>
    <w:rsid w:val="00E0666F"/>
    <w:rsid w:val="00E067A0"/>
    <w:rsid w:val="00E06838"/>
    <w:rsid w:val="00E06A81"/>
    <w:rsid w:val="00E06AB9"/>
    <w:rsid w:val="00E06CFA"/>
    <w:rsid w:val="00E06EEC"/>
    <w:rsid w:val="00E06F13"/>
    <w:rsid w:val="00E06FA2"/>
    <w:rsid w:val="00E0709C"/>
    <w:rsid w:val="00E070B5"/>
    <w:rsid w:val="00E0764A"/>
    <w:rsid w:val="00E076D0"/>
    <w:rsid w:val="00E079C4"/>
    <w:rsid w:val="00E07E41"/>
    <w:rsid w:val="00E0E720"/>
    <w:rsid w:val="00E103CF"/>
    <w:rsid w:val="00E10746"/>
    <w:rsid w:val="00E108ED"/>
    <w:rsid w:val="00E10E3C"/>
    <w:rsid w:val="00E10F4C"/>
    <w:rsid w:val="00E110CC"/>
    <w:rsid w:val="00E113B6"/>
    <w:rsid w:val="00E11413"/>
    <w:rsid w:val="00E114A0"/>
    <w:rsid w:val="00E1182F"/>
    <w:rsid w:val="00E11833"/>
    <w:rsid w:val="00E118D9"/>
    <w:rsid w:val="00E11A21"/>
    <w:rsid w:val="00E11ABA"/>
    <w:rsid w:val="00E11ED4"/>
    <w:rsid w:val="00E11EF7"/>
    <w:rsid w:val="00E12154"/>
    <w:rsid w:val="00E12274"/>
    <w:rsid w:val="00E12466"/>
    <w:rsid w:val="00E1248D"/>
    <w:rsid w:val="00E126DA"/>
    <w:rsid w:val="00E12CD5"/>
    <w:rsid w:val="00E12E78"/>
    <w:rsid w:val="00E12F4D"/>
    <w:rsid w:val="00E13293"/>
    <w:rsid w:val="00E132E4"/>
    <w:rsid w:val="00E133C9"/>
    <w:rsid w:val="00E134C2"/>
    <w:rsid w:val="00E1364A"/>
    <w:rsid w:val="00E13CED"/>
    <w:rsid w:val="00E13F49"/>
    <w:rsid w:val="00E13F80"/>
    <w:rsid w:val="00E14182"/>
    <w:rsid w:val="00E1447C"/>
    <w:rsid w:val="00E1461B"/>
    <w:rsid w:val="00E14766"/>
    <w:rsid w:val="00E148C2"/>
    <w:rsid w:val="00E148DC"/>
    <w:rsid w:val="00E14E0B"/>
    <w:rsid w:val="00E14EA9"/>
    <w:rsid w:val="00E1514F"/>
    <w:rsid w:val="00E157D5"/>
    <w:rsid w:val="00E157ED"/>
    <w:rsid w:val="00E159B1"/>
    <w:rsid w:val="00E15B83"/>
    <w:rsid w:val="00E15F1C"/>
    <w:rsid w:val="00E15F24"/>
    <w:rsid w:val="00E15F2D"/>
    <w:rsid w:val="00E15FF5"/>
    <w:rsid w:val="00E1603A"/>
    <w:rsid w:val="00E16E1C"/>
    <w:rsid w:val="00E1726B"/>
    <w:rsid w:val="00E17A28"/>
    <w:rsid w:val="00E17E50"/>
    <w:rsid w:val="00E17F88"/>
    <w:rsid w:val="00E20150"/>
    <w:rsid w:val="00E203CF"/>
    <w:rsid w:val="00E206A4"/>
    <w:rsid w:val="00E208F1"/>
    <w:rsid w:val="00E20BB7"/>
    <w:rsid w:val="00E20CAA"/>
    <w:rsid w:val="00E20EF7"/>
    <w:rsid w:val="00E2136B"/>
    <w:rsid w:val="00E21889"/>
    <w:rsid w:val="00E21A96"/>
    <w:rsid w:val="00E22330"/>
    <w:rsid w:val="00E2279F"/>
    <w:rsid w:val="00E22D28"/>
    <w:rsid w:val="00E2337C"/>
    <w:rsid w:val="00E2353B"/>
    <w:rsid w:val="00E238CC"/>
    <w:rsid w:val="00E23C58"/>
    <w:rsid w:val="00E23E1D"/>
    <w:rsid w:val="00E24021"/>
    <w:rsid w:val="00E2489B"/>
    <w:rsid w:val="00E249EA"/>
    <w:rsid w:val="00E24D06"/>
    <w:rsid w:val="00E24F0A"/>
    <w:rsid w:val="00E24F9E"/>
    <w:rsid w:val="00E250E5"/>
    <w:rsid w:val="00E2524E"/>
    <w:rsid w:val="00E25362"/>
    <w:rsid w:val="00E256F3"/>
    <w:rsid w:val="00E25AB6"/>
    <w:rsid w:val="00E25B71"/>
    <w:rsid w:val="00E25BF3"/>
    <w:rsid w:val="00E25E54"/>
    <w:rsid w:val="00E261AF"/>
    <w:rsid w:val="00E2663C"/>
    <w:rsid w:val="00E26664"/>
    <w:rsid w:val="00E26C14"/>
    <w:rsid w:val="00E26DAB"/>
    <w:rsid w:val="00E26DB8"/>
    <w:rsid w:val="00E26F04"/>
    <w:rsid w:val="00E2739A"/>
    <w:rsid w:val="00E27702"/>
    <w:rsid w:val="00E277A0"/>
    <w:rsid w:val="00E27954"/>
    <w:rsid w:val="00E27C7B"/>
    <w:rsid w:val="00E303E5"/>
    <w:rsid w:val="00E304A0"/>
    <w:rsid w:val="00E313D7"/>
    <w:rsid w:val="00E31497"/>
    <w:rsid w:val="00E31872"/>
    <w:rsid w:val="00E31961"/>
    <w:rsid w:val="00E31F1A"/>
    <w:rsid w:val="00E31F59"/>
    <w:rsid w:val="00E32805"/>
    <w:rsid w:val="00E32890"/>
    <w:rsid w:val="00E32BA0"/>
    <w:rsid w:val="00E32C8D"/>
    <w:rsid w:val="00E32C8E"/>
    <w:rsid w:val="00E33113"/>
    <w:rsid w:val="00E33164"/>
    <w:rsid w:val="00E33400"/>
    <w:rsid w:val="00E3359E"/>
    <w:rsid w:val="00E337E1"/>
    <w:rsid w:val="00E337FB"/>
    <w:rsid w:val="00E33ACD"/>
    <w:rsid w:val="00E33DF3"/>
    <w:rsid w:val="00E33F85"/>
    <w:rsid w:val="00E3430C"/>
    <w:rsid w:val="00E347DA"/>
    <w:rsid w:val="00E34BB1"/>
    <w:rsid w:val="00E34BBD"/>
    <w:rsid w:val="00E3565E"/>
    <w:rsid w:val="00E356B2"/>
    <w:rsid w:val="00E35730"/>
    <w:rsid w:val="00E35814"/>
    <w:rsid w:val="00E35CB9"/>
    <w:rsid w:val="00E35D95"/>
    <w:rsid w:val="00E360D5"/>
    <w:rsid w:val="00E362DF"/>
    <w:rsid w:val="00E364CA"/>
    <w:rsid w:val="00E36B21"/>
    <w:rsid w:val="00E36DA6"/>
    <w:rsid w:val="00E370D9"/>
    <w:rsid w:val="00E37108"/>
    <w:rsid w:val="00E37147"/>
    <w:rsid w:val="00E3796B"/>
    <w:rsid w:val="00E40719"/>
    <w:rsid w:val="00E407A6"/>
    <w:rsid w:val="00E4080E"/>
    <w:rsid w:val="00E40A61"/>
    <w:rsid w:val="00E40B9D"/>
    <w:rsid w:val="00E4103E"/>
    <w:rsid w:val="00E41243"/>
    <w:rsid w:val="00E4134E"/>
    <w:rsid w:val="00E417E5"/>
    <w:rsid w:val="00E4186C"/>
    <w:rsid w:val="00E425FD"/>
    <w:rsid w:val="00E427AF"/>
    <w:rsid w:val="00E4285F"/>
    <w:rsid w:val="00E4287A"/>
    <w:rsid w:val="00E42AFC"/>
    <w:rsid w:val="00E42C44"/>
    <w:rsid w:val="00E42DB3"/>
    <w:rsid w:val="00E434C9"/>
    <w:rsid w:val="00E435B7"/>
    <w:rsid w:val="00E43847"/>
    <w:rsid w:val="00E43CD1"/>
    <w:rsid w:val="00E43DBA"/>
    <w:rsid w:val="00E44051"/>
    <w:rsid w:val="00E44066"/>
    <w:rsid w:val="00E4409E"/>
    <w:rsid w:val="00E441B2"/>
    <w:rsid w:val="00E445E0"/>
    <w:rsid w:val="00E44A33"/>
    <w:rsid w:val="00E44CEF"/>
    <w:rsid w:val="00E451BC"/>
    <w:rsid w:val="00E451FE"/>
    <w:rsid w:val="00E45CDB"/>
    <w:rsid w:val="00E45E53"/>
    <w:rsid w:val="00E46038"/>
    <w:rsid w:val="00E460FC"/>
    <w:rsid w:val="00E46518"/>
    <w:rsid w:val="00E465E9"/>
    <w:rsid w:val="00E467A5"/>
    <w:rsid w:val="00E46A17"/>
    <w:rsid w:val="00E46B8B"/>
    <w:rsid w:val="00E46F4B"/>
    <w:rsid w:val="00E47383"/>
    <w:rsid w:val="00E479DD"/>
    <w:rsid w:val="00E50512"/>
    <w:rsid w:val="00E50867"/>
    <w:rsid w:val="00E508C5"/>
    <w:rsid w:val="00E509C6"/>
    <w:rsid w:val="00E50D0D"/>
    <w:rsid w:val="00E50E8C"/>
    <w:rsid w:val="00E5100B"/>
    <w:rsid w:val="00E51071"/>
    <w:rsid w:val="00E51858"/>
    <w:rsid w:val="00E5185C"/>
    <w:rsid w:val="00E51ADC"/>
    <w:rsid w:val="00E51D3E"/>
    <w:rsid w:val="00E51FA9"/>
    <w:rsid w:val="00E5223C"/>
    <w:rsid w:val="00E522D4"/>
    <w:rsid w:val="00E5254F"/>
    <w:rsid w:val="00E5262C"/>
    <w:rsid w:val="00E52816"/>
    <w:rsid w:val="00E52AEA"/>
    <w:rsid w:val="00E53702"/>
    <w:rsid w:val="00E53E81"/>
    <w:rsid w:val="00E53FE3"/>
    <w:rsid w:val="00E5401F"/>
    <w:rsid w:val="00E54116"/>
    <w:rsid w:val="00E545F1"/>
    <w:rsid w:val="00E54B48"/>
    <w:rsid w:val="00E54C67"/>
    <w:rsid w:val="00E54F90"/>
    <w:rsid w:val="00E54FD4"/>
    <w:rsid w:val="00E5511A"/>
    <w:rsid w:val="00E551B9"/>
    <w:rsid w:val="00E555C9"/>
    <w:rsid w:val="00E558EB"/>
    <w:rsid w:val="00E55B30"/>
    <w:rsid w:val="00E5663E"/>
    <w:rsid w:val="00E567E4"/>
    <w:rsid w:val="00E577E8"/>
    <w:rsid w:val="00E57D1B"/>
    <w:rsid w:val="00E57E17"/>
    <w:rsid w:val="00E60618"/>
    <w:rsid w:val="00E609DC"/>
    <w:rsid w:val="00E61593"/>
    <w:rsid w:val="00E61B08"/>
    <w:rsid w:val="00E61B98"/>
    <w:rsid w:val="00E61B9B"/>
    <w:rsid w:val="00E61EFB"/>
    <w:rsid w:val="00E620AD"/>
    <w:rsid w:val="00E62117"/>
    <w:rsid w:val="00E62C9B"/>
    <w:rsid w:val="00E62CF0"/>
    <w:rsid w:val="00E63095"/>
    <w:rsid w:val="00E63513"/>
    <w:rsid w:val="00E63582"/>
    <w:rsid w:val="00E63B07"/>
    <w:rsid w:val="00E63BC7"/>
    <w:rsid w:val="00E63CFB"/>
    <w:rsid w:val="00E63D03"/>
    <w:rsid w:val="00E63EB5"/>
    <w:rsid w:val="00E640D6"/>
    <w:rsid w:val="00E640E6"/>
    <w:rsid w:val="00E64236"/>
    <w:rsid w:val="00E645CD"/>
    <w:rsid w:val="00E646BF"/>
    <w:rsid w:val="00E646FB"/>
    <w:rsid w:val="00E64802"/>
    <w:rsid w:val="00E649C2"/>
    <w:rsid w:val="00E64A1F"/>
    <w:rsid w:val="00E64A76"/>
    <w:rsid w:val="00E64A84"/>
    <w:rsid w:val="00E64CBF"/>
    <w:rsid w:val="00E651C9"/>
    <w:rsid w:val="00E653E4"/>
    <w:rsid w:val="00E65569"/>
    <w:rsid w:val="00E657F6"/>
    <w:rsid w:val="00E6585D"/>
    <w:rsid w:val="00E65894"/>
    <w:rsid w:val="00E65EA0"/>
    <w:rsid w:val="00E66960"/>
    <w:rsid w:val="00E66AAB"/>
    <w:rsid w:val="00E66D0E"/>
    <w:rsid w:val="00E677A3"/>
    <w:rsid w:val="00E6781C"/>
    <w:rsid w:val="00E67871"/>
    <w:rsid w:val="00E7032F"/>
    <w:rsid w:val="00E70C52"/>
    <w:rsid w:val="00E70D80"/>
    <w:rsid w:val="00E713BA"/>
    <w:rsid w:val="00E71628"/>
    <w:rsid w:val="00E7170C"/>
    <w:rsid w:val="00E71890"/>
    <w:rsid w:val="00E71BA6"/>
    <w:rsid w:val="00E721B2"/>
    <w:rsid w:val="00E72315"/>
    <w:rsid w:val="00E725BD"/>
    <w:rsid w:val="00E72D0E"/>
    <w:rsid w:val="00E731FC"/>
    <w:rsid w:val="00E7331F"/>
    <w:rsid w:val="00E73570"/>
    <w:rsid w:val="00E735A4"/>
    <w:rsid w:val="00E736D3"/>
    <w:rsid w:val="00E73CC9"/>
    <w:rsid w:val="00E73D43"/>
    <w:rsid w:val="00E73E9D"/>
    <w:rsid w:val="00E742C2"/>
    <w:rsid w:val="00E744E8"/>
    <w:rsid w:val="00E747FF"/>
    <w:rsid w:val="00E74EB3"/>
    <w:rsid w:val="00E7517F"/>
    <w:rsid w:val="00E75528"/>
    <w:rsid w:val="00E75B60"/>
    <w:rsid w:val="00E75BB2"/>
    <w:rsid w:val="00E76070"/>
    <w:rsid w:val="00E765AB"/>
    <w:rsid w:val="00E769A7"/>
    <w:rsid w:val="00E76A06"/>
    <w:rsid w:val="00E76CD9"/>
    <w:rsid w:val="00E76D52"/>
    <w:rsid w:val="00E76E18"/>
    <w:rsid w:val="00E76F0A"/>
    <w:rsid w:val="00E76FA6"/>
    <w:rsid w:val="00E7733F"/>
    <w:rsid w:val="00E77816"/>
    <w:rsid w:val="00E77BFB"/>
    <w:rsid w:val="00E8068B"/>
    <w:rsid w:val="00E80DAF"/>
    <w:rsid w:val="00E81052"/>
    <w:rsid w:val="00E8128E"/>
    <w:rsid w:val="00E815E8"/>
    <w:rsid w:val="00E81889"/>
    <w:rsid w:val="00E8196E"/>
    <w:rsid w:val="00E81B0C"/>
    <w:rsid w:val="00E81D16"/>
    <w:rsid w:val="00E82149"/>
    <w:rsid w:val="00E82248"/>
    <w:rsid w:val="00E822C5"/>
    <w:rsid w:val="00E82547"/>
    <w:rsid w:val="00E82560"/>
    <w:rsid w:val="00E826D2"/>
    <w:rsid w:val="00E82718"/>
    <w:rsid w:val="00E8295B"/>
    <w:rsid w:val="00E82D4D"/>
    <w:rsid w:val="00E82FAB"/>
    <w:rsid w:val="00E831E1"/>
    <w:rsid w:val="00E837D7"/>
    <w:rsid w:val="00E8386D"/>
    <w:rsid w:val="00E84115"/>
    <w:rsid w:val="00E84A39"/>
    <w:rsid w:val="00E84AA2"/>
    <w:rsid w:val="00E85260"/>
    <w:rsid w:val="00E85695"/>
    <w:rsid w:val="00E85A43"/>
    <w:rsid w:val="00E85FB8"/>
    <w:rsid w:val="00E8657D"/>
    <w:rsid w:val="00E866E7"/>
    <w:rsid w:val="00E86D87"/>
    <w:rsid w:val="00E86DA9"/>
    <w:rsid w:val="00E86DB5"/>
    <w:rsid w:val="00E86EBC"/>
    <w:rsid w:val="00E87157"/>
    <w:rsid w:val="00E871E2"/>
    <w:rsid w:val="00E872E9"/>
    <w:rsid w:val="00E87528"/>
    <w:rsid w:val="00E8756B"/>
    <w:rsid w:val="00E876D0"/>
    <w:rsid w:val="00E87880"/>
    <w:rsid w:val="00E87BA8"/>
    <w:rsid w:val="00E87E00"/>
    <w:rsid w:val="00E87F93"/>
    <w:rsid w:val="00E90887"/>
    <w:rsid w:val="00E912ED"/>
    <w:rsid w:val="00E91374"/>
    <w:rsid w:val="00E916B2"/>
    <w:rsid w:val="00E91E6F"/>
    <w:rsid w:val="00E9231E"/>
    <w:rsid w:val="00E923BC"/>
    <w:rsid w:val="00E928BA"/>
    <w:rsid w:val="00E928D0"/>
    <w:rsid w:val="00E92F9D"/>
    <w:rsid w:val="00E93291"/>
    <w:rsid w:val="00E9374D"/>
    <w:rsid w:val="00E94040"/>
    <w:rsid w:val="00E94058"/>
    <w:rsid w:val="00E94682"/>
    <w:rsid w:val="00E94BC0"/>
    <w:rsid w:val="00E94C02"/>
    <w:rsid w:val="00E94CF9"/>
    <w:rsid w:val="00E94D3A"/>
    <w:rsid w:val="00E94E1E"/>
    <w:rsid w:val="00E955A4"/>
    <w:rsid w:val="00E95CC0"/>
    <w:rsid w:val="00E95CEA"/>
    <w:rsid w:val="00E9608D"/>
    <w:rsid w:val="00E9614A"/>
    <w:rsid w:val="00E96490"/>
    <w:rsid w:val="00E966A6"/>
    <w:rsid w:val="00E966CC"/>
    <w:rsid w:val="00E9688E"/>
    <w:rsid w:val="00E96D1F"/>
    <w:rsid w:val="00E970B5"/>
    <w:rsid w:val="00E9729A"/>
    <w:rsid w:val="00E97350"/>
    <w:rsid w:val="00E97471"/>
    <w:rsid w:val="00E9795A"/>
    <w:rsid w:val="00E9799E"/>
    <w:rsid w:val="00E97AE6"/>
    <w:rsid w:val="00E97DB4"/>
    <w:rsid w:val="00E97E30"/>
    <w:rsid w:val="00EA0252"/>
    <w:rsid w:val="00EA0A31"/>
    <w:rsid w:val="00EA1372"/>
    <w:rsid w:val="00EA1423"/>
    <w:rsid w:val="00EA168F"/>
    <w:rsid w:val="00EA1845"/>
    <w:rsid w:val="00EA1903"/>
    <w:rsid w:val="00EA1B33"/>
    <w:rsid w:val="00EA1CDA"/>
    <w:rsid w:val="00EA2063"/>
    <w:rsid w:val="00EA2144"/>
    <w:rsid w:val="00EA22A2"/>
    <w:rsid w:val="00EA23F1"/>
    <w:rsid w:val="00EA241A"/>
    <w:rsid w:val="00EA24F1"/>
    <w:rsid w:val="00EA2543"/>
    <w:rsid w:val="00EA2674"/>
    <w:rsid w:val="00EA26B5"/>
    <w:rsid w:val="00EA2DB4"/>
    <w:rsid w:val="00EA3326"/>
    <w:rsid w:val="00EA3881"/>
    <w:rsid w:val="00EA390C"/>
    <w:rsid w:val="00EA3C1E"/>
    <w:rsid w:val="00EA3C7F"/>
    <w:rsid w:val="00EA3C89"/>
    <w:rsid w:val="00EA3C94"/>
    <w:rsid w:val="00EA431A"/>
    <w:rsid w:val="00EA493D"/>
    <w:rsid w:val="00EA4CFE"/>
    <w:rsid w:val="00EA4D7B"/>
    <w:rsid w:val="00EA52DA"/>
    <w:rsid w:val="00EA5465"/>
    <w:rsid w:val="00EA558B"/>
    <w:rsid w:val="00EA57A9"/>
    <w:rsid w:val="00EA5B00"/>
    <w:rsid w:val="00EA5C30"/>
    <w:rsid w:val="00EA5D42"/>
    <w:rsid w:val="00EA5FBB"/>
    <w:rsid w:val="00EA6014"/>
    <w:rsid w:val="00EA6100"/>
    <w:rsid w:val="00EA62A6"/>
    <w:rsid w:val="00EA651A"/>
    <w:rsid w:val="00EA66EC"/>
    <w:rsid w:val="00EA682A"/>
    <w:rsid w:val="00EA6866"/>
    <w:rsid w:val="00EA689F"/>
    <w:rsid w:val="00EA69DF"/>
    <w:rsid w:val="00EA6ADF"/>
    <w:rsid w:val="00EA7B44"/>
    <w:rsid w:val="00EA7D27"/>
    <w:rsid w:val="00EA7ECD"/>
    <w:rsid w:val="00EB046A"/>
    <w:rsid w:val="00EB0960"/>
    <w:rsid w:val="00EB0B9C"/>
    <w:rsid w:val="00EB120E"/>
    <w:rsid w:val="00EB1398"/>
    <w:rsid w:val="00EB1515"/>
    <w:rsid w:val="00EB1859"/>
    <w:rsid w:val="00EB1EBF"/>
    <w:rsid w:val="00EB2170"/>
    <w:rsid w:val="00EB2485"/>
    <w:rsid w:val="00EB259C"/>
    <w:rsid w:val="00EB295E"/>
    <w:rsid w:val="00EB3012"/>
    <w:rsid w:val="00EB3177"/>
    <w:rsid w:val="00EB3278"/>
    <w:rsid w:val="00EB33AE"/>
    <w:rsid w:val="00EB394B"/>
    <w:rsid w:val="00EB3960"/>
    <w:rsid w:val="00EB39C4"/>
    <w:rsid w:val="00EB3A40"/>
    <w:rsid w:val="00EB3C0E"/>
    <w:rsid w:val="00EB3FAC"/>
    <w:rsid w:val="00EB408F"/>
    <w:rsid w:val="00EB40E4"/>
    <w:rsid w:val="00EB4A0E"/>
    <w:rsid w:val="00EB4E56"/>
    <w:rsid w:val="00EB4ECD"/>
    <w:rsid w:val="00EB4EE7"/>
    <w:rsid w:val="00EB4F40"/>
    <w:rsid w:val="00EB51BE"/>
    <w:rsid w:val="00EB55B4"/>
    <w:rsid w:val="00EB566E"/>
    <w:rsid w:val="00EB59F6"/>
    <w:rsid w:val="00EB5BC1"/>
    <w:rsid w:val="00EB60CD"/>
    <w:rsid w:val="00EB64A3"/>
    <w:rsid w:val="00EB6632"/>
    <w:rsid w:val="00EB686E"/>
    <w:rsid w:val="00EB708D"/>
    <w:rsid w:val="00EB7A80"/>
    <w:rsid w:val="00EB7B0E"/>
    <w:rsid w:val="00EB7C8C"/>
    <w:rsid w:val="00EB7CE7"/>
    <w:rsid w:val="00EB7FBA"/>
    <w:rsid w:val="00EC0590"/>
    <w:rsid w:val="00EC0F27"/>
    <w:rsid w:val="00EC10AD"/>
    <w:rsid w:val="00EC1311"/>
    <w:rsid w:val="00EC140B"/>
    <w:rsid w:val="00EC1423"/>
    <w:rsid w:val="00EC1466"/>
    <w:rsid w:val="00EC1634"/>
    <w:rsid w:val="00EC17F2"/>
    <w:rsid w:val="00EC216D"/>
    <w:rsid w:val="00EC263E"/>
    <w:rsid w:val="00EC2940"/>
    <w:rsid w:val="00EC2B99"/>
    <w:rsid w:val="00EC2CD4"/>
    <w:rsid w:val="00EC2DA3"/>
    <w:rsid w:val="00EC3034"/>
    <w:rsid w:val="00EC32AE"/>
    <w:rsid w:val="00EC3CBA"/>
    <w:rsid w:val="00EC3E33"/>
    <w:rsid w:val="00EC4454"/>
    <w:rsid w:val="00EC45C6"/>
    <w:rsid w:val="00EC4B0E"/>
    <w:rsid w:val="00EC4C56"/>
    <w:rsid w:val="00EC5509"/>
    <w:rsid w:val="00EC5925"/>
    <w:rsid w:val="00EC59D3"/>
    <w:rsid w:val="00EC5BFD"/>
    <w:rsid w:val="00EC5D34"/>
    <w:rsid w:val="00EC5EBE"/>
    <w:rsid w:val="00EC6586"/>
    <w:rsid w:val="00EC687E"/>
    <w:rsid w:val="00EC6B65"/>
    <w:rsid w:val="00EC6BF2"/>
    <w:rsid w:val="00EC71A5"/>
    <w:rsid w:val="00EC730E"/>
    <w:rsid w:val="00EC753B"/>
    <w:rsid w:val="00EC7D83"/>
    <w:rsid w:val="00EC7EEB"/>
    <w:rsid w:val="00EC7F42"/>
    <w:rsid w:val="00EC7FA0"/>
    <w:rsid w:val="00ED050B"/>
    <w:rsid w:val="00ED05F2"/>
    <w:rsid w:val="00ED0622"/>
    <w:rsid w:val="00ED0E0E"/>
    <w:rsid w:val="00ED0E34"/>
    <w:rsid w:val="00ED1519"/>
    <w:rsid w:val="00ED1568"/>
    <w:rsid w:val="00ED156D"/>
    <w:rsid w:val="00ED1C9F"/>
    <w:rsid w:val="00ED1FBA"/>
    <w:rsid w:val="00ED1FC5"/>
    <w:rsid w:val="00ED22D5"/>
    <w:rsid w:val="00ED2BED"/>
    <w:rsid w:val="00ED2D12"/>
    <w:rsid w:val="00ED2E3C"/>
    <w:rsid w:val="00ED311E"/>
    <w:rsid w:val="00ED3325"/>
    <w:rsid w:val="00ED3429"/>
    <w:rsid w:val="00ED359D"/>
    <w:rsid w:val="00ED3DB7"/>
    <w:rsid w:val="00ED3F6D"/>
    <w:rsid w:val="00ED41EF"/>
    <w:rsid w:val="00ED427B"/>
    <w:rsid w:val="00ED42AD"/>
    <w:rsid w:val="00ED4318"/>
    <w:rsid w:val="00ED4486"/>
    <w:rsid w:val="00ED459B"/>
    <w:rsid w:val="00ED4BAF"/>
    <w:rsid w:val="00ED4C45"/>
    <w:rsid w:val="00ED5235"/>
    <w:rsid w:val="00ED52DA"/>
    <w:rsid w:val="00ED550B"/>
    <w:rsid w:val="00ED57CD"/>
    <w:rsid w:val="00ED5801"/>
    <w:rsid w:val="00ED59E2"/>
    <w:rsid w:val="00ED6521"/>
    <w:rsid w:val="00ED65A0"/>
    <w:rsid w:val="00ED690A"/>
    <w:rsid w:val="00ED6B1D"/>
    <w:rsid w:val="00ED6D7A"/>
    <w:rsid w:val="00ED702F"/>
    <w:rsid w:val="00ED7433"/>
    <w:rsid w:val="00ED7C7C"/>
    <w:rsid w:val="00EE0074"/>
    <w:rsid w:val="00EE00C0"/>
    <w:rsid w:val="00EE02CE"/>
    <w:rsid w:val="00EE0400"/>
    <w:rsid w:val="00EE0956"/>
    <w:rsid w:val="00EE0A88"/>
    <w:rsid w:val="00EE0D52"/>
    <w:rsid w:val="00EE0FD8"/>
    <w:rsid w:val="00EE1228"/>
    <w:rsid w:val="00EE13D5"/>
    <w:rsid w:val="00EE16B3"/>
    <w:rsid w:val="00EE1C45"/>
    <w:rsid w:val="00EE1E14"/>
    <w:rsid w:val="00EE2097"/>
    <w:rsid w:val="00EE20E7"/>
    <w:rsid w:val="00EE252A"/>
    <w:rsid w:val="00EE25D3"/>
    <w:rsid w:val="00EE26DC"/>
    <w:rsid w:val="00EE2760"/>
    <w:rsid w:val="00EE2CAF"/>
    <w:rsid w:val="00EE2D4D"/>
    <w:rsid w:val="00EE2E39"/>
    <w:rsid w:val="00EE2E61"/>
    <w:rsid w:val="00EE306E"/>
    <w:rsid w:val="00EE3ABC"/>
    <w:rsid w:val="00EE4682"/>
    <w:rsid w:val="00EE4885"/>
    <w:rsid w:val="00EE4C2F"/>
    <w:rsid w:val="00EE5232"/>
    <w:rsid w:val="00EE52B7"/>
    <w:rsid w:val="00EE54F6"/>
    <w:rsid w:val="00EE5CF0"/>
    <w:rsid w:val="00EE5E71"/>
    <w:rsid w:val="00EE664A"/>
    <w:rsid w:val="00EE6719"/>
    <w:rsid w:val="00EE7294"/>
    <w:rsid w:val="00EE741F"/>
    <w:rsid w:val="00EE75FF"/>
    <w:rsid w:val="00EE7A19"/>
    <w:rsid w:val="00EE7E9E"/>
    <w:rsid w:val="00EE7FC2"/>
    <w:rsid w:val="00EEE270"/>
    <w:rsid w:val="00EF0306"/>
    <w:rsid w:val="00EF031B"/>
    <w:rsid w:val="00EF0AE1"/>
    <w:rsid w:val="00EF1189"/>
    <w:rsid w:val="00EF1313"/>
    <w:rsid w:val="00EF145A"/>
    <w:rsid w:val="00EF1DB7"/>
    <w:rsid w:val="00EF23CA"/>
    <w:rsid w:val="00EF25E4"/>
    <w:rsid w:val="00EF2746"/>
    <w:rsid w:val="00EF277D"/>
    <w:rsid w:val="00EF2DA3"/>
    <w:rsid w:val="00EF2F2E"/>
    <w:rsid w:val="00EF33E9"/>
    <w:rsid w:val="00EF3729"/>
    <w:rsid w:val="00EF395A"/>
    <w:rsid w:val="00EF3B0D"/>
    <w:rsid w:val="00EF3D25"/>
    <w:rsid w:val="00EF3D97"/>
    <w:rsid w:val="00EF3EDD"/>
    <w:rsid w:val="00EF4500"/>
    <w:rsid w:val="00EF488F"/>
    <w:rsid w:val="00EF499A"/>
    <w:rsid w:val="00EF4BAB"/>
    <w:rsid w:val="00EF5073"/>
    <w:rsid w:val="00EF557E"/>
    <w:rsid w:val="00EF56EC"/>
    <w:rsid w:val="00EF5796"/>
    <w:rsid w:val="00EF5D68"/>
    <w:rsid w:val="00EF6353"/>
    <w:rsid w:val="00EF643A"/>
    <w:rsid w:val="00EF6490"/>
    <w:rsid w:val="00EF6561"/>
    <w:rsid w:val="00EF692F"/>
    <w:rsid w:val="00EF6E4F"/>
    <w:rsid w:val="00EF6ED4"/>
    <w:rsid w:val="00EF703C"/>
    <w:rsid w:val="00EF7785"/>
    <w:rsid w:val="00EF7823"/>
    <w:rsid w:val="00EF7D60"/>
    <w:rsid w:val="00EF7DE1"/>
    <w:rsid w:val="00F00D57"/>
    <w:rsid w:val="00F0108E"/>
    <w:rsid w:val="00F01423"/>
    <w:rsid w:val="00F018D4"/>
    <w:rsid w:val="00F01A0E"/>
    <w:rsid w:val="00F01D29"/>
    <w:rsid w:val="00F01E60"/>
    <w:rsid w:val="00F01E8F"/>
    <w:rsid w:val="00F01F88"/>
    <w:rsid w:val="00F01FAC"/>
    <w:rsid w:val="00F020A6"/>
    <w:rsid w:val="00F0262F"/>
    <w:rsid w:val="00F02897"/>
    <w:rsid w:val="00F02D14"/>
    <w:rsid w:val="00F03131"/>
    <w:rsid w:val="00F033A3"/>
    <w:rsid w:val="00F0344B"/>
    <w:rsid w:val="00F038A3"/>
    <w:rsid w:val="00F03BA6"/>
    <w:rsid w:val="00F03D6D"/>
    <w:rsid w:val="00F03F2D"/>
    <w:rsid w:val="00F04059"/>
    <w:rsid w:val="00F042AC"/>
    <w:rsid w:val="00F04443"/>
    <w:rsid w:val="00F04BD2"/>
    <w:rsid w:val="00F053F8"/>
    <w:rsid w:val="00F05409"/>
    <w:rsid w:val="00F05481"/>
    <w:rsid w:val="00F05591"/>
    <w:rsid w:val="00F05905"/>
    <w:rsid w:val="00F059D4"/>
    <w:rsid w:val="00F05E0E"/>
    <w:rsid w:val="00F062B9"/>
    <w:rsid w:val="00F0636B"/>
    <w:rsid w:val="00F06816"/>
    <w:rsid w:val="00F069F1"/>
    <w:rsid w:val="00F06E09"/>
    <w:rsid w:val="00F072BB"/>
    <w:rsid w:val="00F07517"/>
    <w:rsid w:val="00F07F50"/>
    <w:rsid w:val="00F102BE"/>
    <w:rsid w:val="00F10495"/>
    <w:rsid w:val="00F10841"/>
    <w:rsid w:val="00F109C5"/>
    <w:rsid w:val="00F10B65"/>
    <w:rsid w:val="00F10C32"/>
    <w:rsid w:val="00F10EB7"/>
    <w:rsid w:val="00F10ED0"/>
    <w:rsid w:val="00F113C6"/>
    <w:rsid w:val="00F11559"/>
    <w:rsid w:val="00F116FA"/>
    <w:rsid w:val="00F11E88"/>
    <w:rsid w:val="00F12110"/>
    <w:rsid w:val="00F12313"/>
    <w:rsid w:val="00F12417"/>
    <w:rsid w:val="00F12AA7"/>
    <w:rsid w:val="00F12D27"/>
    <w:rsid w:val="00F12F44"/>
    <w:rsid w:val="00F12FC6"/>
    <w:rsid w:val="00F1323F"/>
    <w:rsid w:val="00F13302"/>
    <w:rsid w:val="00F133BD"/>
    <w:rsid w:val="00F134D2"/>
    <w:rsid w:val="00F1360A"/>
    <w:rsid w:val="00F138C5"/>
    <w:rsid w:val="00F139C9"/>
    <w:rsid w:val="00F13A3A"/>
    <w:rsid w:val="00F13A86"/>
    <w:rsid w:val="00F13E6B"/>
    <w:rsid w:val="00F14296"/>
    <w:rsid w:val="00F14DF4"/>
    <w:rsid w:val="00F14F63"/>
    <w:rsid w:val="00F14FD3"/>
    <w:rsid w:val="00F15112"/>
    <w:rsid w:val="00F15823"/>
    <w:rsid w:val="00F15876"/>
    <w:rsid w:val="00F15F85"/>
    <w:rsid w:val="00F16001"/>
    <w:rsid w:val="00F1601C"/>
    <w:rsid w:val="00F160DF"/>
    <w:rsid w:val="00F166EF"/>
    <w:rsid w:val="00F171C7"/>
    <w:rsid w:val="00F173EC"/>
    <w:rsid w:val="00F175A1"/>
    <w:rsid w:val="00F175F5"/>
    <w:rsid w:val="00F17ACA"/>
    <w:rsid w:val="00F17DD5"/>
    <w:rsid w:val="00F202A8"/>
    <w:rsid w:val="00F2039C"/>
    <w:rsid w:val="00F20434"/>
    <w:rsid w:val="00F2050C"/>
    <w:rsid w:val="00F2068E"/>
    <w:rsid w:val="00F206F5"/>
    <w:rsid w:val="00F20C44"/>
    <w:rsid w:val="00F20DF9"/>
    <w:rsid w:val="00F20E41"/>
    <w:rsid w:val="00F21261"/>
    <w:rsid w:val="00F21A59"/>
    <w:rsid w:val="00F21AAA"/>
    <w:rsid w:val="00F21AF8"/>
    <w:rsid w:val="00F21DB4"/>
    <w:rsid w:val="00F21E01"/>
    <w:rsid w:val="00F22248"/>
    <w:rsid w:val="00F22756"/>
    <w:rsid w:val="00F229E9"/>
    <w:rsid w:val="00F22B21"/>
    <w:rsid w:val="00F22C67"/>
    <w:rsid w:val="00F2333A"/>
    <w:rsid w:val="00F23579"/>
    <w:rsid w:val="00F236A4"/>
    <w:rsid w:val="00F23903"/>
    <w:rsid w:val="00F24410"/>
    <w:rsid w:val="00F2441C"/>
    <w:rsid w:val="00F24572"/>
    <w:rsid w:val="00F24826"/>
    <w:rsid w:val="00F24B79"/>
    <w:rsid w:val="00F24BFF"/>
    <w:rsid w:val="00F24EF1"/>
    <w:rsid w:val="00F24EFA"/>
    <w:rsid w:val="00F254A0"/>
    <w:rsid w:val="00F25AEC"/>
    <w:rsid w:val="00F25BDB"/>
    <w:rsid w:val="00F25D60"/>
    <w:rsid w:val="00F26D6A"/>
    <w:rsid w:val="00F26E68"/>
    <w:rsid w:val="00F26F6C"/>
    <w:rsid w:val="00F2703B"/>
    <w:rsid w:val="00F276A8"/>
    <w:rsid w:val="00F27833"/>
    <w:rsid w:val="00F27AA4"/>
    <w:rsid w:val="00F30062"/>
    <w:rsid w:val="00F303C1"/>
    <w:rsid w:val="00F30A45"/>
    <w:rsid w:val="00F30D6B"/>
    <w:rsid w:val="00F30E1E"/>
    <w:rsid w:val="00F30F88"/>
    <w:rsid w:val="00F310F2"/>
    <w:rsid w:val="00F3117E"/>
    <w:rsid w:val="00F312D0"/>
    <w:rsid w:val="00F31632"/>
    <w:rsid w:val="00F31C26"/>
    <w:rsid w:val="00F31FCA"/>
    <w:rsid w:val="00F32594"/>
    <w:rsid w:val="00F32CE7"/>
    <w:rsid w:val="00F32E17"/>
    <w:rsid w:val="00F33874"/>
    <w:rsid w:val="00F339DC"/>
    <w:rsid w:val="00F339FA"/>
    <w:rsid w:val="00F33AB0"/>
    <w:rsid w:val="00F33B8B"/>
    <w:rsid w:val="00F33F13"/>
    <w:rsid w:val="00F33FA0"/>
    <w:rsid w:val="00F34089"/>
    <w:rsid w:val="00F3438F"/>
    <w:rsid w:val="00F34519"/>
    <w:rsid w:val="00F351B7"/>
    <w:rsid w:val="00F351F6"/>
    <w:rsid w:val="00F35297"/>
    <w:rsid w:val="00F354A9"/>
    <w:rsid w:val="00F3563D"/>
    <w:rsid w:val="00F35717"/>
    <w:rsid w:val="00F35830"/>
    <w:rsid w:val="00F35C58"/>
    <w:rsid w:val="00F35F62"/>
    <w:rsid w:val="00F35FD6"/>
    <w:rsid w:val="00F36363"/>
    <w:rsid w:val="00F367BE"/>
    <w:rsid w:val="00F36984"/>
    <w:rsid w:val="00F36BE3"/>
    <w:rsid w:val="00F36DFF"/>
    <w:rsid w:val="00F37527"/>
    <w:rsid w:val="00F37C43"/>
    <w:rsid w:val="00F37CE8"/>
    <w:rsid w:val="00F37D09"/>
    <w:rsid w:val="00F40281"/>
    <w:rsid w:val="00F406DE"/>
    <w:rsid w:val="00F40ADE"/>
    <w:rsid w:val="00F4110F"/>
    <w:rsid w:val="00F411C4"/>
    <w:rsid w:val="00F41329"/>
    <w:rsid w:val="00F413BC"/>
    <w:rsid w:val="00F416EC"/>
    <w:rsid w:val="00F41DAF"/>
    <w:rsid w:val="00F41FA5"/>
    <w:rsid w:val="00F4204F"/>
    <w:rsid w:val="00F42131"/>
    <w:rsid w:val="00F4233A"/>
    <w:rsid w:val="00F42731"/>
    <w:rsid w:val="00F42930"/>
    <w:rsid w:val="00F42EA8"/>
    <w:rsid w:val="00F4316A"/>
    <w:rsid w:val="00F43765"/>
    <w:rsid w:val="00F43776"/>
    <w:rsid w:val="00F43C3B"/>
    <w:rsid w:val="00F44658"/>
    <w:rsid w:val="00F44762"/>
    <w:rsid w:val="00F44AC2"/>
    <w:rsid w:val="00F4584F"/>
    <w:rsid w:val="00F45964"/>
    <w:rsid w:val="00F45B11"/>
    <w:rsid w:val="00F45BC0"/>
    <w:rsid w:val="00F45D5D"/>
    <w:rsid w:val="00F45E9B"/>
    <w:rsid w:val="00F45F95"/>
    <w:rsid w:val="00F46459"/>
    <w:rsid w:val="00F46E52"/>
    <w:rsid w:val="00F46E92"/>
    <w:rsid w:val="00F47691"/>
    <w:rsid w:val="00F47A9E"/>
    <w:rsid w:val="00F47C02"/>
    <w:rsid w:val="00F47C5D"/>
    <w:rsid w:val="00F47CCE"/>
    <w:rsid w:val="00F47FCE"/>
    <w:rsid w:val="00F500DF"/>
    <w:rsid w:val="00F503D0"/>
    <w:rsid w:val="00F5042E"/>
    <w:rsid w:val="00F50692"/>
    <w:rsid w:val="00F50759"/>
    <w:rsid w:val="00F50BEF"/>
    <w:rsid w:val="00F5130E"/>
    <w:rsid w:val="00F516D6"/>
    <w:rsid w:val="00F51E0D"/>
    <w:rsid w:val="00F5250D"/>
    <w:rsid w:val="00F52698"/>
    <w:rsid w:val="00F52897"/>
    <w:rsid w:val="00F52DB1"/>
    <w:rsid w:val="00F52E6B"/>
    <w:rsid w:val="00F535D4"/>
    <w:rsid w:val="00F536A1"/>
    <w:rsid w:val="00F537AF"/>
    <w:rsid w:val="00F537E2"/>
    <w:rsid w:val="00F53837"/>
    <w:rsid w:val="00F541FC"/>
    <w:rsid w:val="00F54257"/>
    <w:rsid w:val="00F542AF"/>
    <w:rsid w:val="00F542F9"/>
    <w:rsid w:val="00F54866"/>
    <w:rsid w:val="00F54871"/>
    <w:rsid w:val="00F549FB"/>
    <w:rsid w:val="00F54D57"/>
    <w:rsid w:val="00F553AD"/>
    <w:rsid w:val="00F557B9"/>
    <w:rsid w:val="00F5612D"/>
    <w:rsid w:val="00F5630E"/>
    <w:rsid w:val="00F5640D"/>
    <w:rsid w:val="00F56473"/>
    <w:rsid w:val="00F5684A"/>
    <w:rsid w:val="00F56978"/>
    <w:rsid w:val="00F56E07"/>
    <w:rsid w:val="00F56F24"/>
    <w:rsid w:val="00F56F97"/>
    <w:rsid w:val="00F570A6"/>
    <w:rsid w:val="00F5727F"/>
    <w:rsid w:val="00F57495"/>
    <w:rsid w:val="00F5758B"/>
    <w:rsid w:val="00F57CEB"/>
    <w:rsid w:val="00F6005D"/>
    <w:rsid w:val="00F6022D"/>
    <w:rsid w:val="00F60416"/>
    <w:rsid w:val="00F60587"/>
    <w:rsid w:val="00F605BB"/>
    <w:rsid w:val="00F60690"/>
    <w:rsid w:val="00F607A6"/>
    <w:rsid w:val="00F60E8A"/>
    <w:rsid w:val="00F612A3"/>
    <w:rsid w:val="00F612EA"/>
    <w:rsid w:val="00F612F8"/>
    <w:rsid w:val="00F613F4"/>
    <w:rsid w:val="00F61487"/>
    <w:rsid w:val="00F618A9"/>
    <w:rsid w:val="00F61B30"/>
    <w:rsid w:val="00F61CE6"/>
    <w:rsid w:val="00F61FE3"/>
    <w:rsid w:val="00F62109"/>
    <w:rsid w:val="00F6213D"/>
    <w:rsid w:val="00F6217C"/>
    <w:rsid w:val="00F62282"/>
    <w:rsid w:val="00F627CA"/>
    <w:rsid w:val="00F628AB"/>
    <w:rsid w:val="00F62B2E"/>
    <w:rsid w:val="00F6314B"/>
    <w:rsid w:val="00F631C2"/>
    <w:rsid w:val="00F6326A"/>
    <w:rsid w:val="00F63843"/>
    <w:rsid w:val="00F63845"/>
    <w:rsid w:val="00F638BF"/>
    <w:rsid w:val="00F63A72"/>
    <w:rsid w:val="00F63B15"/>
    <w:rsid w:val="00F6423C"/>
    <w:rsid w:val="00F64BFB"/>
    <w:rsid w:val="00F64C82"/>
    <w:rsid w:val="00F650FA"/>
    <w:rsid w:val="00F65192"/>
    <w:rsid w:val="00F6523C"/>
    <w:rsid w:val="00F6528A"/>
    <w:rsid w:val="00F652C3"/>
    <w:rsid w:val="00F65497"/>
    <w:rsid w:val="00F65562"/>
    <w:rsid w:val="00F6556A"/>
    <w:rsid w:val="00F65929"/>
    <w:rsid w:val="00F65AC3"/>
    <w:rsid w:val="00F66079"/>
    <w:rsid w:val="00F66123"/>
    <w:rsid w:val="00F66A2C"/>
    <w:rsid w:val="00F66AA8"/>
    <w:rsid w:val="00F66B05"/>
    <w:rsid w:val="00F66F3E"/>
    <w:rsid w:val="00F6701E"/>
    <w:rsid w:val="00F67223"/>
    <w:rsid w:val="00F67261"/>
    <w:rsid w:val="00F6785C"/>
    <w:rsid w:val="00F679F5"/>
    <w:rsid w:val="00F67AC7"/>
    <w:rsid w:val="00F67E7A"/>
    <w:rsid w:val="00F67E8E"/>
    <w:rsid w:val="00F70017"/>
    <w:rsid w:val="00F70021"/>
    <w:rsid w:val="00F7095E"/>
    <w:rsid w:val="00F709BF"/>
    <w:rsid w:val="00F70BE2"/>
    <w:rsid w:val="00F70C8C"/>
    <w:rsid w:val="00F70E23"/>
    <w:rsid w:val="00F70EC7"/>
    <w:rsid w:val="00F7111D"/>
    <w:rsid w:val="00F7177F"/>
    <w:rsid w:val="00F717F5"/>
    <w:rsid w:val="00F7266E"/>
    <w:rsid w:val="00F7280C"/>
    <w:rsid w:val="00F730C5"/>
    <w:rsid w:val="00F735AC"/>
    <w:rsid w:val="00F7377A"/>
    <w:rsid w:val="00F737DB"/>
    <w:rsid w:val="00F737E4"/>
    <w:rsid w:val="00F73A9A"/>
    <w:rsid w:val="00F73BC3"/>
    <w:rsid w:val="00F73D5A"/>
    <w:rsid w:val="00F73DE5"/>
    <w:rsid w:val="00F73FB2"/>
    <w:rsid w:val="00F74030"/>
    <w:rsid w:val="00F741CE"/>
    <w:rsid w:val="00F742D3"/>
    <w:rsid w:val="00F74621"/>
    <w:rsid w:val="00F74713"/>
    <w:rsid w:val="00F74BC5"/>
    <w:rsid w:val="00F74FF8"/>
    <w:rsid w:val="00F754D6"/>
    <w:rsid w:val="00F7580C"/>
    <w:rsid w:val="00F761AC"/>
    <w:rsid w:val="00F7642E"/>
    <w:rsid w:val="00F76885"/>
    <w:rsid w:val="00F768ED"/>
    <w:rsid w:val="00F76A91"/>
    <w:rsid w:val="00F76D90"/>
    <w:rsid w:val="00F76DE1"/>
    <w:rsid w:val="00F76F53"/>
    <w:rsid w:val="00F77113"/>
    <w:rsid w:val="00F77FAE"/>
    <w:rsid w:val="00F80196"/>
    <w:rsid w:val="00F803C5"/>
    <w:rsid w:val="00F8066D"/>
    <w:rsid w:val="00F80C26"/>
    <w:rsid w:val="00F80E48"/>
    <w:rsid w:val="00F81259"/>
    <w:rsid w:val="00F81280"/>
    <w:rsid w:val="00F81393"/>
    <w:rsid w:val="00F8143B"/>
    <w:rsid w:val="00F8172D"/>
    <w:rsid w:val="00F81C52"/>
    <w:rsid w:val="00F81C8E"/>
    <w:rsid w:val="00F81CA5"/>
    <w:rsid w:val="00F829BF"/>
    <w:rsid w:val="00F82C46"/>
    <w:rsid w:val="00F82EA2"/>
    <w:rsid w:val="00F83591"/>
    <w:rsid w:val="00F838F6"/>
    <w:rsid w:val="00F83AAA"/>
    <w:rsid w:val="00F83B78"/>
    <w:rsid w:val="00F84683"/>
    <w:rsid w:val="00F8470F"/>
    <w:rsid w:val="00F84C9E"/>
    <w:rsid w:val="00F84DC1"/>
    <w:rsid w:val="00F84EEB"/>
    <w:rsid w:val="00F858C5"/>
    <w:rsid w:val="00F859D1"/>
    <w:rsid w:val="00F85E67"/>
    <w:rsid w:val="00F85F40"/>
    <w:rsid w:val="00F86249"/>
    <w:rsid w:val="00F8670E"/>
    <w:rsid w:val="00F86712"/>
    <w:rsid w:val="00F86A24"/>
    <w:rsid w:val="00F86EF4"/>
    <w:rsid w:val="00F873BB"/>
    <w:rsid w:val="00F879D5"/>
    <w:rsid w:val="00F87AAF"/>
    <w:rsid w:val="00F87C56"/>
    <w:rsid w:val="00F9034A"/>
    <w:rsid w:val="00F90683"/>
    <w:rsid w:val="00F906AC"/>
    <w:rsid w:val="00F90813"/>
    <w:rsid w:val="00F90872"/>
    <w:rsid w:val="00F908FB"/>
    <w:rsid w:val="00F90AB2"/>
    <w:rsid w:val="00F91314"/>
    <w:rsid w:val="00F9164C"/>
    <w:rsid w:val="00F91901"/>
    <w:rsid w:val="00F919E9"/>
    <w:rsid w:val="00F91A35"/>
    <w:rsid w:val="00F91AD0"/>
    <w:rsid w:val="00F91F7A"/>
    <w:rsid w:val="00F924F5"/>
    <w:rsid w:val="00F92878"/>
    <w:rsid w:val="00F929A2"/>
    <w:rsid w:val="00F92A9C"/>
    <w:rsid w:val="00F92B7A"/>
    <w:rsid w:val="00F92BBF"/>
    <w:rsid w:val="00F94053"/>
    <w:rsid w:val="00F94127"/>
    <w:rsid w:val="00F942C0"/>
    <w:rsid w:val="00F943F3"/>
    <w:rsid w:val="00F949DB"/>
    <w:rsid w:val="00F94A1E"/>
    <w:rsid w:val="00F94B4C"/>
    <w:rsid w:val="00F94B6A"/>
    <w:rsid w:val="00F94CDD"/>
    <w:rsid w:val="00F94E39"/>
    <w:rsid w:val="00F95255"/>
    <w:rsid w:val="00F95352"/>
    <w:rsid w:val="00F954F3"/>
    <w:rsid w:val="00F95780"/>
    <w:rsid w:val="00F95908"/>
    <w:rsid w:val="00F95DE9"/>
    <w:rsid w:val="00F95F5F"/>
    <w:rsid w:val="00F95F76"/>
    <w:rsid w:val="00F9618D"/>
    <w:rsid w:val="00F962A2"/>
    <w:rsid w:val="00F962DB"/>
    <w:rsid w:val="00F96333"/>
    <w:rsid w:val="00F9655B"/>
    <w:rsid w:val="00F96695"/>
    <w:rsid w:val="00F971BE"/>
    <w:rsid w:val="00F974F3"/>
    <w:rsid w:val="00F97544"/>
    <w:rsid w:val="00F976D7"/>
    <w:rsid w:val="00F978B0"/>
    <w:rsid w:val="00F979C8"/>
    <w:rsid w:val="00F97A02"/>
    <w:rsid w:val="00F97ABC"/>
    <w:rsid w:val="00F97C87"/>
    <w:rsid w:val="00F97E51"/>
    <w:rsid w:val="00F97EA3"/>
    <w:rsid w:val="00F97EA7"/>
    <w:rsid w:val="00FA00B7"/>
    <w:rsid w:val="00FA076E"/>
    <w:rsid w:val="00FA0830"/>
    <w:rsid w:val="00FA0B9F"/>
    <w:rsid w:val="00FA0BA5"/>
    <w:rsid w:val="00FA1091"/>
    <w:rsid w:val="00FA12FB"/>
    <w:rsid w:val="00FA1633"/>
    <w:rsid w:val="00FA1683"/>
    <w:rsid w:val="00FA1955"/>
    <w:rsid w:val="00FA1A32"/>
    <w:rsid w:val="00FA2089"/>
    <w:rsid w:val="00FA21EA"/>
    <w:rsid w:val="00FA22EF"/>
    <w:rsid w:val="00FA233A"/>
    <w:rsid w:val="00FA23DD"/>
    <w:rsid w:val="00FA25E8"/>
    <w:rsid w:val="00FA27F7"/>
    <w:rsid w:val="00FA2957"/>
    <w:rsid w:val="00FA2B36"/>
    <w:rsid w:val="00FA2BD5"/>
    <w:rsid w:val="00FA2D65"/>
    <w:rsid w:val="00FA3060"/>
    <w:rsid w:val="00FA31C0"/>
    <w:rsid w:val="00FA3247"/>
    <w:rsid w:val="00FA34B4"/>
    <w:rsid w:val="00FA35D2"/>
    <w:rsid w:val="00FA3C60"/>
    <w:rsid w:val="00FA3DC1"/>
    <w:rsid w:val="00FA462D"/>
    <w:rsid w:val="00FA46C6"/>
    <w:rsid w:val="00FA46E4"/>
    <w:rsid w:val="00FA478F"/>
    <w:rsid w:val="00FA4A3F"/>
    <w:rsid w:val="00FA4DC1"/>
    <w:rsid w:val="00FA5132"/>
    <w:rsid w:val="00FA5174"/>
    <w:rsid w:val="00FA57F0"/>
    <w:rsid w:val="00FA5F23"/>
    <w:rsid w:val="00FA60C0"/>
    <w:rsid w:val="00FA6147"/>
    <w:rsid w:val="00FA651A"/>
    <w:rsid w:val="00FA66C0"/>
    <w:rsid w:val="00FA66D2"/>
    <w:rsid w:val="00FA673F"/>
    <w:rsid w:val="00FA680F"/>
    <w:rsid w:val="00FA6909"/>
    <w:rsid w:val="00FA6BA7"/>
    <w:rsid w:val="00FA6C2E"/>
    <w:rsid w:val="00FA6E1C"/>
    <w:rsid w:val="00FA6E8D"/>
    <w:rsid w:val="00FA6FA6"/>
    <w:rsid w:val="00FA71E2"/>
    <w:rsid w:val="00FA71E8"/>
    <w:rsid w:val="00FA71F0"/>
    <w:rsid w:val="00FA7B54"/>
    <w:rsid w:val="00FA7BD1"/>
    <w:rsid w:val="00FA7C60"/>
    <w:rsid w:val="00FA7F91"/>
    <w:rsid w:val="00FB000C"/>
    <w:rsid w:val="00FB02C8"/>
    <w:rsid w:val="00FB095F"/>
    <w:rsid w:val="00FB09BA"/>
    <w:rsid w:val="00FB0A2B"/>
    <w:rsid w:val="00FB0F26"/>
    <w:rsid w:val="00FB0F48"/>
    <w:rsid w:val="00FB0FE0"/>
    <w:rsid w:val="00FB1211"/>
    <w:rsid w:val="00FB12B1"/>
    <w:rsid w:val="00FB15E5"/>
    <w:rsid w:val="00FB198C"/>
    <w:rsid w:val="00FB1C25"/>
    <w:rsid w:val="00FB1EAD"/>
    <w:rsid w:val="00FB2719"/>
    <w:rsid w:val="00FB2853"/>
    <w:rsid w:val="00FB2A49"/>
    <w:rsid w:val="00FB2A94"/>
    <w:rsid w:val="00FB2AA8"/>
    <w:rsid w:val="00FB2CB1"/>
    <w:rsid w:val="00FB2F6E"/>
    <w:rsid w:val="00FB3394"/>
    <w:rsid w:val="00FB3503"/>
    <w:rsid w:val="00FB39C5"/>
    <w:rsid w:val="00FB3AE7"/>
    <w:rsid w:val="00FB3E42"/>
    <w:rsid w:val="00FB3ED1"/>
    <w:rsid w:val="00FB40CE"/>
    <w:rsid w:val="00FB4293"/>
    <w:rsid w:val="00FB4725"/>
    <w:rsid w:val="00FB4BD8"/>
    <w:rsid w:val="00FB4C2F"/>
    <w:rsid w:val="00FB560D"/>
    <w:rsid w:val="00FB5A88"/>
    <w:rsid w:val="00FB5D75"/>
    <w:rsid w:val="00FB6379"/>
    <w:rsid w:val="00FB6413"/>
    <w:rsid w:val="00FB6A7C"/>
    <w:rsid w:val="00FB6AC8"/>
    <w:rsid w:val="00FB7135"/>
    <w:rsid w:val="00FB796E"/>
    <w:rsid w:val="00FB7DA4"/>
    <w:rsid w:val="00FC01C6"/>
    <w:rsid w:val="00FC0306"/>
    <w:rsid w:val="00FC0346"/>
    <w:rsid w:val="00FC092C"/>
    <w:rsid w:val="00FC0A5E"/>
    <w:rsid w:val="00FC0B25"/>
    <w:rsid w:val="00FC0DF6"/>
    <w:rsid w:val="00FC10C3"/>
    <w:rsid w:val="00FC1152"/>
    <w:rsid w:val="00FC129C"/>
    <w:rsid w:val="00FC1361"/>
    <w:rsid w:val="00FC16E8"/>
    <w:rsid w:val="00FC187E"/>
    <w:rsid w:val="00FC1CE1"/>
    <w:rsid w:val="00FC1D5D"/>
    <w:rsid w:val="00FC1FDA"/>
    <w:rsid w:val="00FC2866"/>
    <w:rsid w:val="00FC2961"/>
    <w:rsid w:val="00FC35F9"/>
    <w:rsid w:val="00FC365D"/>
    <w:rsid w:val="00FC3860"/>
    <w:rsid w:val="00FC3897"/>
    <w:rsid w:val="00FC38EB"/>
    <w:rsid w:val="00FC390C"/>
    <w:rsid w:val="00FC3CD7"/>
    <w:rsid w:val="00FC3DC4"/>
    <w:rsid w:val="00FC3F32"/>
    <w:rsid w:val="00FC3F65"/>
    <w:rsid w:val="00FC4715"/>
    <w:rsid w:val="00FC4ACE"/>
    <w:rsid w:val="00FC4EA1"/>
    <w:rsid w:val="00FC516D"/>
    <w:rsid w:val="00FC51D1"/>
    <w:rsid w:val="00FC51DD"/>
    <w:rsid w:val="00FC5276"/>
    <w:rsid w:val="00FC52C8"/>
    <w:rsid w:val="00FC53C2"/>
    <w:rsid w:val="00FC5586"/>
    <w:rsid w:val="00FC5E43"/>
    <w:rsid w:val="00FC5F0C"/>
    <w:rsid w:val="00FC61F9"/>
    <w:rsid w:val="00FC6224"/>
    <w:rsid w:val="00FC6230"/>
    <w:rsid w:val="00FC63CC"/>
    <w:rsid w:val="00FC649E"/>
    <w:rsid w:val="00FC6B46"/>
    <w:rsid w:val="00FC6DE4"/>
    <w:rsid w:val="00FC6E98"/>
    <w:rsid w:val="00FC7170"/>
    <w:rsid w:val="00FC72D0"/>
    <w:rsid w:val="00FC7BDC"/>
    <w:rsid w:val="00FC7CA8"/>
    <w:rsid w:val="00FC7F1A"/>
    <w:rsid w:val="00FD0005"/>
    <w:rsid w:val="00FD005A"/>
    <w:rsid w:val="00FD060C"/>
    <w:rsid w:val="00FD07A1"/>
    <w:rsid w:val="00FD0916"/>
    <w:rsid w:val="00FD0A44"/>
    <w:rsid w:val="00FD10A9"/>
    <w:rsid w:val="00FD10F8"/>
    <w:rsid w:val="00FD1490"/>
    <w:rsid w:val="00FD1623"/>
    <w:rsid w:val="00FD16F9"/>
    <w:rsid w:val="00FD199B"/>
    <w:rsid w:val="00FD1BA2"/>
    <w:rsid w:val="00FD1D8D"/>
    <w:rsid w:val="00FD2E75"/>
    <w:rsid w:val="00FD31CD"/>
    <w:rsid w:val="00FD3453"/>
    <w:rsid w:val="00FD34D2"/>
    <w:rsid w:val="00FD3652"/>
    <w:rsid w:val="00FD37E5"/>
    <w:rsid w:val="00FD38B2"/>
    <w:rsid w:val="00FD3CDC"/>
    <w:rsid w:val="00FD3DB3"/>
    <w:rsid w:val="00FD43A1"/>
    <w:rsid w:val="00FD45AD"/>
    <w:rsid w:val="00FD491B"/>
    <w:rsid w:val="00FD4A32"/>
    <w:rsid w:val="00FD4AE7"/>
    <w:rsid w:val="00FD4C4A"/>
    <w:rsid w:val="00FD4FDF"/>
    <w:rsid w:val="00FD57D0"/>
    <w:rsid w:val="00FD5927"/>
    <w:rsid w:val="00FD5A94"/>
    <w:rsid w:val="00FD5AD9"/>
    <w:rsid w:val="00FD5B05"/>
    <w:rsid w:val="00FD5E4D"/>
    <w:rsid w:val="00FD5F4E"/>
    <w:rsid w:val="00FD611D"/>
    <w:rsid w:val="00FD661B"/>
    <w:rsid w:val="00FD694C"/>
    <w:rsid w:val="00FD6F61"/>
    <w:rsid w:val="00FD7222"/>
    <w:rsid w:val="00FD7497"/>
    <w:rsid w:val="00FD76A4"/>
    <w:rsid w:val="00FD7F94"/>
    <w:rsid w:val="00FE0736"/>
    <w:rsid w:val="00FE0863"/>
    <w:rsid w:val="00FE0A44"/>
    <w:rsid w:val="00FE0B5F"/>
    <w:rsid w:val="00FE0BAA"/>
    <w:rsid w:val="00FE0F5F"/>
    <w:rsid w:val="00FE0F9E"/>
    <w:rsid w:val="00FE1126"/>
    <w:rsid w:val="00FE11A7"/>
    <w:rsid w:val="00FE11BB"/>
    <w:rsid w:val="00FE11EC"/>
    <w:rsid w:val="00FE1725"/>
    <w:rsid w:val="00FE1777"/>
    <w:rsid w:val="00FE19A7"/>
    <w:rsid w:val="00FE1B20"/>
    <w:rsid w:val="00FE1F9C"/>
    <w:rsid w:val="00FE2078"/>
    <w:rsid w:val="00FE2130"/>
    <w:rsid w:val="00FE2757"/>
    <w:rsid w:val="00FE2888"/>
    <w:rsid w:val="00FE2906"/>
    <w:rsid w:val="00FE29EA"/>
    <w:rsid w:val="00FE2A76"/>
    <w:rsid w:val="00FE2C0E"/>
    <w:rsid w:val="00FE2DE8"/>
    <w:rsid w:val="00FE2E0D"/>
    <w:rsid w:val="00FE3018"/>
    <w:rsid w:val="00FE3270"/>
    <w:rsid w:val="00FE33DB"/>
    <w:rsid w:val="00FE35CC"/>
    <w:rsid w:val="00FE3665"/>
    <w:rsid w:val="00FE3A4B"/>
    <w:rsid w:val="00FE3BC8"/>
    <w:rsid w:val="00FE3D2B"/>
    <w:rsid w:val="00FE3D65"/>
    <w:rsid w:val="00FE43FD"/>
    <w:rsid w:val="00FE4631"/>
    <w:rsid w:val="00FE48DE"/>
    <w:rsid w:val="00FE4CBD"/>
    <w:rsid w:val="00FE50B6"/>
    <w:rsid w:val="00FE5123"/>
    <w:rsid w:val="00FE519C"/>
    <w:rsid w:val="00FE552A"/>
    <w:rsid w:val="00FE55ED"/>
    <w:rsid w:val="00FE5A46"/>
    <w:rsid w:val="00FE5B6D"/>
    <w:rsid w:val="00FE5BC7"/>
    <w:rsid w:val="00FE5BD7"/>
    <w:rsid w:val="00FE5C7B"/>
    <w:rsid w:val="00FE6661"/>
    <w:rsid w:val="00FE6B1F"/>
    <w:rsid w:val="00FE6D70"/>
    <w:rsid w:val="00FE6DA4"/>
    <w:rsid w:val="00FE7077"/>
    <w:rsid w:val="00FE75B3"/>
    <w:rsid w:val="00FE75F7"/>
    <w:rsid w:val="00FE781F"/>
    <w:rsid w:val="00FE79C9"/>
    <w:rsid w:val="00FE7EAE"/>
    <w:rsid w:val="00FF025A"/>
    <w:rsid w:val="00FF02C8"/>
    <w:rsid w:val="00FF03E4"/>
    <w:rsid w:val="00FF040F"/>
    <w:rsid w:val="00FF04A8"/>
    <w:rsid w:val="00FF0649"/>
    <w:rsid w:val="00FF0799"/>
    <w:rsid w:val="00FF0948"/>
    <w:rsid w:val="00FF0B4E"/>
    <w:rsid w:val="00FF0D50"/>
    <w:rsid w:val="00FF0F76"/>
    <w:rsid w:val="00FF1348"/>
    <w:rsid w:val="00FF13E2"/>
    <w:rsid w:val="00FF163D"/>
    <w:rsid w:val="00FF1CE3"/>
    <w:rsid w:val="00FF1F75"/>
    <w:rsid w:val="00FF2149"/>
    <w:rsid w:val="00FF2353"/>
    <w:rsid w:val="00FF266E"/>
    <w:rsid w:val="00FF2C63"/>
    <w:rsid w:val="00FF3254"/>
    <w:rsid w:val="00FF3559"/>
    <w:rsid w:val="00FF3BC1"/>
    <w:rsid w:val="00FF3DA6"/>
    <w:rsid w:val="00FF3E25"/>
    <w:rsid w:val="00FF3E41"/>
    <w:rsid w:val="00FF3E55"/>
    <w:rsid w:val="00FF3EC9"/>
    <w:rsid w:val="00FF3FBF"/>
    <w:rsid w:val="00FF400A"/>
    <w:rsid w:val="00FF43DB"/>
    <w:rsid w:val="00FF4915"/>
    <w:rsid w:val="00FF4B33"/>
    <w:rsid w:val="00FF4C40"/>
    <w:rsid w:val="00FF52D8"/>
    <w:rsid w:val="00FF59ED"/>
    <w:rsid w:val="00FF5C4E"/>
    <w:rsid w:val="00FF61C9"/>
    <w:rsid w:val="00FF6357"/>
    <w:rsid w:val="00FF68D7"/>
    <w:rsid w:val="00FF6E67"/>
    <w:rsid w:val="00FF70B5"/>
    <w:rsid w:val="00FF72AC"/>
    <w:rsid w:val="00FF75BB"/>
    <w:rsid w:val="00FF7821"/>
    <w:rsid w:val="00FF79EE"/>
    <w:rsid w:val="010D6A34"/>
    <w:rsid w:val="011252B7"/>
    <w:rsid w:val="0121B009"/>
    <w:rsid w:val="0134423F"/>
    <w:rsid w:val="014B2A67"/>
    <w:rsid w:val="014DB3CA"/>
    <w:rsid w:val="01588991"/>
    <w:rsid w:val="015A8162"/>
    <w:rsid w:val="015D8C2C"/>
    <w:rsid w:val="01614068"/>
    <w:rsid w:val="01626B38"/>
    <w:rsid w:val="0167D691"/>
    <w:rsid w:val="016A575B"/>
    <w:rsid w:val="01830A40"/>
    <w:rsid w:val="019B4395"/>
    <w:rsid w:val="01A039F4"/>
    <w:rsid w:val="01A470EF"/>
    <w:rsid w:val="01C7CBDC"/>
    <w:rsid w:val="01D37911"/>
    <w:rsid w:val="01E19D4C"/>
    <w:rsid w:val="01F1873A"/>
    <w:rsid w:val="01F77767"/>
    <w:rsid w:val="0202702B"/>
    <w:rsid w:val="02035E7D"/>
    <w:rsid w:val="020E9A20"/>
    <w:rsid w:val="02226F36"/>
    <w:rsid w:val="02256898"/>
    <w:rsid w:val="02288CED"/>
    <w:rsid w:val="024D0048"/>
    <w:rsid w:val="024F0E11"/>
    <w:rsid w:val="02522436"/>
    <w:rsid w:val="025391BD"/>
    <w:rsid w:val="0254469A"/>
    <w:rsid w:val="02566E28"/>
    <w:rsid w:val="02591360"/>
    <w:rsid w:val="0260DA16"/>
    <w:rsid w:val="026CBF8C"/>
    <w:rsid w:val="02826E30"/>
    <w:rsid w:val="028F3B71"/>
    <w:rsid w:val="02A74666"/>
    <w:rsid w:val="02ACC92E"/>
    <w:rsid w:val="02B050D3"/>
    <w:rsid w:val="02B16A43"/>
    <w:rsid w:val="02BA71BD"/>
    <w:rsid w:val="02C6722B"/>
    <w:rsid w:val="02CFAE9D"/>
    <w:rsid w:val="02D0DC92"/>
    <w:rsid w:val="02D0E07F"/>
    <w:rsid w:val="02DB1A04"/>
    <w:rsid w:val="02DDF41C"/>
    <w:rsid w:val="02E37BEA"/>
    <w:rsid w:val="02E5460D"/>
    <w:rsid w:val="02F2DCEC"/>
    <w:rsid w:val="03001BD7"/>
    <w:rsid w:val="0303D90B"/>
    <w:rsid w:val="0320E835"/>
    <w:rsid w:val="03362E66"/>
    <w:rsid w:val="03411EDD"/>
    <w:rsid w:val="0344DFF5"/>
    <w:rsid w:val="03451F3A"/>
    <w:rsid w:val="034AD14D"/>
    <w:rsid w:val="03567BF7"/>
    <w:rsid w:val="035990EB"/>
    <w:rsid w:val="036CFFB3"/>
    <w:rsid w:val="0375E7A1"/>
    <w:rsid w:val="037F77F9"/>
    <w:rsid w:val="03849CA7"/>
    <w:rsid w:val="03860285"/>
    <w:rsid w:val="038B4F80"/>
    <w:rsid w:val="038C0332"/>
    <w:rsid w:val="038CBBC5"/>
    <w:rsid w:val="038D6CA5"/>
    <w:rsid w:val="039B3CB1"/>
    <w:rsid w:val="039B83EA"/>
    <w:rsid w:val="039D2D8C"/>
    <w:rsid w:val="03B06154"/>
    <w:rsid w:val="03B55290"/>
    <w:rsid w:val="03C3DF19"/>
    <w:rsid w:val="03C5E382"/>
    <w:rsid w:val="03C9A9C4"/>
    <w:rsid w:val="03D6206B"/>
    <w:rsid w:val="03D9E029"/>
    <w:rsid w:val="03DE433D"/>
    <w:rsid w:val="03F7C2BE"/>
    <w:rsid w:val="03FB8354"/>
    <w:rsid w:val="03FD13A6"/>
    <w:rsid w:val="0416AF37"/>
    <w:rsid w:val="041AD8A5"/>
    <w:rsid w:val="041D9068"/>
    <w:rsid w:val="041DB428"/>
    <w:rsid w:val="0422923F"/>
    <w:rsid w:val="043050BB"/>
    <w:rsid w:val="04317C9D"/>
    <w:rsid w:val="04335EC6"/>
    <w:rsid w:val="04349A50"/>
    <w:rsid w:val="0442DD1A"/>
    <w:rsid w:val="04433346"/>
    <w:rsid w:val="04438BF6"/>
    <w:rsid w:val="045F63EC"/>
    <w:rsid w:val="046CF9A2"/>
    <w:rsid w:val="04812DD2"/>
    <w:rsid w:val="048A167C"/>
    <w:rsid w:val="048AA7E7"/>
    <w:rsid w:val="04A37E00"/>
    <w:rsid w:val="04B7182F"/>
    <w:rsid w:val="04BC825B"/>
    <w:rsid w:val="04BE16DE"/>
    <w:rsid w:val="04BE6D8B"/>
    <w:rsid w:val="04BE8770"/>
    <w:rsid w:val="04C197CA"/>
    <w:rsid w:val="04C35CCE"/>
    <w:rsid w:val="04C5DA8C"/>
    <w:rsid w:val="04D106F5"/>
    <w:rsid w:val="04D3BB64"/>
    <w:rsid w:val="04E07730"/>
    <w:rsid w:val="04E2D908"/>
    <w:rsid w:val="04EF4FE9"/>
    <w:rsid w:val="04FF0D55"/>
    <w:rsid w:val="04FFA2CA"/>
    <w:rsid w:val="0500438D"/>
    <w:rsid w:val="052AEAF7"/>
    <w:rsid w:val="052DBCB9"/>
    <w:rsid w:val="0537906F"/>
    <w:rsid w:val="053E2C94"/>
    <w:rsid w:val="053E8620"/>
    <w:rsid w:val="0546A920"/>
    <w:rsid w:val="05479B20"/>
    <w:rsid w:val="054F7D5B"/>
    <w:rsid w:val="05507746"/>
    <w:rsid w:val="0553147B"/>
    <w:rsid w:val="056499AE"/>
    <w:rsid w:val="0571B30B"/>
    <w:rsid w:val="0576B0A5"/>
    <w:rsid w:val="05871D37"/>
    <w:rsid w:val="0598B626"/>
    <w:rsid w:val="059CD9F5"/>
    <w:rsid w:val="05A8A4B7"/>
    <w:rsid w:val="05AE66BF"/>
    <w:rsid w:val="05B17E23"/>
    <w:rsid w:val="05BBF774"/>
    <w:rsid w:val="05BD282F"/>
    <w:rsid w:val="05C97A45"/>
    <w:rsid w:val="05CA5B4E"/>
    <w:rsid w:val="05D96CFB"/>
    <w:rsid w:val="05EFCDE0"/>
    <w:rsid w:val="05F63E0E"/>
    <w:rsid w:val="060A279F"/>
    <w:rsid w:val="0613F16D"/>
    <w:rsid w:val="0614C773"/>
    <w:rsid w:val="061CCB62"/>
    <w:rsid w:val="06363CCF"/>
    <w:rsid w:val="063A5054"/>
    <w:rsid w:val="06627215"/>
    <w:rsid w:val="06630430"/>
    <w:rsid w:val="06632BD2"/>
    <w:rsid w:val="0666D338"/>
    <w:rsid w:val="06868913"/>
    <w:rsid w:val="06A1BD66"/>
    <w:rsid w:val="06A64FF5"/>
    <w:rsid w:val="06AFBCFE"/>
    <w:rsid w:val="06B693E6"/>
    <w:rsid w:val="06B732BD"/>
    <w:rsid w:val="06C52B2B"/>
    <w:rsid w:val="06CA7826"/>
    <w:rsid w:val="06CCE8FB"/>
    <w:rsid w:val="06CE3AD3"/>
    <w:rsid w:val="06D7CFA0"/>
    <w:rsid w:val="06DA891F"/>
    <w:rsid w:val="06DE8F45"/>
    <w:rsid w:val="06EF28BD"/>
    <w:rsid w:val="06F99107"/>
    <w:rsid w:val="06FA6F4A"/>
    <w:rsid w:val="07229375"/>
    <w:rsid w:val="07382F02"/>
    <w:rsid w:val="07409F51"/>
    <w:rsid w:val="07510CCF"/>
    <w:rsid w:val="0755D637"/>
    <w:rsid w:val="076D3899"/>
    <w:rsid w:val="077F891B"/>
    <w:rsid w:val="0788BA71"/>
    <w:rsid w:val="07944AE0"/>
    <w:rsid w:val="07957981"/>
    <w:rsid w:val="07989E9C"/>
    <w:rsid w:val="07AC627C"/>
    <w:rsid w:val="07B0E16D"/>
    <w:rsid w:val="07B0EA6A"/>
    <w:rsid w:val="07B3B114"/>
    <w:rsid w:val="07BE1FBD"/>
    <w:rsid w:val="07D82936"/>
    <w:rsid w:val="07D84CFD"/>
    <w:rsid w:val="07D86A94"/>
    <w:rsid w:val="07D944C2"/>
    <w:rsid w:val="07DCB126"/>
    <w:rsid w:val="07FA3566"/>
    <w:rsid w:val="07FD7A69"/>
    <w:rsid w:val="08014B64"/>
    <w:rsid w:val="080D129E"/>
    <w:rsid w:val="08276582"/>
    <w:rsid w:val="08300BF2"/>
    <w:rsid w:val="08332825"/>
    <w:rsid w:val="084412B4"/>
    <w:rsid w:val="08534748"/>
    <w:rsid w:val="0859A21F"/>
    <w:rsid w:val="085FFE05"/>
    <w:rsid w:val="0868E54B"/>
    <w:rsid w:val="086CCCAF"/>
    <w:rsid w:val="086F03A5"/>
    <w:rsid w:val="0875776D"/>
    <w:rsid w:val="0875DEDE"/>
    <w:rsid w:val="087D8368"/>
    <w:rsid w:val="0895EAE5"/>
    <w:rsid w:val="089870AB"/>
    <w:rsid w:val="08A98958"/>
    <w:rsid w:val="08C162CC"/>
    <w:rsid w:val="08FAC53C"/>
    <w:rsid w:val="0909B31D"/>
    <w:rsid w:val="091DFD35"/>
    <w:rsid w:val="09224D2D"/>
    <w:rsid w:val="092654A7"/>
    <w:rsid w:val="09289DC6"/>
    <w:rsid w:val="0930A9A7"/>
    <w:rsid w:val="093B1FBC"/>
    <w:rsid w:val="093F8EFD"/>
    <w:rsid w:val="094302D4"/>
    <w:rsid w:val="0945EDAC"/>
    <w:rsid w:val="094FF5E1"/>
    <w:rsid w:val="09612BBA"/>
    <w:rsid w:val="096A30F9"/>
    <w:rsid w:val="09754F4A"/>
    <w:rsid w:val="097E5DA5"/>
    <w:rsid w:val="0980DF06"/>
    <w:rsid w:val="098247E9"/>
    <w:rsid w:val="09873CAA"/>
    <w:rsid w:val="09888772"/>
    <w:rsid w:val="098FF7DD"/>
    <w:rsid w:val="09902477"/>
    <w:rsid w:val="0991E2FE"/>
    <w:rsid w:val="0995EB35"/>
    <w:rsid w:val="09B0BBEC"/>
    <w:rsid w:val="09B272E7"/>
    <w:rsid w:val="09B3A621"/>
    <w:rsid w:val="09C627DF"/>
    <w:rsid w:val="09C64931"/>
    <w:rsid w:val="09CE0803"/>
    <w:rsid w:val="09CF6AFD"/>
    <w:rsid w:val="09E29797"/>
    <w:rsid w:val="09F6A34C"/>
    <w:rsid w:val="09F7E3D5"/>
    <w:rsid w:val="0A010DCF"/>
    <w:rsid w:val="0A0A30D8"/>
    <w:rsid w:val="0A1692FA"/>
    <w:rsid w:val="0A18EF22"/>
    <w:rsid w:val="0A2272F4"/>
    <w:rsid w:val="0A264A34"/>
    <w:rsid w:val="0A39B0A5"/>
    <w:rsid w:val="0A3DF15F"/>
    <w:rsid w:val="0A4637F9"/>
    <w:rsid w:val="0A4B60DD"/>
    <w:rsid w:val="0A547808"/>
    <w:rsid w:val="0A57277B"/>
    <w:rsid w:val="0A5CB721"/>
    <w:rsid w:val="0A62678D"/>
    <w:rsid w:val="0A6DA47E"/>
    <w:rsid w:val="0A73FAFB"/>
    <w:rsid w:val="0A79758B"/>
    <w:rsid w:val="0A7DD424"/>
    <w:rsid w:val="0A80707A"/>
    <w:rsid w:val="0A811899"/>
    <w:rsid w:val="0AAC60D2"/>
    <w:rsid w:val="0AAD11C9"/>
    <w:rsid w:val="0AB10321"/>
    <w:rsid w:val="0AB25FAE"/>
    <w:rsid w:val="0ABC850F"/>
    <w:rsid w:val="0AC10F8B"/>
    <w:rsid w:val="0AC815E8"/>
    <w:rsid w:val="0ADC9A45"/>
    <w:rsid w:val="0AE2E117"/>
    <w:rsid w:val="0AE7DD21"/>
    <w:rsid w:val="0AED5C22"/>
    <w:rsid w:val="0AF2F372"/>
    <w:rsid w:val="0AF7AD05"/>
    <w:rsid w:val="0AF9DE65"/>
    <w:rsid w:val="0B0FBE28"/>
    <w:rsid w:val="0B180F67"/>
    <w:rsid w:val="0B25A941"/>
    <w:rsid w:val="0B341203"/>
    <w:rsid w:val="0B34B769"/>
    <w:rsid w:val="0B3CCB08"/>
    <w:rsid w:val="0B48F72C"/>
    <w:rsid w:val="0B4F862F"/>
    <w:rsid w:val="0B51477F"/>
    <w:rsid w:val="0B5671CB"/>
    <w:rsid w:val="0B594DDB"/>
    <w:rsid w:val="0B61FCEF"/>
    <w:rsid w:val="0B632D39"/>
    <w:rsid w:val="0B6544DD"/>
    <w:rsid w:val="0B77E797"/>
    <w:rsid w:val="0B8196C0"/>
    <w:rsid w:val="0B81C1F7"/>
    <w:rsid w:val="0B916389"/>
    <w:rsid w:val="0B9E97DB"/>
    <w:rsid w:val="0BA6D97D"/>
    <w:rsid w:val="0BAED64B"/>
    <w:rsid w:val="0BB56075"/>
    <w:rsid w:val="0BB66A80"/>
    <w:rsid w:val="0BB9ACC0"/>
    <w:rsid w:val="0BBB8E9F"/>
    <w:rsid w:val="0BBC40EC"/>
    <w:rsid w:val="0BBDF129"/>
    <w:rsid w:val="0BC107DB"/>
    <w:rsid w:val="0BC48242"/>
    <w:rsid w:val="0BD561D6"/>
    <w:rsid w:val="0BDC3A2B"/>
    <w:rsid w:val="0BED073F"/>
    <w:rsid w:val="0BF2921D"/>
    <w:rsid w:val="0BF4F4C0"/>
    <w:rsid w:val="0C07E78E"/>
    <w:rsid w:val="0C086580"/>
    <w:rsid w:val="0C1A7D1C"/>
    <w:rsid w:val="0C259F4F"/>
    <w:rsid w:val="0C38B3D3"/>
    <w:rsid w:val="0C44ABE5"/>
    <w:rsid w:val="0C4ADEB2"/>
    <w:rsid w:val="0C552021"/>
    <w:rsid w:val="0C553B28"/>
    <w:rsid w:val="0C570170"/>
    <w:rsid w:val="0C662093"/>
    <w:rsid w:val="0C66B80B"/>
    <w:rsid w:val="0C92B100"/>
    <w:rsid w:val="0CB5A6E0"/>
    <w:rsid w:val="0CBB7BF6"/>
    <w:rsid w:val="0CBE3A92"/>
    <w:rsid w:val="0CC354D3"/>
    <w:rsid w:val="0CC5BEC7"/>
    <w:rsid w:val="0CC9029B"/>
    <w:rsid w:val="0CCC3E78"/>
    <w:rsid w:val="0CDE969F"/>
    <w:rsid w:val="0CE2746F"/>
    <w:rsid w:val="0CE69855"/>
    <w:rsid w:val="0CEEAC00"/>
    <w:rsid w:val="0D00921C"/>
    <w:rsid w:val="0D0E38C7"/>
    <w:rsid w:val="0D1347ED"/>
    <w:rsid w:val="0D13EDEC"/>
    <w:rsid w:val="0D1B9AF3"/>
    <w:rsid w:val="0D290D54"/>
    <w:rsid w:val="0D391569"/>
    <w:rsid w:val="0D3DBFE7"/>
    <w:rsid w:val="0D441528"/>
    <w:rsid w:val="0D4D9231"/>
    <w:rsid w:val="0D5870B2"/>
    <w:rsid w:val="0D61635F"/>
    <w:rsid w:val="0D65B90B"/>
    <w:rsid w:val="0D72ED92"/>
    <w:rsid w:val="0D81664B"/>
    <w:rsid w:val="0D8348F0"/>
    <w:rsid w:val="0D86749D"/>
    <w:rsid w:val="0D8B61C2"/>
    <w:rsid w:val="0D9355D2"/>
    <w:rsid w:val="0D940D87"/>
    <w:rsid w:val="0DA4B0E6"/>
    <w:rsid w:val="0DB98EF3"/>
    <w:rsid w:val="0DBBDCA0"/>
    <w:rsid w:val="0DC82339"/>
    <w:rsid w:val="0DD2ECE5"/>
    <w:rsid w:val="0DEB8E15"/>
    <w:rsid w:val="0DF3CF66"/>
    <w:rsid w:val="0E054A43"/>
    <w:rsid w:val="0E27655C"/>
    <w:rsid w:val="0E2B4B54"/>
    <w:rsid w:val="0E3160D6"/>
    <w:rsid w:val="0E356726"/>
    <w:rsid w:val="0E363371"/>
    <w:rsid w:val="0E4690E3"/>
    <w:rsid w:val="0E4F0606"/>
    <w:rsid w:val="0E510DBD"/>
    <w:rsid w:val="0E72C0AB"/>
    <w:rsid w:val="0E8851FC"/>
    <w:rsid w:val="0E88D3CC"/>
    <w:rsid w:val="0E9C1E6A"/>
    <w:rsid w:val="0E9CA2A0"/>
    <w:rsid w:val="0E9E8FEA"/>
    <w:rsid w:val="0EA62937"/>
    <w:rsid w:val="0EA648AE"/>
    <w:rsid w:val="0EB843A6"/>
    <w:rsid w:val="0EB862E5"/>
    <w:rsid w:val="0EB8BB91"/>
    <w:rsid w:val="0EB8DF58"/>
    <w:rsid w:val="0EBF46D3"/>
    <w:rsid w:val="0ED595C8"/>
    <w:rsid w:val="0EDB02D6"/>
    <w:rsid w:val="0EECD824"/>
    <w:rsid w:val="0EF473E4"/>
    <w:rsid w:val="0EF64B5F"/>
    <w:rsid w:val="0EF6F61B"/>
    <w:rsid w:val="0EFBA593"/>
    <w:rsid w:val="0F1695D3"/>
    <w:rsid w:val="0F19EB5A"/>
    <w:rsid w:val="0F1A5E06"/>
    <w:rsid w:val="0F22C65E"/>
    <w:rsid w:val="0F257FA8"/>
    <w:rsid w:val="0F2A08CC"/>
    <w:rsid w:val="0F357F27"/>
    <w:rsid w:val="0F3B99DE"/>
    <w:rsid w:val="0F44D47E"/>
    <w:rsid w:val="0F463723"/>
    <w:rsid w:val="0F512F3E"/>
    <w:rsid w:val="0F57FE77"/>
    <w:rsid w:val="0F62C4AA"/>
    <w:rsid w:val="0F6BBF8C"/>
    <w:rsid w:val="0F74359C"/>
    <w:rsid w:val="0F7741A0"/>
    <w:rsid w:val="0F779321"/>
    <w:rsid w:val="0F8C1AC0"/>
    <w:rsid w:val="0F9234E5"/>
    <w:rsid w:val="0F9EEB62"/>
    <w:rsid w:val="0FA1B7A3"/>
    <w:rsid w:val="0FA8FE97"/>
    <w:rsid w:val="0FBA1622"/>
    <w:rsid w:val="0FDED8C6"/>
    <w:rsid w:val="0FE72BFD"/>
    <w:rsid w:val="0FE9F724"/>
    <w:rsid w:val="0FFCC129"/>
    <w:rsid w:val="1003D26B"/>
    <w:rsid w:val="101F7EF7"/>
    <w:rsid w:val="1027E87F"/>
    <w:rsid w:val="1031F3FF"/>
    <w:rsid w:val="103386D7"/>
    <w:rsid w:val="1034F54E"/>
    <w:rsid w:val="104392A1"/>
    <w:rsid w:val="10549971"/>
    <w:rsid w:val="1054AB7F"/>
    <w:rsid w:val="1056A9D7"/>
    <w:rsid w:val="106A3EB9"/>
    <w:rsid w:val="1073D6ED"/>
    <w:rsid w:val="107BCF89"/>
    <w:rsid w:val="108590BD"/>
    <w:rsid w:val="1090023C"/>
    <w:rsid w:val="1090059D"/>
    <w:rsid w:val="1090B8C6"/>
    <w:rsid w:val="10B5A308"/>
    <w:rsid w:val="10CC56D4"/>
    <w:rsid w:val="10D07EC6"/>
    <w:rsid w:val="10D14E92"/>
    <w:rsid w:val="10D3E490"/>
    <w:rsid w:val="10DDF208"/>
    <w:rsid w:val="11086382"/>
    <w:rsid w:val="110FE50A"/>
    <w:rsid w:val="11119D52"/>
    <w:rsid w:val="11141A72"/>
    <w:rsid w:val="1118D062"/>
    <w:rsid w:val="11281840"/>
    <w:rsid w:val="1136287C"/>
    <w:rsid w:val="114D07C9"/>
    <w:rsid w:val="1152C10F"/>
    <w:rsid w:val="115D351E"/>
    <w:rsid w:val="11667719"/>
    <w:rsid w:val="11754E2A"/>
    <w:rsid w:val="118068D5"/>
    <w:rsid w:val="118848C7"/>
    <w:rsid w:val="119F8A49"/>
    <w:rsid w:val="11A4390B"/>
    <w:rsid w:val="11A451D8"/>
    <w:rsid w:val="11BD9FC7"/>
    <w:rsid w:val="11C37806"/>
    <w:rsid w:val="11C3B485"/>
    <w:rsid w:val="11C54619"/>
    <w:rsid w:val="11CF3007"/>
    <w:rsid w:val="11D9307F"/>
    <w:rsid w:val="11DFA5AD"/>
    <w:rsid w:val="11E02D4B"/>
    <w:rsid w:val="11EE1E00"/>
    <w:rsid w:val="11F94C9F"/>
    <w:rsid w:val="11FC3AA1"/>
    <w:rsid w:val="11FDD275"/>
    <w:rsid w:val="1200FFD8"/>
    <w:rsid w:val="1205A4A3"/>
    <w:rsid w:val="120BE1F4"/>
    <w:rsid w:val="120C9355"/>
    <w:rsid w:val="120D345D"/>
    <w:rsid w:val="120E017D"/>
    <w:rsid w:val="1212D56E"/>
    <w:rsid w:val="121CC106"/>
    <w:rsid w:val="12257F65"/>
    <w:rsid w:val="1225B921"/>
    <w:rsid w:val="12273F99"/>
    <w:rsid w:val="1230DF45"/>
    <w:rsid w:val="123D9228"/>
    <w:rsid w:val="124AA84A"/>
    <w:rsid w:val="124BF315"/>
    <w:rsid w:val="124C2D6F"/>
    <w:rsid w:val="12595163"/>
    <w:rsid w:val="125C16E8"/>
    <w:rsid w:val="125FF55B"/>
    <w:rsid w:val="126795B1"/>
    <w:rsid w:val="126E258F"/>
    <w:rsid w:val="12740F5F"/>
    <w:rsid w:val="1275432C"/>
    <w:rsid w:val="127DDE12"/>
    <w:rsid w:val="127E9383"/>
    <w:rsid w:val="127EFC4A"/>
    <w:rsid w:val="12807FB8"/>
    <w:rsid w:val="128BB7D9"/>
    <w:rsid w:val="128F5AF4"/>
    <w:rsid w:val="129165A1"/>
    <w:rsid w:val="1291DF0B"/>
    <w:rsid w:val="1293F5C4"/>
    <w:rsid w:val="12A0B1A5"/>
    <w:rsid w:val="12A12C2B"/>
    <w:rsid w:val="12AC7154"/>
    <w:rsid w:val="12AE20BB"/>
    <w:rsid w:val="12C1060A"/>
    <w:rsid w:val="12C83785"/>
    <w:rsid w:val="12C84BE9"/>
    <w:rsid w:val="12C8C982"/>
    <w:rsid w:val="12D2C42E"/>
    <w:rsid w:val="12D6ED31"/>
    <w:rsid w:val="12DA9498"/>
    <w:rsid w:val="12DC4D2D"/>
    <w:rsid w:val="12E2E969"/>
    <w:rsid w:val="12F907C4"/>
    <w:rsid w:val="12F9CC5B"/>
    <w:rsid w:val="12FC4CAF"/>
    <w:rsid w:val="130F5D98"/>
    <w:rsid w:val="13215B3F"/>
    <w:rsid w:val="13278279"/>
    <w:rsid w:val="13301651"/>
    <w:rsid w:val="13346F25"/>
    <w:rsid w:val="133AE379"/>
    <w:rsid w:val="133E504E"/>
    <w:rsid w:val="133E9A5E"/>
    <w:rsid w:val="134EB420"/>
    <w:rsid w:val="1352F17B"/>
    <w:rsid w:val="135E2E06"/>
    <w:rsid w:val="136416EC"/>
    <w:rsid w:val="1391B495"/>
    <w:rsid w:val="1396C9D0"/>
    <w:rsid w:val="139726DD"/>
    <w:rsid w:val="13AC0DBD"/>
    <w:rsid w:val="13ACD3D9"/>
    <w:rsid w:val="13B75848"/>
    <w:rsid w:val="13B9B370"/>
    <w:rsid w:val="13BA8BF7"/>
    <w:rsid w:val="13C2349E"/>
    <w:rsid w:val="13C490CD"/>
    <w:rsid w:val="13C725B5"/>
    <w:rsid w:val="13CB5FF3"/>
    <w:rsid w:val="13CF78A8"/>
    <w:rsid w:val="13D46280"/>
    <w:rsid w:val="13DF2408"/>
    <w:rsid w:val="13E1E715"/>
    <w:rsid w:val="13FB4933"/>
    <w:rsid w:val="14067352"/>
    <w:rsid w:val="1411A71E"/>
    <w:rsid w:val="1428935F"/>
    <w:rsid w:val="14339BE4"/>
    <w:rsid w:val="1442A5B8"/>
    <w:rsid w:val="144F514C"/>
    <w:rsid w:val="14584571"/>
    <w:rsid w:val="145AC0D4"/>
    <w:rsid w:val="145B1BA3"/>
    <w:rsid w:val="145DA4A4"/>
    <w:rsid w:val="145F35DD"/>
    <w:rsid w:val="1463A767"/>
    <w:rsid w:val="146BC25F"/>
    <w:rsid w:val="147567D3"/>
    <w:rsid w:val="147B753C"/>
    <w:rsid w:val="147F3A2A"/>
    <w:rsid w:val="148C6734"/>
    <w:rsid w:val="14A12BCF"/>
    <w:rsid w:val="14A5B6A5"/>
    <w:rsid w:val="14ACF174"/>
    <w:rsid w:val="14AD9451"/>
    <w:rsid w:val="14B5D91C"/>
    <w:rsid w:val="14C35B07"/>
    <w:rsid w:val="14DB3925"/>
    <w:rsid w:val="14E12CAF"/>
    <w:rsid w:val="14E23D69"/>
    <w:rsid w:val="14E467E7"/>
    <w:rsid w:val="14FAEE75"/>
    <w:rsid w:val="14FF7E6B"/>
    <w:rsid w:val="15041480"/>
    <w:rsid w:val="150DBE3F"/>
    <w:rsid w:val="1510CB3A"/>
    <w:rsid w:val="151349F3"/>
    <w:rsid w:val="1514A86C"/>
    <w:rsid w:val="1541D732"/>
    <w:rsid w:val="154F2092"/>
    <w:rsid w:val="156B042D"/>
    <w:rsid w:val="1570EAA7"/>
    <w:rsid w:val="1582AF1E"/>
    <w:rsid w:val="158BE9DB"/>
    <w:rsid w:val="159CE36E"/>
    <w:rsid w:val="15A95409"/>
    <w:rsid w:val="15AA4E60"/>
    <w:rsid w:val="15ABE6CF"/>
    <w:rsid w:val="15AD0B0B"/>
    <w:rsid w:val="15B04622"/>
    <w:rsid w:val="15B59110"/>
    <w:rsid w:val="15B92DBA"/>
    <w:rsid w:val="15BF027D"/>
    <w:rsid w:val="15C2B807"/>
    <w:rsid w:val="15CD20BD"/>
    <w:rsid w:val="15D98BA0"/>
    <w:rsid w:val="15DE82F8"/>
    <w:rsid w:val="15DFB5B7"/>
    <w:rsid w:val="15E6DBB3"/>
    <w:rsid w:val="15FAE00F"/>
    <w:rsid w:val="16137648"/>
    <w:rsid w:val="1614ACD5"/>
    <w:rsid w:val="161BF636"/>
    <w:rsid w:val="1625612F"/>
    <w:rsid w:val="162A7F23"/>
    <w:rsid w:val="162B856A"/>
    <w:rsid w:val="1638F0F8"/>
    <w:rsid w:val="1639A84F"/>
    <w:rsid w:val="163BEB41"/>
    <w:rsid w:val="163EC062"/>
    <w:rsid w:val="1643C55C"/>
    <w:rsid w:val="164C6314"/>
    <w:rsid w:val="167FCC16"/>
    <w:rsid w:val="16828E47"/>
    <w:rsid w:val="168B6235"/>
    <w:rsid w:val="16949BC9"/>
    <w:rsid w:val="169B459C"/>
    <w:rsid w:val="16A52FC7"/>
    <w:rsid w:val="16B3099F"/>
    <w:rsid w:val="16B9DD1A"/>
    <w:rsid w:val="16BB5AE5"/>
    <w:rsid w:val="16CBBDA7"/>
    <w:rsid w:val="16D21210"/>
    <w:rsid w:val="16D29821"/>
    <w:rsid w:val="16E85706"/>
    <w:rsid w:val="16F719FC"/>
    <w:rsid w:val="16F8A11A"/>
    <w:rsid w:val="16FC3195"/>
    <w:rsid w:val="1706A0E9"/>
    <w:rsid w:val="17087ED6"/>
    <w:rsid w:val="170C6A82"/>
    <w:rsid w:val="170D9EB7"/>
    <w:rsid w:val="17142537"/>
    <w:rsid w:val="17295C08"/>
    <w:rsid w:val="172DF9B9"/>
    <w:rsid w:val="172FE3C1"/>
    <w:rsid w:val="1742EE63"/>
    <w:rsid w:val="17570084"/>
    <w:rsid w:val="17575C45"/>
    <w:rsid w:val="175F15BA"/>
    <w:rsid w:val="17644868"/>
    <w:rsid w:val="177DE600"/>
    <w:rsid w:val="177FF7CF"/>
    <w:rsid w:val="1781EBC3"/>
    <w:rsid w:val="1789736C"/>
    <w:rsid w:val="178EBE06"/>
    <w:rsid w:val="178F034D"/>
    <w:rsid w:val="1792916C"/>
    <w:rsid w:val="1796C1B9"/>
    <w:rsid w:val="179AFAF0"/>
    <w:rsid w:val="17C2C435"/>
    <w:rsid w:val="17C3AD50"/>
    <w:rsid w:val="17C7BBDA"/>
    <w:rsid w:val="17D07683"/>
    <w:rsid w:val="17D81D5F"/>
    <w:rsid w:val="17E46CA2"/>
    <w:rsid w:val="17E6EB89"/>
    <w:rsid w:val="17EA72B2"/>
    <w:rsid w:val="17EF5116"/>
    <w:rsid w:val="17F3E841"/>
    <w:rsid w:val="17FB4960"/>
    <w:rsid w:val="1808A43F"/>
    <w:rsid w:val="1808FD7B"/>
    <w:rsid w:val="180B83D0"/>
    <w:rsid w:val="1816C521"/>
    <w:rsid w:val="181CE795"/>
    <w:rsid w:val="181F4308"/>
    <w:rsid w:val="18251555"/>
    <w:rsid w:val="182C35BC"/>
    <w:rsid w:val="182C994A"/>
    <w:rsid w:val="184695B5"/>
    <w:rsid w:val="1857654D"/>
    <w:rsid w:val="185A73D3"/>
    <w:rsid w:val="18629220"/>
    <w:rsid w:val="187146F8"/>
    <w:rsid w:val="1873E5E0"/>
    <w:rsid w:val="187C847F"/>
    <w:rsid w:val="188B181C"/>
    <w:rsid w:val="188F7131"/>
    <w:rsid w:val="18939C3E"/>
    <w:rsid w:val="18A09E49"/>
    <w:rsid w:val="18ACBE04"/>
    <w:rsid w:val="18D6BCAB"/>
    <w:rsid w:val="18E7932A"/>
    <w:rsid w:val="18F82C7C"/>
    <w:rsid w:val="190559C3"/>
    <w:rsid w:val="190A0057"/>
    <w:rsid w:val="191A13C2"/>
    <w:rsid w:val="191DAC74"/>
    <w:rsid w:val="1922DD9D"/>
    <w:rsid w:val="192B2EBD"/>
    <w:rsid w:val="1931210E"/>
    <w:rsid w:val="19375BF8"/>
    <w:rsid w:val="1937D323"/>
    <w:rsid w:val="19516809"/>
    <w:rsid w:val="19619AC5"/>
    <w:rsid w:val="196882BA"/>
    <w:rsid w:val="1968CC6D"/>
    <w:rsid w:val="196DAA50"/>
    <w:rsid w:val="196EFBE8"/>
    <w:rsid w:val="196F881C"/>
    <w:rsid w:val="19790A96"/>
    <w:rsid w:val="197D4587"/>
    <w:rsid w:val="197EE8D7"/>
    <w:rsid w:val="1996271D"/>
    <w:rsid w:val="19A1AA05"/>
    <w:rsid w:val="19A8C8A6"/>
    <w:rsid w:val="19BADA6B"/>
    <w:rsid w:val="19C8734D"/>
    <w:rsid w:val="19D18B18"/>
    <w:rsid w:val="19DCD648"/>
    <w:rsid w:val="19E2C53B"/>
    <w:rsid w:val="19EF1686"/>
    <w:rsid w:val="19F6C4B6"/>
    <w:rsid w:val="19FBAF64"/>
    <w:rsid w:val="19FDC625"/>
    <w:rsid w:val="1A04B2C6"/>
    <w:rsid w:val="1A06FCC7"/>
    <w:rsid w:val="1A076760"/>
    <w:rsid w:val="1A1D3469"/>
    <w:rsid w:val="1A1ECA4F"/>
    <w:rsid w:val="1A2976ED"/>
    <w:rsid w:val="1A34C0A8"/>
    <w:rsid w:val="1A34D468"/>
    <w:rsid w:val="1A3AC300"/>
    <w:rsid w:val="1A4295D6"/>
    <w:rsid w:val="1A4E280A"/>
    <w:rsid w:val="1A574459"/>
    <w:rsid w:val="1A6102AA"/>
    <w:rsid w:val="1A63ACDE"/>
    <w:rsid w:val="1A739977"/>
    <w:rsid w:val="1A750DAD"/>
    <w:rsid w:val="1A8B3615"/>
    <w:rsid w:val="1AAE7D13"/>
    <w:rsid w:val="1AB4DA70"/>
    <w:rsid w:val="1AB72018"/>
    <w:rsid w:val="1AC26D88"/>
    <w:rsid w:val="1AC9DFAF"/>
    <w:rsid w:val="1AD9655A"/>
    <w:rsid w:val="1ADC6439"/>
    <w:rsid w:val="1AF540E5"/>
    <w:rsid w:val="1AF96DF4"/>
    <w:rsid w:val="1B023796"/>
    <w:rsid w:val="1B17477B"/>
    <w:rsid w:val="1B337BE4"/>
    <w:rsid w:val="1B34AE2B"/>
    <w:rsid w:val="1B39357D"/>
    <w:rsid w:val="1B3FBC9A"/>
    <w:rsid w:val="1B57E8D8"/>
    <w:rsid w:val="1B5A9D44"/>
    <w:rsid w:val="1B6451F6"/>
    <w:rsid w:val="1B7062C9"/>
    <w:rsid w:val="1B7A627D"/>
    <w:rsid w:val="1B818B4F"/>
    <w:rsid w:val="1B85C659"/>
    <w:rsid w:val="1BA66356"/>
    <w:rsid w:val="1BA666A7"/>
    <w:rsid w:val="1BB7FDA4"/>
    <w:rsid w:val="1BC259E8"/>
    <w:rsid w:val="1BC557C4"/>
    <w:rsid w:val="1BD09AE4"/>
    <w:rsid w:val="1BE4BE6C"/>
    <w:rsid w:val="1BEB3AB8"/>
    <w:rsid w:val="1BFC3949"/>
    <w:rsid w:val="1BFE34FC"/>
    <w:rsid w:val="1C03B8A4"/>
    <w:rsid w:val="1C0B46D7"/>
    <w:rsid w:val="1C32AC00"/>
    <w:rsid w:val="1C48B299"/>
    <w:rsid w:val="1C4FA5D3"/>
    <w:rsid w:val="1C5B5FA5"/>
    <w:rsid w:val="1C5BC197"/>
    <w:rsid w:val="1C6000D2"/>
    <w:rsid w:val="1C71944C"/>
    <w:rsid w:val="1C766F29"/>
    <w:rsid w:val="1C7F57D2"/>
    <w:rsid w:val="1C8D78B9"/>
    <w:rsid w:val="1C933070"/>
    <w:rsid w:val="1C96D7FC"/>
    <w:rsid w:val="1C973B89"/>
    <w:rsid w:val="1C9ABB04"/>
    <w:rsid w:val="1CADF427"/>
    <w:rsid w:val="1CB3BCD3"/>
    <w:rsid w:val="1CB67D82"/>
    <w:rsid w:val="1CBE6913"/>
    <w:rsid w:val="1CC0008E"/>
    <w:rsid w:val="1CC750A4"/>
    <w:rsid w:val="1CD79FEC"/>
    <w:rsid w:val="1CDDBB77"/>
    <w:rsid w:val="1CE1E95C"/>
    <w:rsid w:val="1CEA12DA"/>
    <w:rsid w:val="1CEC5510"/>
    <w:rsid w:val="1CF31DFE"/>
    <w:rsid w:val="1CF5A008"/>
    <w:rsid w:val="1D05CC5B"/>
    <w:rsid w:val="1D07D95C"/>
    <w:rsid w:val="1D0AC2F9"/>
    <w:rsid w:val="1D0B52B6"/>
    <w:rsid w:val="1D31C57F"/>
    <w:rsid w:val="1D3CC719"/>
    <w:rsid w:val="1D3D023D"/>
    <w:rsid w:val="1D46DABC"/>
    <w:rsid w:val="1D48C52E"/>
    <w:rsid w:val="1D5A3075"/>
    <w:rsid w:val="1D5A71AB"/>
    <w:rsid w:val="1D62118A"/>
    <w:rsid w:val="1D670A96"/>
    <w:rsid w:val="1D6B2D44"/>
    <w:rsid w:val="1D88ACA4"/>
    <w:rsid w:val="1D8BE537"/>
    <w:rsid w:val="1D95457A"/>
    <w:rsid w:val="1D969F6E"/>
    <w:rsid w:val="1D9E8EE0"/>
    <w:rsid w:val="1DB43250"/>
    <w:rsid w:val="1DB5EB4F"/>
    <w:rsid w:val="1DB60C6C"/>
    <w:rsid w:val="1DB8646F"/>
    <w:rsid w:val="1DC56E9F"/>
    <w:rsid w:val="1DC8C662"/>
    <w:rsid w:val="1DD5C300"/>
    <w:rsid w:val="1DE5538F"/>
    <w:rsid w:val="1E079723"/>
    <w:rsid w:val="1E0D5499"/>
    <w:rsid w:val="1E108BA4"/>
    <w:rsid w:val="1E15824E"/>
    <w:rsid w:val="1E1722AC"/>
    <w:rsid w:val="1E19744B"/>
    <w:rsid w:val="1E1E4D02"/>
    <w:rsid w:val="1E3C26F5"/>
    <w:rsid w:val="1E3EE2A5"/>
    <w:rsid w:val="1E4F0976"/>
    <w:rsid w:val="1E64AEEF"/>
    <w:rsid w:val="1E775982"/>
    <w:rsid w:val="1E830B45"/>
    <w:rsid w:val="1E8D45D8"/>
    <w:rsid w:val="1E90AF33"/>
    <w:rsid w:val="1E90F012"/>
    <w:rsid w:val="1E91A29E"/>
    <w:rsid w:val="1E93E676"/>
    <w:rsid w:val="1E943644"/>
    <w:rsid w:val="1E96A6EF"/>
    <w:rsid w:val="1E9DCF19"/>
    <w:rsid w:val="1E9DD28A"/>
    <w:rsid w:val="1EA169EE"/>
    <w:rsid w:val="1EAD7666"/>
    <w:rsid w:val="1EB84793"/>
    <w:rsid w:val="1EBB43FF"/>
    <w:rsid w:val="1EC3DF9C"/>
    <w:rsid w:val="1ECF911B"/>
    <w:rsid w:val="1EF126A0"/>
    <w:rsid w:val="1F07763D"/>
    <w:rsid w:val="1F09D481"/>
    <w:rsid w:val="1F19EA21"/>
    <w:rsid w:val="1F1AA2D0"/>
    <w:rsid w:val="1F261435"/>
    <w:rsid w:val="1F2EDC0C"/>
    <w:rsid w:val="1F39A7B9"/>
    <w:rsid w:val="1F3F9151"/>
    <w:rsid w:val="1F46A361"/>
    <w:rsid w:val="1F5039A0"/>
    <w:rsid w:val="1F58A2FE"/>
    <w:rsid w:val="1F643350"/>
    <w:rsid w:val="1F7112C4"/>
    <w:rsid w:val="1F7151C8"/>
    <w:rsid w:val="1F73364E"/>
    <w:rsid w:val="1F75FE29"/>
    <w:rsid w:val="1F76D985"/>
    <w:rsid w:val="1F77B357"/>
    <w:rsid w:val="1F877698"/>
    <w:rsid w:val="1F8CCAD7"/>
    <w:rsid w:val="1F9BE65C"/>
    <w:rsid w:val="1FA869E1"/>
    <w:rsid w:val="1FADE15F"/>
    <w:rsid w:val="1FB73F69"/>
    <w:rsid w:val="1FBD8DAC"/>
    <w:rsid w:val="1FCF7E78"/>
    <w:rsid w:val="1FDAB163"/>
    <w:rsid w:val="1FDC7B70"/>
    <w:rsid w:val="1FDEB72B"/>
    <w:rsid w:val="1FE1ABB4"/>
    <w:rsid w:val="1FE24329"/>
    <w:rsid w:val="1FE5B9F1"/>
    <w:rsid w:val="1FE6710E"/>
    <w:rsid w:val="1FECBC00"/>
    <w:rsid w:val="1FF4D7AA"/>
    <w:rsid w:val="1FFA0855"/>
    <w:rsid w:val="1FFAE769"/>
    <w:rsid w:val="1FFC087E"/>
    <w:rsid w:val="20025AF7"/>
    <w:rsid w:val="2005F25F"/>
    <w:rsid w:val="201373E4"/>
    <w:rsid w:val="201514D2"/>
    <w:rsid w:val="201F6E3A"/>
    <w:rsid w:val="202DCBB1"/>
    <w:rsid w:val="205B6F9A"/>
    <w:rsid w:val="20621C48"/>
    <w:rsid w:val="2079EA1E"/>
    <w:rsid w:val="2080020F"/>
    <w:rsid w:val="209EBD34"/>
    <w:rsid w:val="20ACF84B"/>
    <w:rsid w:val="20AD6005"/>
    <w:rsid w:val="20C19E17"/>
    <w:rsid w:val="20CCC999"/>
    <w:rsid w:val="20D43B75"/>
    <w:rsid w:val="20D75F9E"/>
    <w:rsid w:val="20F1FECE"/>
    <w:rsid w:val="20FC71C8"/>
    <w:rsid w:val="21070AED"/>
    <w:rsid w:val="210A54E9"/>
    <w:rsid w:val="210F1379"/>
    <w:rsid w:val="2115916A"/>
    <w:rsid w:val="211DCE47"/>
    <w:rsid w:val="21237AAE"/>
    <w:rsid w:val="21306700"/>
    <w:rsid w:val="215B8D07"/>
    <w:rsid w:val="2166C2BA"/>
    <w:rsid w:val="216C8CFF"/>
    <w:rsid w:val="217B4129"/>
    <w:rsid w:val="218071FA"/>
    <w:rsid w:val="2186489F"/>
    <w:rsid w:val="21C570BE"/>
    <w:rsid w:val="21D3112C"/>
    <w:rsid w:val="21D49FBA"/>
    <w:rsid w:val="21E71C3B"/>
    <w:rsid w:val="21FCFEE7"/>
    <w:rsid w:val="220916A9"/>
    <w:rsid w:val="22099A7F"/>
    <w:rsid w:val="22106B0D"/>
    <w:rsid w:val="2213B284"/>
    <w:rsid w:val="22392A10"/>
    <w:rsid w:val="223BA627"/>
    <w:rsid w:val="223BDDD4"/>
    <w:rsid w:val="223F5C00"/>
    <w:rsid w:val="22494BFD"/>
    <w:rsid w:val="224EABB9"/>
    <w:rsid w:val="225C800D"/>
    <w:rsid w:val="225CB5DC"/>
    <w:rsid w:val="226AEB6D"/>
    <w:rsid w:val="22890237"/>
    <w:rsid w:val="2293E242"/>
    <w:rsid w:val="2299F18A"/>
    <w:rsid w:val="22A016B7"/>
    <w:rsid w:val="22A725BA"/>
    <w:rsid w:val="22B309AE"/>
    <w:rsid w:val="22CA79EB"/>
    <w:rsid w:val="22CA948F"/>
    <w:rsid w:val="22CCEA03"/>
    <w:rsid w:val="22D1C0B6"/>
    <w:rsid w:val="22D4764A"/>
    <w:rsid w:val="22D9694D"/>
    <w:rsid w:val="22F8D7C6"/>
    <w:rsid w:val="2300DE85"/>
    <w:rsid w:val="2302C311"/>
    <w:rsid w:val="23074598"/>
    <w:rsid w:val="230BB01C"/>
    <w:rsid w:val="230E19FD"/>
    <w:rsid w:val="230FF025"/>
    <w:rsid w:val="23147F47"/>
    <w:rsid w:val="2318A4B9"/>
    <w:rsid w:val="231BC2EC"/>
    <w:rsid w:val="231CCEA7"/>
    <w:rsid w:val="2324B9C3"/>
    <w:rsid w:val="2325AAFC"/>
    <w:rsid w:val="2332A164"/>
    <w:rsid w:val="2332DC2E"/>
    <w:rsid w:val="233AA1E8"/>
    <w:rsid w:val="234A21A5"/>
    <w:rsid w:val="234D3A61"/>
    <w:rsid w:val="23517072"/>
    <w:rsid w:val="2351FB65"/>
    <w:rsid w:val="2353880C"/>
    <w:rsid w:val="235A4211"/>
    <w:rsid w:val="235F27FD"/>
    <w:rsid w:val="23629F00"/>
    <w:rsid w:val="2366DD1E"/>
    <w:rsid w:val="236FD0D5"/>
    <w:rsid w:val="237AD094"/>
    <w:rsid w:val="23813C1A"/>
    <w:rsid w:val="2389D8FA"/>
    <w:rsid w:val="239E8E2F"/>
    <w:rsid w:val="23A96101"/>
    <w:rsid w:val="23B050E0"/>
    <w:rsid w:val="23B3780E"/>
    <w:rsid w:val="23B99EBF"/>
    <w:rsid w:val="23C71F30"/>
    <w:rsid w:val="23D63F67"/>
    <w:rsid w:val="23E20A22"/>
    <w:rsid w:val="23EB94DC"/>
    <w:rsid w:val="23EF8F90"/>
    <w:rsid w:val="23F262ED"/>
    <w:rsid w:val="23F8AEF9"/>
    <w:rsid w:val="2414E1CD"/>
    <w:rsid w:val="24203094"/>
    <w:rsid w:val="2421F1F2"/>
    <w:rsid w:val="2425ED7A"/>
    <w:rsid w:val="2436619D"/>
    <w:rsid w:val="24383AF0"/>
    <w:rsid w:val="243A03C5"/>
    <w:rsid w:val="243F52E6"/>
    <w:rsid w:val="24445658"/>
    <w:rsid w:val="244A832B"/>
    <w:rsid w:val="24577499"/>
    <w:rsid w:val="246CA174"/>
    <w:rsid w:val="24700B2A"/>
    <w:rsid w:val="2477FD5C"/>
    <w:rsid w:val="24845B94"/>
    <w:rsid w:val="248BB686"/>
    <w:rsid w:val="248F6C15"/>
    <w:rsid w:val="24A66BA1"/>
    <w:rsid w:val="24BBC609"/>
    <w:rsid w:val="24BD2D8D"/>
    <w:rsid w:val="24C161C5"/>
    <w:rsid w:val="24C6114B"/>
    <w:rsid w:val="24CAF0F7"/>
    <w:rsid w:val="24D50355"/>
    <w:rsid w:val="24DBBDF8"/>
    <w:rsid w:val="24E38655"/>
    <w:rsid w:val="24E7BDF1"/>
    <w:rsid w:val="24E7E353"/>
    <w:rsid w:val="24F06AB0"/>
    <w:rsid w:val="24FA14FC"/>
    <w:rsid w:val="250C0467"/>
    <w:rsid w:val="250E5D5A"/>
    <w:rsid w:val="2510138A"/>
    <w:rsid w:val="251814BC"/>
    <w:rsid w:val="2521C0F0"/>
    <w:rsid w:val="2539FFDE"/>
    <w:rsid w:val="253F2A7E"/>
    <w:rsid w:val="2551B638"/>
    <w:rsid w:val="255F3934"/>
    <w:rsid w:val="2564C4D1"/>
    <w:rsid w:val="256DAFB1"/>
    <w:rsid w:val="25714CCF"/>
    <w:rsid w:val="2580FB41"/>
    <w:rsid w:val="2587F137"/>
    <w:rsid w:val="258B9CE0"/>
    <w:rsid w:val="2593BE9A"/>
    <w:rsid w:val="2595223D"/>
    <w:rsid w:val="2597A08B"/>
    <w:rsid w:val="259DE405"/>
    <w:rsid w:val="25A01500"/>
    <w:rsid w:val="25A05A5C"/>
    <w:rsid w:val="25AC8EA7"/>
    <w:rsid w:val="25AF3B62"/>
    <w:rsid w:val="25B08DFA"/>
    <w:rsid w:val="25BF8EC2"/>
    <w:rsid w:val="25C201E7"/>
    <w:rsid w:val="25C7CFED"/>
    <w:rsid w:val="25D4B60D"/>
    <w:rsid w:val="25D61047"/>
    <w:rsid w:val="25D8A550"/>
    <w:rsid w:val="25DAF773"/>
    <w:rsid w:val="25E2E0D3"/>
    <w:rsid w:val="25E8CB12"/>
    <w:rsid w:val="25E91CC7"/>
    <w:rsid w:val="25EA081B"/>
    <w:rsid w:val="25EC738D"/>
    <w:rsid w:val="25F04C0E"/>
    <w:rsid w:val="25FCE7B7"/>
    <w:rsid w:val="26038706"/>
    <w:rsid w:val="26137A0D"/>
    <w:rsid w:val="262AA144"/>
    <w:rsid w:val="2630F532"/>
    <w:rsid w:val="2632AD7F"/>
    <w:rsid w:val="2636D7D8"/>
    <w:rsid w:val="2637CE96"/>
    <w:rsid w:val="2642CA11"/>
    <w:rsid w:val="26462486"/>
    <w:rsid w:val="264CEDBC"/>
    <w:rsid w:val="266B7F68"/>
    <w:rsid w:val="266EB573"/>
    <w:rsid w:val="2671D97B"/>
    <w:rsid w:val="2675C73E"/>
    <w:rsid w:val="26788A8C"/>
    <w:rsid w:val="267BD5D6"/>
    <w:rsid w:val="2691667B"/>
    <w:rsid w:val="269728CD"/>
    <w:rsid w:val="2699E31D"/>
    <w:rsid w:val="269B92D4"/>
    <w:rsid w:val="269FFF64"/>
    <w:rsid w:val="26A226D0"/>
    <w:rsid w:val="26A30A6E"/>
    <w:rsid w:val="26A6EB64"/>
    <w:rsid w:val="26C91E7D"/>
    <w:rsid w:val="26CE9C87"/>
    <w:rsid w:val="26D283A4"/>
    <w:rsid w:val="26D34124"/>
    <w:rsid w:val="26D5AAD2"/>
    <w:rsid w:val="26DC1FBC"/>
    <w:rsid w:val="26E6BAEB"/>
    <w:rsid w:val="26EEB03B"/>
    <w:rsid w:val="26F7670C"/>
    <w:rsid w:val="26F9247D"/>
    <w:rsid w:val="273BC266"/>
    <w:rsid w:val="273E55CC"/>
    <w:rsid w:val="275F8807"/>
    <w:rsid w:val="276A9DB4"/>
    <w:rsid w:val="27766958"/>
    <w:rsid w:val="27803A50"/>
    <w:rsid w:val="278266C2"/>
    <w:rsid w:val="27850131"/>
    <w:rsid w:val="278C9BFD"/>
    <w:rsid w:val="278F4909"/>
    <w:rsid w:val="2793B672"/>
    <w:rsid w:val="2794AE83"/>
    <w:rsid w:val="279E785B"/>
    <w:rsid w:val="27A3D12C"/>
    <w:rsid w:val="27AAC622"/>
    <w:rsid w:val="27B671CB"/>
    <w:rsid w:val="27BDBC46"/>
    <w:rsid w:val="27BDF58F"/>
    <w:rsid w:val="27BFD5CD"/>
    <w:rsid w:val="27C3EE15"/>
    <w:rsid w:val="27CCA0B0"/>
    <w:rsid w:val="27D0CE95"/>
    <w:rsid w:val="27D5AE3D"/>
    <w:rsid w:val="27D904D2"/>
    <w:rsid w:val="27D9BAEF"/>
    <w:rsid w:val="27DE167C"/>
    <w:rsid w:val="27EE7C9E"/>
    <w:rsid w:val="27EED141"/>
    <w:rsid w:val="280DC12B"/>
    <w:rsid w:val="281FAB48"/>
    <w:rsid w:val="2821A3EC"/>
    <w:rsid w:val="282BF297"/>
    <w:rsid w:val="283379F2"/>
    <w:rsid w:val="283546D5"/>
    <w:rsid w:val="2836809F"/>
    <w:rsid w:val="28384183"/>
    <w:rsid w:val="28384F19"/>
    <w:rsid w:val="283C9126"/>
    <w:rsid w:val="283F9F10"/>
    <w:rsid w:val="2846E8EF"/>
    <w:rsid w:val="2867B224"/>
    <w:rsid w:val="28699EC6"/>
    <w:rsid w:val="287141F2"/>
    <w:rsid w:val="28813CAF"/>
    <w:rsid w:val="2884EC7D"/>
    <w:rsid w:val="288EA33F"/>
    <w:rsid w:val="288F9BD2"/>
    <w:rsid w:val="28936259"/>
    <w:rsid w:val="289BBB70"/>
    <w:rsid w:val="28A7BF32"/>
    <w:rsid w:val="28B118C2"/>
    <w:rsid w:val="28B32790"/>
    <w:rsid w:val="28B7D82D"/>
    <w:rsid w:val="28C10509"/>
    <w:rsid w:val="28D16530"/>
    <w:rsid w:val="28E4A6FC"/>
    <w:rsid w:val="28EB6DFE"/>
    <w:rsid w:val="28EC8B1F"/>
    <w:rsid w:val="28FBF0D9"/>
    <w:rsid w:val="2901B9A4"/>
    <w:rsid w:val="29065ACE"/>
    <w:rsid w:val="2906CDF2"/>
    <w:rsid w:val="290CA6C2"/>
    <w:rsid w:val="290E42E3"/>
    <w:rsid w:val="29207521"/>
    <w:rsid w:val="292F5CCA"/>
    <w:rsid w:val="29422AB2"/>
    <w:rsid w:val="29436440"/>
    <w:rsid w:val="295391DF"/>
    <w:rsid w:val="29554636"/>
    <w:rsid w:val="29580D63"/>
    <w:rsid w:val="295F7503"/>
    <w:rsid w:val="29687A4E"/>
    <w:rsid w:val="2968D968"/>
    <w:rsid w:val="2979729F"/>
    <w:rsid w:val="297F9F10"/>
    <w:rsid w:val="297FA452"/>
    <w:rsid w:val="29977E35"/>
    <w:rsid w:val="29A4133C"/>
    <w:rsid w:val="29A5A4AB"/>
    <w:rsid w:val="29ACE189"/>
    <w:rsid w:val="29AF6843"/>
    <w:rsid w:val="29B0FF42"/>
    <w:rsid w:val="29B10A00"/>
    <w:rsid w:val="29B92BA4"/>
    <w:rsid w:val="29BADDB9"/>
    <w:rsid w:val="29BCC9A6"/>
    <w:rsid w:val="29C17BC1"/>
    <w:rsid w:val="29C72060"/>
    <w:rsid w:val="29CE2FB9"/>
    <w:rsid w:val="29D37E43"/>
    <w:rsid w:val="29D47B07"/>
    <w:rsid w:val="29D7646D"/>
    <w:rsid w:val="29E9DE19"/>
    <w:rsid w:val="29FA83CF"/>
    <w:rsid w:val="29FBDBEA"/>
    <w:rsid w:val="2A02B77D"/>
    <w:rsid w:val="2A2ECA68"/>
    <w:rsid w:val="2A31C311"/>
    <w:rsid w:val="2A5162A6"/>
    <w:rsid w:val="2A580941"/>
    <w:rsid w:val="2A5F5FD8"/>
    <w:rsid w:val="2A77AA90"/>
    <w:rsid w:val="2A7E3EDC"/>
    <w:rsid w:val="2A8778F9"/>
    <w:rsid w:val="2A91902B"/>
    <w:rsid w:val="2A9D9CC5"/>
    <w:rsid w:val="2A9E44F5"/>
    <w:rsid w:val="2AD1C3A4"/>
    <w:rsid w:val="2AD7D735"/>
    <w:rsid w:val="2ADC094D"/>
    <w:rsid w:val="2AE19B0D"/>
    <w:rsid w:val="2AE4B577"/>
    <w:rsid w:val="2AED83D5"/>
    <w:rsid w:val="2AF2A0F9"/>
    <w:rsid w:val="2AF54872"/>
    <w:rsid w:val="2AF5D184"/>
    <w:rsid w:val="2AFB1D87"/>
    <w:rsid w:val="2AFD0386"/>
    <w:rsid w:val="2B0306C5"/>
    <w:rsid w:val="2B0314BE"/>
    <w:rsid w:val="2B04ECA0"/>
    <w:rsid w:val="2B15E596"/>
    <w:rsid w:val="2B26F3C3"/>
    <w:rsid w:val="2B343227"/>
    <w:rsid w:val="2B45042F"/>
    <w:rsid w:val="2B589C53"/>
    <w:rsid w:val="2B5ADBFC"/>
    <w:rsid w:val="2B5FFF97"/>
    <w:rsid w:val="2B62813C"/>
    <w:rsid w:val="2B6585A1"/>
    <w:rsid w:val="2B6948C4"/>
    <w:rsid w:val="2B6F2CDF"/>
    <w:rsid w:val="2B766492"/>
    <w:rsid w:val="2B76F8B9"/>
    <w:rsid w:val="2B932A33"/>
    <w:rsid w:val="2B95A946"/>
    <w:rsid w:val="2B989133"/>
    <w:rsid w:val="2B9D14A2"/>
    <w:rsid w:val="2B9D3BEA"/>
    <w:rsid w:val="2BAC9319"/>
    <w:rsid w:val="2BAF74E9"/>
    <w:rsid w:val="2BAFEF95"/>
    <w:rsid w:val="2BC32A79"/>
    <w:rsid w:val="2BDD427F"/>
    <w:rsid w:val="2BEBE5D3"/>
    <w:rsid w:val="2BF139E7"/>
    <w:rsid w:val="2BF5DC0B"/>
    <w:rsid w:val="2BF738F8"/>
    <w:rsid w:val="2BF832A7"/>
    <w:rsid w:val="2C043920"/>
    <w:rsid w:val="2C04BA6D"/>
    <w:rsid w:val="2C086E57"/>
    <w:rsid w:val="2C095912"/>
    <w:rsid w:val="2C19829A"/>
    <w:rsid w:val="2C1A8B76"/>
    <w:rsid w:val="2C1D26CA"/>
    <w:rsid w:val="2C397EBD"/>
    <w:rsid w:val="2C3C3661"/>
    <w:rsid w:val="2C4837FA"/>
    <w:rsid w:val="2C63D9A3"/>
    <w:rsid w:val="2C6A2AAC"/>
    <w:rsid w:val="2C6B84FA"/>
    <w:rsid w:val="2C71422C"/>
    <w:rsid w:val="2C838A27"/>
    <w:rsid w:val="2C9072EA"/>
    <w:rsid w:val="2C93C8A8"/>
    <w:rsid w:val="2CA37634"/>
    <w:rsid w:val="2CA727C7"/>
    <w:rsid w:val="2CAB4024"/>
    <w:rsid w:val="2CB2D10B"/>
    <w:rsid w:val="2CB765DA"/>
    <w:rsid w:val="2CBD63E2"/>
    <w:rsid w:val="2CBF5360"/>
    <w:rsid w:val="2CCBBEC4"/>
    <w:rsid w:val="2CD4AD04"/>
    <w:rsid w:val="2CDF0234"/>
    <w:rsid w:val="2CF0F844"/>
    <w:rsid w:val="2CF27E7B"/>
    <w:rsid w:val="2CF629FE"/>
    <w:rsid w:val="2D130680"/>
    <w:rsid w:val="2D2EFA11"/>
    <w:rsid w:val="2D325D09"/>
    <w:rsid w:val="2D34C736"/>
    <w:rsid w:val="2D3BA3D1"/>
    <w:rsid w:val="2D3E93A9"/>
    <w:rsid w:val="2D42779B"/>
    <w:rsid w:val="2D5022AD"/>
    <w:rsid w:val="2D54EEE1"/>
    <w:rsid w:val="2D68F62A"/>
    <w:rsid w:val="2D7695FC"/>
    <w:rsid w:val="2D7BAC38"/>
    <w:rsid w:val="2D814B03"/>
    <w:rsid w:val="2D81F4E6"/>
    <w:rsid w:val="2DA27FF5"/>
    <w:rsid w:val="2DA3CAFC"/>
    <w:rsid w:val="2DA4DD10"/>
    <w:rsid w:val="2DC37962"/>
    <w:rsid w:val="2DC54146"/>
    <w:rsid w:val="2DD06188"/>
    <w:rsid w:val="2DD7DBF6"/>
    <w:rsid w:val="2DDC4D98"/>
    <w:rsid w:val="2DE29FE0"/>
    <w:rsid w:val="2DF3BE25"/>
    <w:rsid w:val="2DF71259"/>
    <w:rsid w:val="2E049A47"/>
    <w:rsid w:val="2E04E381"/>
    <w:rsid w:val="2E0CB74C"/>
    <w:rsid w:val="2E0EF23E"/>
    <w:rsid w:val="2E15D93E"/>
    <w:rsid w:val="2E342458"/>
    <w:rsid w:val="2E39BB42"/>
    <w:rsid w:val="2E3C58D8"/>
    <w:rsid w:val="2E4E5718"/>
    <w:rsid w:val="2E5C51B6"/>
    <w:rsid w:val="2E68DFB6"/>
    <w:rsid w:val="2E7059D1"/>
    <w:rsid w:val="2E74C1FC"/>
    <w:rsid w:val="2E7E972A"/>
    <w:rsid w:val="2E826993"/>
    <w:rsid w:val="2E85DB24"/>
    <w:rsid w:val="2E8866EB"/>
    <w:rsid w:val="2E9965EC"/>
    <w:rsid w:val="2EA75BBF"/>
    <w:rsid w:val="2EAD9D80"/>
    <w:rsid w:val="2EAE84D5"/>
    <w:rsid w:val="2EAED674"/>
    <w:rsid w:val="2EB162CB"/>
    <w:rsid w:val="2EC0F474"/>
    <w:rsid w:val="2ED41198"/>
    <w:rsid w:val="2ED85FD7"/>
    <w:rsid w:val="2EDC086D"/>
    <w:rsid w:val="2EEFC0AA"/>
    <w:rsid w:val="2EF4B222"/>
    <w:rsid w:val="2F026AB7"/>
    <w:rsid w:val="2F07658F"/>
    <w:rsid w:val="2F0960B3"/>
    <w:rsid w:val="2F0FBC06"/>
    <w:rsid w:val="2F29D902"/>
    <w:rsid w:val="2F3427D0"/>
    <w:rsid w:val="2F4FF959"/>
    <w:rsid w:val="2F50AE1F"/>
    <w:rsid w:val="2F56F7EA"/>
    <w:rsid w:val="2F5B4045"/>
    <w:rsid w:val="2F5F44A6"/>
    <w:rsid w:val="2F607234"/>
    <w:rsid w:val="2F615E7C"/>
    <w:rsid w:val="2F6F4263"/>
    <w:rsid w:val="2F710E11"/>
    <w:rsid w:val="2F723279"/>
    <w:rsid w:val="2F8F88BB"/>
    <w:rsid w:val="2F936C6D"/>
    <w:rsid w:val="2F9AF5D3"/>
    <w:rsid w:val="2F9CABF7"/>
    <w:rsid w:val="2F9F8966"/>
    <w:rsid w:val="2FA3AB08"/>
    <w:rsid w:val="2FA62C24"/>
    <w:rsid w:val="2FA814E7"/>
    <w:rsid w:val="2FA93F87"/>
    <w:rsid w:val="2FBFD34C"/>
    <w:rsid w:val="2FC2D166"/>
    <w:rsid w:val="2FC8E2EB"/>
    <w:rsid w:val="2FCC0669"/>
    <w:rsid w:val="2FCD5F76"/>
    <w:rsid w:val="2FCFF9B2"/>
    <w:rsid w:val="2FD26FCE"/>
    <w:rsid w:val="2FD99F01"/>
    <w:rsid w:val="2FE4F485"/>
    <w:rsid w:val="2FE694A4"/>
    <w:rsid w:val="2FE70213"/>
    <w:rsid w:val="2FE765B7"/>
    <w:rsid w:val="2FF36AEB"/>
    <w:rsid w:val="2FFC59B7"/>
    <w:rsid w:val="2FFDC3C8"/>
    <w:rsid w:val="300F4861"/>
    <w:rsid w:val="302EFB4B"/>
    <w:rsid w:val="3036D955"/>
    <w:rsid w:val="303E7316"/>
    <w:rsid w:val="30435CF8"/>
    <w:rsid w:val="30441C06"/>
    <w:rsid w:val="30488E41"/>
    <w:rsid w:val="30497855"/>
    <w:rsid w:val="304AD6A9"/>
    <w:rsid w:val="3059B793"/>
    <w:rsid w:val="30744AC8"/>
    <w:rsid w:val="3076C338"/>
    <w:rsid w:val="30833C91"/>
    <w:rsid w:val="3098BA35"/>
    <w:rsid w:val="3098C986"/>
    <w:rsid w:val="309AB608"/>
    <w:rsid w:val="30AB9245"/>
    <w:rsid w:val="30BB1AE0"/>
    <w:rsid w:val="30CC71A7"/>
    <w:rsid w:val="30D1D299"/>
    <w:rsid w:val="30D4CF8B"/>
    <w:rsid w:val="30DB858C"/>
    <w:rsid w:val="30DFC2D0"/>
    <w:rsid w:val="30E1B6D5"/>
    <w:rsid w:val="30E69895"/>
    <w:rsid w:val="30ECAF51"/>
    <w:rsid w:val="30EE1EE4"/>
    <w:rsid w:val="30EE9131"/>
    <w:rsid w:val="3107ED5A"/>
    <w:rsid w:val="31145FE4"/>
    <w:rsid w:val="312A4CCA"/>
    <w:rsid w:val="3148887F"/>
    <w:rsid w:val="314938F0"/>
    <w:rsid w:val="31506716"/>
    <w:rsid w:val="3154C205"/>
    <w:rsid w:val="316943D9"/>
    <w:rsid w:val="3174C02E"/>
    <w:rsid w:val="3175F3A8"/>
    <w:rsid w:val="3176214B"/>
    <w:rsid w:val="318C3617"/>
    <w:rsid w:val="31903819"/>
    <w:rsid w:val="31A60F0C"/>
    <w:rsid w:val="31A770E4"/>
    <w:rsid w:val="31A98BEC"/>
    <w:rsid w:val="31AA77FF"/>
    <w:rsid w:val="31AC7843"/>
    <w:rsid w:val="31B505F9"/>
    <w:rsid w:val="31C54FDB"/>
    <w:rsid w:val="31C562BE"/>
    <w:rsid w:val="31C62D04"/>
    <w:rsid w:val="31CA85E7"/>
    <w:rsid w:val="31D12BCD"/>
    <w:rsid w:val="31D35951"/>
    <w:rsid w:val="31E3CADA"/>
    <w:rsid w:val="31F0A5F1"/>
    <w:rsid w:val="31F38F30"/>
    <w:rsid w:val="31F8C8D1"/>
    <w:rsid w:val="3207DB07"/>
    <w:rsid w:val="3208C73F"/>
    <w:rsid w:val="320AFD1F"/>
    <w:rsid w:val="320CF960"/>
    <w:rsid w:val="321AD4A9"/>
    <w:rsid w:val="3228DEDC"/>
    <w:rsid w:val="32322A12"/>
    <w:rsid w:val="3243958E"/>
    <w:rsid w:val="3259E130"/>
    <w:rsid w:val="3260589F"/>
    <w:rsid w:val="32748E83"/>
    <w:rsid w:val="3278F050"/>
    <w:rsid w:val="3287952E"/>
    <w:rsid w:val="32AAF1FC"/>
    <w:rsid w:val="32BD7E12"/>
    <w:rsid w:val="32C2715C"/>
    <w:rsid w:val="32CA0E98"/>
    <w:rsid w:val="32CAAED7"/>
    <w:rsid w:val="32CB73C2"/>
    <w:rsid w:val="32CD3FA7"/>
    <w:rsid w:val="32E56F77"/>
    <w:rsid w:val="32E97D2F"/>
    <w:rsid w:val="330FB9BD"/>
    <w:rsid w:val="3311CDE8"/>
    <w:rsid w:val="3312A0A1"/>
    <w:rsid w:val="33165E0E"/>
    <w:rsid w:val="332793A4"/>
    <w:rsid w:val="333AD7D4"/>
    <w:rsid w:val="33552014"/>
    <w:rsid w:val="335CA352"/>
    <w:rsid w:val="335FD955"/>
    <w:rsid w:val="336FC985"/>
    <w:rsid w:val="33838A3B"/>
    <w:rsid w:val="3387A8A4"/>
    <w:rsid w:val="339C77F1"/>
    <w:rsid w:val="33AED871"/>
    <w:rsid w:val="33D879CA"/>
    <w:rsid w:val="33DA8DCA"/>
    <w:rsid w:val="33DC03A5"/>
    <w:rsid w:val="33DF38E9"/>
    <w:rsid w:val="33E1FD78"/>
    <w:rsid w:val="33EDB7F7"/>
    <w:rsid w:val="33EF9673"/>
    <w:rsid w:val="33F732B1"/>
    <w:rsid w:val="33FB90B1"/>
    <w:rsid w:val="34038585"/>
    <w:rsid w:val="34128767"/>
    <w:rsid w:val="34156421"/>
    <w:rsid w:val="34158215"/>
    <w:rsid w:val="3424FCE2"/>
    <w:rsid w:val="3425DE6E"/>
    <w:rsid w:val="3433D5D4"/>
    <w:rsid w:val="34452F45"/>
    <w:rsid w:val="3458B53E"/>
    <w:rsid w:val="345B401E"/>
    <w:rsid w:val="34665BE8"/>
    <w:rsid w:val="34774AFA"/>
    <w:rsid w:val="347AF523"/>
    <w:rsid w:val="347B0BE8"/>
    <w:rsid w:val="3489D92A"/>
    <w:rsid w:val="3494DDC6"/>
    <w:rsid w:val="34960346"/>
    <w:rsid w:val="34A284DD"/>
    <w:rsid w:val="34A97431"/>
    <w:rsid w:val="34A99293"/>
    <w:rsid w:val="34A9F878"/>
    <w:rsid w:val="34AC65E2"/>
    <w:rsid w:val="34ACA10E"/>
    <w:rsid w:val="34B4CFC1"/>
    <w:rsid w:val="34C05EBE"/>
    <w:rsid w:val="34C1F0EA"/>
    <w:rsid w:val="34C58DD7"/>
    <w:rsid w:val="34CCA7DF"/>
    <w:rsid w:val="34CD6464"/>
    <w:rsid w:val="34DFA725"/>
    <w:rsid w:val="34E08ACB"/>
    <w:rsid w:val="34EEB5BF"/>
    <w:rsid w:val="34F14DB4"/>
    <w:rsid w:val="34F21F62"/>
    <w:rsid w:val="350FC756"/>
    <w:rsid w:val="352AF901"/>
    <w:rsid w:val="352BE1B2"/>
    <w:rsid w:val="352C3D1A"/>
    <w:rsid w:val="35373E69"/>
    <w:rsid w:val="3556F07F"/>
    <w:rsid w:val="356091EF"/>
    <w:rsid w:val="356B7294"/>
    <w:rsid w:val="3576A2C9"/>
    <w:rsid w:val="35770423"/>
    <w:rsid w:val="357CE2A5"/>
    <w:rsid w:val="358D7ABE"/>
    <w:rsid w:val="35B80B1F"/>
    <w:rsid w:val="35BA43B4"/>
    <w:rsid w:val="35D6CF0B"/>
    <w:rsid w:val="35D782E9"/>
    <w:rsid w:val="35DB5714"/>
    <w:rsid w:val="35DFDE64"/>
    <w:rsid w:val="35ED3E03"/>
    <w:rsid w:val="35F390C7"/>
    <w:rsid w:val="36002B05"/>
    <w:rsid w:val="36065D75"/>
    <w:rsid w:val="361FFD64"/>
    <w:rsid w:val="36286CFE"/>
    <w:rsid w:val="362EF5F5"/>
    <w:rsid w:val="3632B7B8"/>
    <w:rsid w:val="3633F2DA"/>
    <w:rsid w:val="363EFA82"/>
    <w:rsid w:val="364BFF13"/>
    <w:rsid w:val="3657251C"/>
    <w:rsid w:val="365AB868"/>
    <w:rsid w:val="36685CCA"/>
    <w:rsid w:val="3673575C"/>
    <w:rsid w:val="3682B420"/>
    <w:rsid w:val="36892CA1"/>
    <w:rsid w:val="368B8916"/>
    <w:rsid w:val="36927AED"/>
    <w:rsid w:val="3697C3A3"/>
    <w:rsid w:val="369921B8"/>
    <w:rsid w:val="369DF158"/>
    <w:rsid w:val="36AD89A1"/>
    <w:rsid w:val="36B07BEB"/>
    <w:rsid w:val="36C0E35D"/>
    <w:rsid w:val="36C189D2"/>
    <w:rsid w:val="36C70FDD"/>
    <w:rsid w:val="36D89D5F"/>
    <w:rsid w:val="36DDB377"/>
    <w:rsid w:val="3700AA68"/>
    <w:rsid w:val="370B905C"/>
    <w:rsid w:val="370C56A4"/>
    <w:rsid w:val="371C02B9"/>
    <w:rsid w:val="3726705F"/>
    <w:rsid w:val="37329BCD"/>
    <w:rsid w:val="374DFBAB"/>
    <w:rsid w:val="37559401"/>
    <w:rsid w:val="375767E8"/>
    <w:rsid w:val="375EE87E"/>
    <w:rsid w:val="37655036"/>
    <w:rsid w:val="3775D611"/>
    <w:rsid w:val="377EAA69"/>
    <w:rsid w:val="3786B5FC"/>
    <w:rsid w:val="37896FFB"/>
    <w:rsid w:val="378C92B4"/>
    <w:rsid w:val="37A43317"/>
    <w:rsid w:val="37A7FC06"/>
    <w:rsid w:val="37AAE935"/>
    <w:rsid w:val="37AD1BBA"/>
    <w:rsid w:val="37AFBAAB"/>
    <w:rsid w:val="37B3B2CA"/>
    <w:rsid w:val="37B55A76"/>
    <w:rsid w:val="37DC3049"/>
    <w:rsid w:val="37E04187"/>
    <w:rsid w:val="37EF4CEF"/>
    <w:rsid w:val="37FE10CC"/>
    <w:rsid w:val="380B7C85"/>
    <w:rsid w:val="38172109"/>
    <w:rsid w:val="3818ABED"/>
    <w:rsid w:val="381AADC6"/>
    <w:rsid w:val="3821DDE4"/>
    <w:rsid w:val="3825BBB8"/>
    <w:rsid w:val="382ED2E9"/>
    <w:rsid w:val="38317F61"/>
    <w:rsid w:val="3839FCF7"/>
    <w:rsid w:val="3845F2AA"/>
    <w:rsid w:val="3849852C"/>
    <w:rsid w:val="3849D08D"/>
    <w:rsid w:val="38556214"/>
    <w:rsid w:val="3861693D"/>
    <w:rsid w:val="38870CCA"/>
    <w:rsid w:val="38965145"/>
    <w:rsid w:val="3898959A"/>
    <w:rsid w:val="38A8C8A3"/>
    <w:rsid w:val="38ADE9A6"/>
    <w:rsid w:val="38B46AA9"/>
    <w:rsid w:val="38C3E8C1"/>
    <w:rsid w:val="38C64CD2"/>
    <w:rsid w:val="38C8271F"/>
    <w:rsid w:val="38CA47A4"/>
    <w:rsid w:val="38DC180A"/>
    <w:rsid w:val="38DD7330"/>
    <w:rsid w:val="38F86065"/>
    <w:rsid w:val="38F9C63F"/>
    <w:rsid w:val="39056CD1"/>
    <w:rsid w:val="391A3363"/>
    <w:rsid w:val="391F3CAD"/>
    <w:rsid w:val="391F6E8B"/>
    <w:rsid w:val="392D4A09"/>
    <w:rsid w:val="392E1941"/>
    <w:rsid w:val="39373DCD"/>
    <w:rsid w:val="39399774"/>
    <w:rsid w:val="3942BA67"/>
    <w:rsid w:val="396C1B97"/>
    <w:rsid w:val="3986A649"/>
    <w:rsid w:val="39872AFC"/>
    <w:rsid w:val="398C054F"/>
    <w:rsid w:val="39B02C9D"/>
    <w:rsid w:val="39B25513"/>
    <w:rsid w:val="39C154FE"/>
    <w:rsid w:val="39C1C615"/>
    <w:rsid w:val="39C3A5A0"/>
    <w:rsid w:val="39C59B1E"/>
    <w:rsid w:val="39CE5525"/>
    <w:rsid w:val="39D02E38"/>
    <w:rsid w:val="39DB9693"/>
    <w:rsid w:val="39E6223B"/>
    <w:rsid w:val="39E9A1E7"/>
    <w:rsid w:val="39FCEBF1"/>
    <w:rsid w:val="3A0608C9"/>
    <w:rsid w:val="3A07B817"/>
    <w:rsid w:val="3A112488"/>
    <w:rsid w:val="3A23E3E2"/>
    <w:rsid w:val="3A3A73D7"/>
    <w:rsid w:val="3A42AF29"/>
    <w:rsid w:val="3A5DEE53"/>
    <w:rsid w:val="3A61B1B1"/>
    <w:rsid w:val="3A62AFB8"/>
    <w:rsid w:val="3A63AB3A"/>
    <w:rsid w:val="3A708582"/>
    <w:rsid w:val="3A70BC29"/>
    <w:rsid w:val="3A7B0BDA"/>
    <w:rsid w:val="3A7CC900"/>
    <w:rsid w:val="3A7F0287"/>
    <w:rsid w:val="3A850C97"/>
    <w:rsid w:val="3A87FEF1"/>
    <w:rsid w:val="3AA6108D"/>
    <w:rsid w:val="3ABA577C"/>
    <w:rsid w:val="3ABE4346"/>
    <w:rsid w:val="3ABE7770"/>
    <w:rsid w:val="3AD26B19"/>
    <w:rsid w:val="3AD618CA"/>
    <w:rsid w:val="3ADB8D46"/>
    <w:rsid w:val="3ADF0940"/>
    <w:rsid w:val="3AFB23A4"/>
    <w:rsid w:val="3AFF782D"/>
    <w:rsid w:val="3AFFADD8"/>
    <w:rsid w:val="3B021D20"/>
    <w:rsid w:val="3B0780F3"/>
    <w:rsid w:val="3B0A2684"/>
    <w:rsid w:val="3B322641"/>
    <w:rsid w:val="3B3DC3BD"/>
    <w:rsid w:val="3B4F19FD"/>
    <w:rsid w:val="3B515254"/>
    <w:rsid w:val="3B6B01BA"/>
    <w:rsid w:val="3B7BEAFC"/>
    <w:rsid w:val="3B85863B"/>
    <w:rsid w:val="3B887F3D"/>
    <w:rsid w:val="3B965B3B"/>
    <w:rsid w:val="3BAEFE58"/>
    <w:rsid w:val="3BB366FF"/>
    <w:rsid w:val="3BB4304D"/>
    <w:rsid w:val="3BB55F88"/>
    <w:rsid w:val="3BB5E561"/>
    <w:rsid w:val="3BBCAF33"/>
    <w:rsid w:val="3BC3C096"/>
    <w:rsid w:val="3BC81C9B"/>
    <w:rsid w:val="3BE25BBD"/>
    <w:rsid w:val="3BE77508"/>
    <w:rsid w:val="3BF3FB81"/>
    <w:rsid w:val="3C1CFEAE"/>
    <w:rsid w:val="3C1DC720"/>
    <w:rsid w:val="3C20DA82"/>
    <w:rsid w:val="3C27AE3B"/>
    <w:rsid w:val="3C330F58"/>
    <w:rsid w:val="3C5EC92A"/>
    <w:rsid w:val="3C6EC943"/>
    <w:rsid w:val="3C7DA0CB"/>
    <w:rsid w:val="3C85DE1C"/>
    <w:rsid w:val="3C8B67D0"/>
    <w:rsid w:val="3C924BD0"/>
    <w:rsid w:val="3C93D51F"/>
    <w:rsid w:val="3C9D9833"/>
    <w:rsid w:val="3CA2105A"/>
    <w:rsid w:val="3CBB6351"/>
    <w:rsid w:val="3CBF75FB"/>
    <w:rsid w:val="3CCA41B3"/>
    <w:rsid w:val="3CCEFB0C"/>
    <w:rsid w:val="3CDDD323"/>
    <w:rsid w:val="3CE5DDA6"/>
    <w:rsid w:val="3CF83301"/>
    <w:rsid w:val="3CFB1083"/>
    <w:rsid w:val="3D057B9D"/>
    <w:rsid w:val="3D105153"/>
    <w:rsid w:val="3D1A4CE1"/>
    <w:rsid w:val="3D1E36AA"/>
    <w:rsid w:val="3D2A7C4B"/>
    <w:rsid w:val="3D351324"/>
    <w:rsid w:val="3D425229"/>
    <w:rsid w:val="3D44E8D8"/>
    <w:rsid w:val="3D58EA53"/>
    <w:rsid w:val="3D64D370"/>
    <w:rsid w:val="3D76C602"/>
    <w:rsid w:val="3D8D13FA"/>
    <w:rsid w:val="3D93F61D"/>
    <w:rsid w:val="3D96A300"/>
    <w:rsid w:val="3DB1D4A2"/>
    <w:rsid w:val="3DBDDBFD"/>
    <w:rsid w:val="3DBEBA50"/>
    <w:rsid w:val="3DBEFCA5"/>
    <w:rsid w:val="3DC23235"/>
    <w:rsid w:val="3DD896C5"/>
    <w:rsid w:val="3DE817A6"/>
    <w:rsid w:val="3DEB3195"/>
    <w:rsid w:val="3DEB8A36"/>
    <w:rsid w:val="3DF3756F"/>
    <w:rsid w:val="3DFAA40F"/>
    <w:rsid w:val="3DFBD005"/>
    <w:rsid w:val="3DFDD076"/>
    <w:rsid w:val="3DFF5AD0"/>
    <w:rsid w:val="3E00916F"/>
    <w:rsid w:val="3E060A60"/>
    <w:rsid w:val="3E08291F"/>
    <w:rsid w:val="3E1A2AB6"/>
    <w:rsid w:val="3E1AA2A4"/>
    <w:rsid w:val="3E218757"/>
    <w:rsid w:val="3E21960F"/>
    <w:rsid w:val="3E2590DF"/>
    <w:rsid w:val="3E27192D"/>
    <w:rsid w:val="3E3D8320"/>
    <w:rsid w:val="3E45E8DA"/>
    <w:rsid w:val="3E5A1E7A"/>
    <w:rsid w:val="3E6F2648"/>
    <w:rsid w:val="3E6FACA5"/>
    <w:rsid w:val="3E7185E0"/>
    <w:rsid w:val="3E726E5B"/>
    <w:rsid w:val="3E72A4E7"/>
    <w:rsid w:val="3E761D8B"/>
    <w:rsid w:val="3E767F7D"/>
    <w:rsid w:val="3E7F5747"/>
    <w:rsid w:val="3E83C16D"/>
    <w:rsid w:val="3E96E6AC"/>
    <w:rsid w:val="3E9E84E4"/>
    <w:rsid w:val="3E9EC735"/>
    <w:rsid w:val="3E9FFFB2"/>
    <w:rsid w:val="3EACB34B"/>
    <w:rsid w:val="3EAEA44C"/>
    <w:rsid w:val="3EB2D036"/>
    <w:rsid w:val="3EBB25AC"/>
    <w:rsid w:val="3EBCF8ED"/>
    <w:rsid w:val="3EC308E6"/>
    <w:rsid w:val="3EC444B8"/>
    <w:rsid w:val="3ED4FBA0"/>
    <w:rsid w:val="3EDCA722"/>
    <w:rsid w:val="3EDDBAF3"/>
    <w:rsid w:val="3EE722AA"/>
    <w:rsid w:val="3EEBD9FA"/>
    <w:rsid w:val="3EEBFE9E"/>
    <w:rsid w:val="3EEEB45C"/>
    <w:rsid w:val="3EFB7E31"/>
    <w:rsid w:val="3EFC73BE"/>
    <w:rsid w:val="3F01F5DC"/>
    <w:rsid w:val="3F0474B8"/>
    <w:rsid w:val="3F072030"/>
    <w:rsid w:val="3F0E7991"/>
    <w:rsid w:val="3F12C5B4"/>
    <w:rsid w:val="3F17889C"/>
    <w:rsid w:val="3F1833D0"/>
    <w:rsid w:val="3F25D50B"/>
    <w:rsid w:val="3F31BBB2"/>
    <w:rsid w:val="3F3E44B8"/>
    <w:rsid w:val="3F49A87B"/>
    <w:rsid w:val="3F4D6EA0"/>
    <w:rsid w:val="3F6CE4F8"/>
    <w:rsid w:val="3F769999"/>
    <w:rsid w:val="3F845914"/>
    <w:rsid w:val="3F87BECB"/>
    <w:rsid w:val="3F9B6EEA"/>
    <w:rsid w:val="3FA9BCC5"/>
    <w:rsid w:val="3FAC8EF7"/>
    <w:rsid w:val="3FADA8ED"/>
    <w:rsid w:val="3FAEE070"/>
    <w:rsid w:val="3FB63C2E"/>
    <w:rsid w:val="3FBAE936"/>
    <w:rsid w:val="3FBED292"/>
    <w:rsid w:val="3FC6D10B"/>
    <w:rsid w:val="3FD438A2"/>
    <w:rsid w:val="3FD576A7"/>
    <w:rsid w:val="3FDE64A5"/>
    <w:rsid w:val="3FE91CCC"/>
    <w:rsid w:val="3FF0476A"/>
    <w:rsid w:val="3FFF49B7"/>
    <w:rsid w:val="400AC06C"/>
    <w:rsid w:val="400C6CE8"/>
    <w:rsid w:val="401382EB"/>
    <w:rsid w:val="40250399"/>
    <w:rsid w:val="4025134A"/>
    <w:rsid w:val="4028BDF2"/>
    <w:rsid w:val="402DEE40"/>
    <w:rsid w:val="403C347A"/>
    <w:rsid w:val="403F4011"/>
    <w:rsid w:val="4046EF65"/>
    <w:rsid w:val="404700A2"/>
    <w:rsid w:val="4049E2A6"/>
    <w:rsid w:val="4057D5CB"/>
    <w:rsid w:val="405A84C3"/>
    <w:rsid w:val="407200A1"/>
    <w:rsid w:val="407F70EE"/>
    <w:rsid w:val="4094EB5E"/>
    <w:rsid w:val="40966345"/>
    <w:rsid w:val="40984088"/>
    <w:rsid w:val="40997B35"/>
    <w:rsid w:val="40AB46DB"/>
    <w:rsid w:val="40B216B0"/>
    <w:rsid w:val="40BD24A0"/>
    <w:rsid w:val="40C37CE4"/>
    <w:rsid w:val="40CD6EE9"/>
    <w:rsid w:val="40D02392"/>
    <w:rsid w:val="40D11B02"/>
    <w:rsid w:val="40E45EFE"/>
    <w:rsid w:val="40E6F1F4"/>
    <w:rsid w:val="40ED05F3"/>
    <w:rsid w:val="40F0A318"/>
    <w:rsid w:val="40F11C95"/>
    <w:rsid w:val="40F59FC8"/>
    <w:rsid w:val="40F78EE7"/>
    <w:rsid w:val="410032ED"/>
    <w:rsid w:val="4102EF0E"/>
    <w:rsid w:val="4113EEE6"/>
    <w:rsid w:val="411FBB6A"/>
    <w:rsid w:val="412A8F75"/>
    <w:rsid w:val="413BA133"/>
    <w:rsid w:val="41455EAD"/>
    <w:rsid w:val="414BAB67"/>
    <w:rsid w:val="41509C88"/>
    <w:rsid w:val="41522850"/>
    <w:rsid w:val="4153CC65"/>
    <w:rsid w:val="415F7CA9"/>
    <w:rsid w:val="41690E11"/>
    <w:rsid w:val="41960470"/>
    <w:rsid w:val="419F3FA3"/>
    <w:rsid w:val="41A2FFCE"/>
    <w:rsid w:val="41A551C5"/>
    <w:rsid w:val="41AE295C"/>
    <w:rsid w:val="41BBB1FB"/>
    <w:rsid w:val="41CC1B7E"/>
    <w:rsid w:val="41D72BF9"/>
    <w:rsid w:val="41D75E71"/>
    <w:rsid w:val="41E7E8AC"/>
    <w:rsid w:val="41EB0EB1"/>
    <w:rsid w:val="41F271C8"/>
    <w:rsid w:val="41F5A3BD"/>
    <w:rsid w:val="41F8684F"/>
    <w:rsid w:val="41FA13E5"/>
    <w:rsid w:val="41FE03B3"/>
    <w:rsid w:val="42049C4E"/>
    <w:rsid w:val="42096A10"/>
    <w:rsid w:val="42150095"/>
    <w:rsid w:val="4215B8AC"/>
    <w:rsid w:val="42224E07"/>
    <w:rsid w:val="42294CC7"/>
    <w:rsid w:val="422D4610"/>
    <w:rsid w:val="42402957"/>
    <w:rsid w:val="42433CA7"/>
    <w:rsid w:val="42518D33"/>
    <w:rsid w:val="4251BD1D"/>
    <w:rsid w:val="42704436"/>
    <w:rsid w:val="4277070F"/>
    <w:rsid w:val="427BF3BB"/>
    <w:rsid w:val="4282EB6B"/>
    <w:rsid w:val="4284341A"/>
    <w:rsid w:val="428FFD82"/>
    <w:rsid w:val="4298F98D"/>
    <w:rsid w:val="42ABBA82"/>
    <w:rsid w:val="42B14C7E"/>
    <w:rsid w:val="42B5024A"/>
    <w:rsid w:val="42BA2F4A"/>
    <w:rsid w:val="42BA7EB5"/>
    <w:rsid w:val="42CD1D68"/>
    <w:rsid w:val="42CD2894"/>
    <w:rsid w:val="42CD4FD2"/>
    <w:rsid w:val="42D30018"/>
    <w:rsid w:val="42F1F38B"/>
    <w:rsid w:val="42FFFE31"/>
    <w:rsid w:val="430C9AFA"/>
    <w:rsid w:val="4317C4F8"/>
    <w:rsid w:val="4346FB48"/>
    <w:rsid w:val="4350B1EB"/>
    <w:rsid w:val="437627F9"/>
    <w:rsid w:val="4376E695"/>
    <w:rsid w:val="437B76C9"/>
    <w:rsid w:val="437E157C"/>
    <w:rsid w:val="43839992"/>
    <w:rsid w:val="43857DD6"/>
    <w:rsid w:val="4394694E"/>
    <w:rsid w:val="439B007F"/>
    <w:rsid w:val="43A3B09B"/>
    <w:rsid w:val="43BAAFA9"/>
    <w:rsid w:val="43BF95FF"/>
    <w:rsid w:val="43C0E88D"/>
    <w:rsid w:val="43C32250"/>
    <w:rsid w:val="43C9C5E9"/>
    <w:rsid w:val="43CA9452"/>
    <w:rsid w:val="43D90CA2"/>
    <w:rsid w:val="43DE4061"/>
    <w:rsid w:val="43DFB176"/>
    <w:rsid w:val="43E0B425"/>
    <w:rsid w:val="43E0C754"/>
    <w:rsid w:val="43F4E40D"/>
    <w:rsid w:val="4419EB62"/>
    <w:rsid w:val="441DBD77"/>
    <w:rsid w:val="441E901E"/>
    <w:rsid w:val="442BC1C6"/>
    <w:rsid w:val="44362E64"/>
    <w:rsid w:val="4437A641"/>
    <w:rsid w:val="44411BA5"/>
    <w:rsid w:val="444FC796"/>
    <w:rsid w:val="44599E2F"/>
    <w:rsid w:val="4460044B"/>
    <w:rsid w:val="44627FC0"/>
    <w:rsid w:val="4464C0E5"/>
    <w:rsid w:val="44675D84"/>
    <w:rsid w:val="4469EAEC"/>
    <w:rsid w:val="446EA3D6"/>
    <w:rsid w:val="44703FC0"/>
    <w:rsid w:val="44756A16"/>
    <w:rsid w:val="44B5FA5E"/>
    <w:rsid w:val="44BCB0D4"/>
    <w:rsid w:val="44BDFA2C"/>
    <w:rsid w:val="44BEE7AE"/>
    <w:rsid w:val="44CE9D01"/>
    <w:rsid w:val="44D6A1A2"/>
    <w:rsid w:val="44D7740F"/>
    <w:rsid w:val="44D8A7A2"/>
    <w:rsid w:val="44DF53F9"/>
    <w:rsid w:val="44DF83A2"/>
    <w:rsid w:val="44E572C3"/>
    <w:rsid w:val="44E65D18"/>
    <w:rsid w:val="44F887C9"/>
    <w:rsid w:val="44F8DA29"/>
    <w:rsid w:val="44FDBF44"/>
    <w:rsid w:val="450B8938"/>
    <w:rsid w:val="450C616D"/>
    <w:rsid w:val="4519E5DD"/>
    <w:rsid w:val="45243181"/>
    <w:rsid w:val="45288CE1"/>
    <w:rsid w:val="452912F4"/>
    <w:rsid w:val="4529C91E"/>
    <w:rsid w:val="4532468A"/>
    <w:rsid w:val="453E28D9"/>
    <w:rsid w:val="45440EFC"/>
    <w:rsid w:val="454D3836"/>
    <w:rsid w:val="455F1EF3"/>
    <w:rsid w:val="45665C60"/>
    <w:rsid w:val="45666053"/>
    <w:rsid w:val="456F9DCA"/>
    <w:rsid w:val="4579E9F1"/>
    <w:rsid w:val="45835E69"/>
    <w:rsid w:val="459E38F4"/>
    <w:rsid w:val="45A7A40F"/>
    <w:rsid w:val="45B681DE"/>
    <w:rsid w:val="45B90614"/>
    <w:rsid w:val="45D0B3CF"/>
    <w:rsid w:val="45E521E8"/>
    <w:rsid w:val="45E96B52"/>
    <w:rsid w:val="4609A85D"/>
    <w:rsid w:val="4609F54B"/>
    <w:rsid w:val="460F8351"/>
    <w:rsid w:val="4615DCE2"/>
    <w:rsid w:val="463C06AB"/>
    <w:rsid w:val="463FA4FB"/>
    <w:rsid w:val="464111F6"/>
    <w:rsid w:val="4653D7DF"/>
    <w:rsid w:val="465BE27B"/>
    <w:rsid w:val="4661293D"/>
    <w:rsid w:val="46628031"/>
    <w:rsid w:val="466AE654"/>
    <w:rsid w:val="466F576C"/>
    <w:rsid w:val="4672AC2C"/>
    <w:rsid w:val="4679B050"/>
    <w:rsid w:val="467D66A2"/>
    <w:rsid w:val="4682EC64"/>
    <w:rsid w:val="468FC84D"/>
    <w:rsid w:val="469E84DA"/>
    <w:rsid w:val="46A9E889"/>
    <w:rsid w:val="46B0A002"/>
    <w:rsid w:val="46B7AF05"/>
    <w:rsid w:val="46D0A491"/>
    <w:rsid w:val="46DC291A"/>
    <w:rsid w:val="46DCA525"/>
    <w:rsid w:val="46DCE039"/>
    <w:rsid w:val="46E14DE2"/>
    <w:rsid w:val="46E52DB7"/>
    <w:rsid w:val="46ED1693"/>
    <w:rsid w:val="46F6CC71"/>
    <w:rsid w:val="46FC6B56"/>
    <w:rsid w:val="47076B31"/>
    <w:rsid w:val="470B266A"/>
    <w:rsid w:val="4715091E"/>
    <w:rsid w:val="4715A81D"/>
    <w:rsid w:val="47205B51"/>
    <w:rsid w:val="47290431"/>
    <w:rsid w:val="472DFF86"/>
    <w:rsid w:val="472E03A3"/>
    <w:rsid w:val="473170E9"/>
    <w:rsid w:val="47327C84"/>
    <w:rsid w:val="47344502"/>
    <w:rsid w:val="4754D5AB"/>
    <w:rsid w:val="475EBFCB"/>
    <w:rsid w:val="475F9C86"/>
    <w:rsid w:val="476BB48D"/>
    <w:rsid w:val="476FED45"/>
    <w:rsid w:val="4773B94B"/>
    <w:rsid w:val="47754CE2"/>
    <w:rsid w:val="479465BF"/>
    <w:rsid w:val="4796A622"/>
    <w:rsid w:val="479C3C8F"/>
    <w:rsid w:val="47B58992"/>
    <w:rsid w:val="47B697EC"/>
    <w:rsid w:val="47BCF163"/>
    <w:rsid w:val="47CA7A07"/>
    <w:rsid w:val="47DE850B"/>
    <w:rsid w:val="47DE8A7F"/>
    <w:rsid w:val="47ECC0FF"/>
    <w:rsid w:val="47F2A926"/>
    <w:rsid w:val="47F51118"/>
    <w:rsid w:val="4832BF4B"/>
    <w:rsid w:val="4835A26B"/>
    <w:rsid w:val="484184AC"/>
    <w:rsid w:val="4866977F"/>
    <w:rsid w:val="486AE74D"/>
    <w:rsid w:val="486CED66"/>
    <w:rsid w:val="486FE017"/>
    <w:rsid w:val="487A8066"/>
    <w:rsid w:val="48804C87"/>
    <w:rsid w:val="48A02C0D"/>
    <w:rsid w:val="48AB7D86"/>
    <w:rsid w:val="48AD4FBF"/>
    <w:rsid w:val="48AD75C4"/>
    <w:rsid w:val="48B5C3BE"/>
    <w:rsid w:val="48C5A852"/>
    <w:rsid w:val="48CA959D"/>
    <w:rsid w:val="48CACFB6"/>
    <w:rsid w:val="48CB964F"/>
    <w:rsid w:val="48D30E95"/>
    <w:rsid w:val="48F34CD8"/>
    <w:rsid w:val="48FDB218"/>
    <w:rsid w:val="490A1B4F"/>
    <w:rsid w:val="49124B6B"/>
    <w:rsid w:val="491279AE"/>
    <w:rsid w:val="4917D50A"/>
    <w:rsid w:val="492D4C08"/>
    <w:rsid w:val="492DD33A"/>
    <w:rsid w:val="492E7385"/>
    <w:rsid w:val="49303D3E"/>
    <w:rsid w:val="493701B0"/>
    <w:rsid w:val="4937FF37"/>
    <w:rsid w:val="494FC5BD"/>
    <w:rsid w:val="4962F679"/>
    <w:rsid w:val="49655CB3"/>
    <w:rsid w:val="4965DC45"/>
    <w:rsid w:val="4978C634"/>
    <w:rsid w:val="49880C27"/>
    <w:rsid w:val="498F6076"/>
    <w:rsid w:val="499E7630"/>
    <w:rsid w:val="49A6E9FD"/>
    <w:rsid w:val="49A79D0B"/>
    <w:rsid w:val="49AB728B"/>
    <w:rsid w:val="49ADC6A4"/>
    <w:rsid w:val="49AE1FA4"/>
    <w:rsid w:val="49B378D8"/>
    <w:rsid w:val="49B7290E"/>
    <w:rsid w:val="49BE8881"/>
    <w:rsid w:val="49D78618"/>
    <w:rsid w:val="49DC1597"/>
    <w:rsid w:val="49DE3441"/>
    <w:rsid w:val="49E6AA6C"/>
    <w:rsid w:val="49EEF5F5"/>
    <w:rsid w:val="49F5723F"/>
    <w:rsid w:val="49FFB19C"/>
    <w:rsid w:val="4A013841"/>
    <w:rsid w:val="4A0B89D7"/>
    <w:rsid w:val="4A1B3484"/>
    <w:rsid w:val="4A261409"/>
    <w:rsid w:val="4A299E8A"/>
    <w:rsid w:val="4A2DB4A8"/>
    <w:rsid w:val="4A4445DD"/>
    <w:rsid w:val="4A5190C9"/>
    <w:rsid w:val="4A74EFE2"/>
    <w:rsid w:val="4A7607EC"/>
    <w:rsid w:val="4A915D23"/>
    <w:rsid w:val="4A96B94D"/>
    <w:rsid w:val="4AB26F18"/>
    <w:rsid w:val="4AB7C0AD"/>
    <w:rsid w:val="4ABBB67B"/>
    <w:rsid w:val="4ABFCF0D"/>
    <w:rsid w:val="4AC7E5BC"/>
    <w:rsid w:val="4AF0B8E3"/>
    <w:rsid w:val="4B006456"/>
    <w:rsid w:val="4B08DCD4"/>
    <w:rsid w:val="4B11D0D9"/>
    <w:rsid w:val="4B12C730"/>
    <w:rsid w:val="4B143B0A"/>
    <w:rsid w:val="4B15AD0B"/>
    <w:rsid w:val="4B1C52D9"/>
    <w:rsid w:val="4B1C82FB"/>
    <w:rsid w:val="4B25AAD3"/>
    <w:rsid w:val="4B26A7E8"/>
    <w:rsid w:val="4B2DDEDE"/>
    <w:rsid w:val="4B3F5EE2"/>
    <w:rsid w:val="4B4F78E1"/>
    <w:rsid w:val="4B5D52D4"/>
    <w:rsid w:val="4B6080F9"/>
    <w:rsid w:val="4B7EE4AA"/>
    <w:rsid w:val="4B9F8580"/>
    <w:rsid w:val="4BA00CC1"/>
    <w:rsid w:val="4BA34AE2"/>
    <w:rsid w:val="4BA3B084"/>
    <w:rsid w:val="4BAACF4B"/>
    <w:rsid w:val="4BB8817A"/>
    <w:rsid w:val="4BD5DA29"/>
    <w:rsid w:val="4BE0F1AF"/>
    <w:rsid w:val="4BFF5158"/>
    <w:rsid w:val="4C03FC2C"/>
    <w:rsid w:val="4C096914"/>
    <w:rsid w:val="4C0B5A8D"/>
    <w:rsid w:val="4C0DD477"/>
    <w:rsid w:val="4C1B9237"/>
    <w:rsid w:val="4C22AC3B"/>
    <w:rsid w:val="4C23C9B1"/>
    <w:rsid w:val="4C2A121B"/>
    <w:rsid w:val="4C2A2456"/>
    <w:rsid w:val="4C2A4046"/>
    <w:rsid w:val="4C2C028C"/>
    <w:rsid w:val="4C312528"/>
    <w:rsid w:val="4C363473"/>
    <w:rsid w:val="4C47279F"/>
    <w:rsid w:val="4C4DEF7C"/>
    <w:rsid w:val="4C567475"/>
    <w:rsid w:val="4C56DADF"/>
    <w:rsid w:val="4C5C0325"/>
    <w:rsid w:val="4C5D2145"/>
    <w:rsid w:val="4C677C80"/>
    <w:rsid w:val="4C697354"/>
    <w:rsid w:val="4C756108"/>
    <w:rsid w:val="4C7B45E8"/>
    <w:rsid w:val="4C892499"/>
    <w:rsid w:val="4CB4A7FB"/>
    <w:rsid w:val="4CBA8B35"/>
    <w:rsid w:val="4CC3E3AC"/>
    <w:rsid w:val="4CC40D8B"/>
    <w:rsid w:val="4CC56E1A"/>
    <w:rsid w:val="4CD77ADD"/>
    <w:rsid w:val="4CF12AB2"/>
    <w:rsid w:val="4CF70B04"/>
    <w:rsid w:val="4CF85ACA"/>
    <w:rsid w:val="4CFAA0C6"/>
    <w:rsid w:val="4CFE435A"/>
    <w:rsid w:val="4D0818EB"/>
    <w:rsid w:val="4D0C1955"/>
    <w:rsid w:val="4D10EFCC"/>
    <w:rsid w:val="4D11B3D8"/>
    <w:rsid w:val="4D18DCE0"/>
    <w:rsid w:val="4D1DEDAE"/>
    <w:rsid w:val="4D22C070"/>
    <w:rsid w:val="4D271D8F"/>
    <w:rsid w:val="4D28B2B7"/>
    <w:rsid w:val="4D32D337"/>
    <w:rsid w:val="4D54CD84"/>
    <w:rsid w:val="4D5714B3"/>
    <w:rsid w:val="4D58CB5C"/>
    <w:rsid w:val="4D595C0A"/>
    <w:rsid w:val="4D7AF740"/>
    <w:rsid w:val="4D7CA179"/>
    <w:rsid w:val="4D81820F"/>
    <w:rsid w:val="4D86825B"/>
    <w:rsid w:val="4D906B3D"/>
    <w:rsid w:val="4D91FA1C"/>
    <w:rsid w:val="4DA8B73E"/>
    <w:rsid w:val="4DBA56A5"/>
    <w:rsid w:val="4DC1093E"/>
    <w:rsid w:val="4DD4603F"/>
    <w:rsid w:val="4DDDBC35"/>
    <w:rsid w:val="4DDEC21C"/>
    <w:rsid w:val="4DE1A82C"/>
    <w:rsid w:val="4E0B1F3F"/>
    <w:rsid w:val="4E0E9E03"/>
    <w:rsid w:val="4E10780D"/>
    <w:rsid w:val="4E168E16"/>
    <w:rsid w:val="4E237A00"/>
    <w:rsid w:val="4E2B14BD"/>
    <w:rsid w:val="4E2B8C89"/>
    <w:rsid w:val="4E3578E5"/>
    <w:rsid w:val="4E384E52"/>
    <w:rsid w:val="4E3906DD"/>
    <w:rsid w:val="4E5DB132"/>
    <w:rsid w:val="4E682E6E"/>
    <w:rsid w:val="4E75FDAD"/>
    <w:rsid w:val="4E77D525"/>
    <w:rsid w:val="4E7E22F0"/>
    <w:rsid w:val="4E802210"/>
    <w:rsid w:val="4E819405"/>
    <w:rsid w:val="4E906A13"/>
    <w:rsid w:val="4E909399"/>
    <w:rsid w:val="4E942804"/>
    <w:rsid w:val="4EBDFA0A"/>
    <w:rsid w:val="4EC32591"/>
    <w:rsid w:val="4ECEA418"/>
    <w:rsid w:val="4ED160ED"/>
    <w:rsid w:val="4ED1BA99"/>
    <w:rsid w:val="4EDFE45B"/>
    <w:rsid w:val="4EEA34B8"/>
    <w:rsid w:val="4EEC55E2"/>
    <w:rsid w:val="4EED051A"/>
    <w:rsid w:val="4EFD8550"/>
    <w:rsid w:val="4F086173"/>
    <w:rsid w:val="4F109932"/>
    <w:rsid w:val="4F305A97"/>
    <w:rsid w:val="4F3EFB80"/>
    <w:rsid w:val="4F4332D7"/>
    <w:rsid w:val="4F48D1A0"/>
    <w:rsid w:val="4F4DD00D"/>
    <w:rsid w:val="4F601843"/>
    <w:rsid w:val="4F681097"/>
    <w:rsid w:val="4F6B3DE9"/>
    <w:rsid w:val="4F6BE715"/>
    <w:rsid w:val="4F6CE663"/>
    <w:rsid w:val="4F741C1B"/>
    <w:rsid w:val="4F7C7782"/>
    <w:rsid w:val="4F7DC08F"/>
    <w:rsid w:val="4F861FDE"/>
    <w:rsid w:val="4F895301"/>
    <w:rsid w:val="4FA12986"/>
    <w:rsid w:val="4FAFEDDC"/>
    <w:rsid w:val="4FC36972"/>
    <w:rsid w:val="4FC4F460"/>
    <w:rsid w:val="4FC8D0FE"/>
    <w:rsid w:val="4FDD7045"/>
    <w:rsid w:val="4FE1CCF4"/>
    <w:rsid w:val="4FF0FD0A"/>
    <w:rsid w:val="5001EC92"/>
    <w:rsid w:val="50037BC0"/>
    <w:rsid w:val="5003ACE6"/>
    <w:rsid w:val="500ED943"/>
    <w:rsid w:val="500FDF86"/>
    <w:rsid w:val="5015DB30"/>
    <w:rsid w:val="501F59CC"/>
    <w:rsid w:val="503827C8"/>
    <w:rsid w:val="504BB043"/>
    <w:rsid w:val="505500C6"/>
    <w:rsid w:val="505EA8A6"/>
    <w:rsid w:val="5076CEC9"/>
    <w:rsid w:val="507ADDB6"/>
    <w:rsid w:val="507D7A2E"/>
    <w:rsid w:val="508B5368"/>
    <w:rsid w:val="508BAFB5"/>
    <w:rsid w:val="508D13CF"/>
    <w:rsid w:val="508DCDA9"/>
    <w:rsid w:val="509859E5"/>
    <w:rsid w:val="5098C7C4"/>
    <w:rsid w:val="509A3965"/>
    <w:rsid w:val="50A494E6"/>
    <w:rsid w:val="50A8E11C"/>
    <w:rsid w:val="50ABF999"/>
    <w:rsid w:val="50B014D8"/>
    <w:rsid w:val="50BD5B26"/>
    <w:rsid w:val="50D199C5"/>
    <w:rsid w:val="50D21038"/>
    <w:rsid w:val="50D3F3F5"/>
    <w:rsid w:val="50DA0050"/>
    <w:rsid w:val="50DDBFB4"/>
    <w:rsid w:val="50DE376F"/>
    <w:rsid w:val="50EAD95C"/>
    <w:rsid w:val="50EF8FBD"/>
    <w:rsid w:val="510AA0BA"/>
    <w:rsid w:val="5112EC5D"/>
    <w:rsid w:val="513386BE"/>
    <w:rsid w:val="513545FD"/>
    <w:rsid w:val="5145B786"/>
    <w:rsid w:val="51472F27"/>
    <w:rsid w:val="51476DB5"/>
    <w:rsid w:val="514A5EEB"/>
    <w:rsid w:val="514F8F72"/>
    <w:rsid w:val="515A88CA"/>
    <w:rsid w:val="5167BCFA"/>
    <w:rsid w:val="5171B8E9"/>
    <w:rsid w:val="5192034D"/>
    <w:rsid w:val="51A8B04A"/>
    <w:rsid w:val="51A9F0DC"/>
    <w:rsid w:val="51AB1FC9"/>
    <w:rsid w:val="51AD9082"/>
    <w:rsid w:val="51AF0E31"/>
    <w:rsid w:val="51B73125"/>
    <w:rsid w:val="51BC862D"/>
    <w:rsid w:val="51CFD51F"/>
    <w:rsid w:val="51D4BD75"/>
    <w:rsid w:val="51D61A75"/>
    <w:rsid w:val="51EB8AAE"/>
    <w:rsid w:val="51F04821"/>
    <w:rsid w:val="5204A824"/>
    <w:rsid w:val="5204BD56"/>
    <w:rsid w:val="5205EB62"/>
    <w:rsid w:val="520B5884"/>
    <w:rsid w:val="5212032C"/>
    <w:rsid w:val="521635DC"/>
    <w:rsid w:val="522CCDD7"/>
    <w:rsid w:val="522EDB39"/>
    <w:rsid w:val="5239184D"/>
    <w:rsid w:val="52434F58"/>
    <w:rsid w:val="524E9ECB"/>
    <w:rsid w:val="5250C643"/>
    <w:rsid w:val="52535BEB"/>
    <w:rsid w:val="5264D7DB"/>
    <w:rsid w:val="52683869"/>
    <w:rsid w:val="5268C781"/>
    <w:rsid w:val="526A2A88"/>
    <w:rsid w:val="5277DB36"/>
    <w:rsid w:val="527A36F5"/>
    <w:rsid w:val="527FB7ED"/>
    <w:rsid w:val="5280ADC7"/>
    <w:rsid w:val="5282C0BD"/>
    <w:rsid w:val="529528C9"/>
    <w:rsid w:val="529DA006"/>
    <w:rsid w:val="52A182F6"/>
    <w:rsid w:val="52A18E9E"/>
    <w:rsid w:val="52A7021B"/>
    <w:rsid w:val="52A94100"/>
    <w:rsid w:val="52ADFC42"/>
    <w:rsid w:val="52D6BADD"/>
    <w:rsid w:val="52DF4E37"/>
    <w:rsid w:val="52EAEB3B"/>
    <w:rsid w:val="52F911E4"/>
    <w:rsid w:val="52FEB8E4"/>
    <w:rsid w:val="5305860B"/>
    <w:rsid w:val="5305C1AC"/>
    <w:rsid w:val="53082A28"/>
    <w:rsid w:val="53088500"/>
    <w:rsid w:val="53114F1B"/>
    <w:rsid w:val="531AF853"/>
    <w:rsid w:val="5324AF48"/>
    <w:rsid w:val="53287EA6"/>
    <w:rsid w:val="53345918"/>
    <w:rsid w:val="533C2288"/>
    <w:rsid w:val="53467DC1"/>
    <w:rsid w:val="5347FBD7"/>
    <w:rsid w:val="534CC034"/>
    <w:rsid w:val="534E4638"/>
    <w:rsid w:val="5358D90B"/>
    <w:rsid w:val="53639251"/>
    <w:rsid w:val="53719ACC"/>
    <w:rsid w:val="538767E8"/>
    <w:rsid w:val="5390A116"/>
    <w:rsid w:val="539126DB"/>
    <w:rsid w:val="5397C51B"/>
    <w:rsid w:val="53A73C5C"/>
    <w:rsid w:val="53B3BA97"/>
    <w:rsid w:val="53B62983"/>
    <w:rsid w:val="53D71B20"/>
    <w:rsid w:val="53D9EEEE"/>
    <w:rsid w:val="53DBBA03"/>
    <w:rsid w:val="53F34B77"/>
    <w:rsid w:val="53F51A21"/>
    <w:rsid w:val="53F5678E"/>
    <w:rsid w:val="5400E69B"/>
    <w:rsid w:val="541FDC3A"/>
    <w:rsid w:val="5421CF57"/>
    <w:rsid w:val="542215D1"/>
    <w:rsid w:val="5428EEA9"/>
    <w:rsid w:val="5432560F"/>
    <w:rsid w:val="545CF27F"/>
    <w:rsid w:val="545F93C7"/>
    <w:rsid w:val="546C4F47"/>
    <w:rsid w:val="548448B4"/>
    <w:rsid w:val="5494C824"/>
    <w:rsid w:val="54C52041"/>
    <w:rsid w:val="54C69573"/>
    <w:rsid w:val="54CCF1E6"/>
    <w:rsid w:val="54F57CC1"/>
    <w:rsid w:val="54F8E49E"/>
    <w:rsid w:val="55009100"/>
    <w:rsid w:val="5508EAF7"/>
    <w:rsid w:val="55136BA3"/>
    <w:rsid w:val="551C285C"/>
    <w:rsid w:val="55347838"/>
    <w:rsid w:val="55371AA9"/>
    <w:rsid w:val="5540158E"/>
    <w:rsid w:val="5542BBF8"/>
    <w:rsid w:val="5545AB80"/>
    <w:rsid w:val="5545D69D"/>
    <w:rsid w:val="5551D0EC"/>
    <w:rsid w:val="5558E084"/>
    <w:rsid w:val="555F8B5F"/>
    <w:rsid w:val="5563E993"/>
    <w:rsid w:val="556E4C2B"/>
    <w:rsid w:val="556F05E4"/>
    <w:rsid w:val="5572832C"/>
    <w:rsid w:val="55992901"/>
    <w:rsid w:val="55A915C5"/>
    <w:rsid w:val="55B43D4F"/>
    <w:rsid w:val="55B766D7"/>
    <w:rsid w:val="55D888A8"/>
    <w:rsid w:val="55D9AB35"/>
    <w:rsid w:val="55DC66EE"/>
    <w:rsid w:val="55DED5AE"/>
    <w:rsid w:val="55E25C3E"/>
    <w:rsid w:val="55E87CD8"/>
    <w:rsid w:val="55EDC7BE"/>
    <w:rsid w:val="55F9D962"/>
    <w:rsid w:val="55FA4533"/>
    <w:rsid w:val="5612204F"/>
    <w:rsid w:val="5617C5F2"/>
    <w:rsid w:val="56220215"/>
    <w:rsid w:val="562EF4A9"/>
    <w:rsid w:val="563791E5"/>
    <w:rsid w:val="563C8811"/>
    <w:rsid w:val="56448EA4"/>
    <w:rsid w:val="56463086"/>
    <w:rsid w:val="565B12C3"/>
    <w:rsid w:val="5669F207"/>
    <w:rsid w:val="567060D0"/>
    <w:rsid w:val="56787451"/>
    <w:rsid w:val="567CED7B"/>
    <w:rsid w:val="56850629"/>
    <w:rsid w:val="56861863"/>
    <w:rsid w:val="5697BE05"/>
    <w:rsid w:val="569C5FDF"/>
    <w:rsid w:val="56A4410F"/>
    <w:rsid w:val="56A599B4"/>
    <w:rsid w:val="56A98E27"/>
    <w:rsid w:val="56AEE8F6"/>
    <w:rsid w:val="56AF59EB"/>
    <w:rsid w:val="56C8EE6E"/>
    <w:rsid w:val="56DB5495"/>
    <w:rsid w:val="56E31A5F"/>
    <w:rsid w:val="56E60D32"/>
    <w:rsid w:val="56E6EA54"/>
    <w:rsid w:val="56E9B7E8"/>
    <w:rsid w:val="56EB27DF"/>
    <w:rsid w:val="57044286"/>
    <w:rsid w:val="5705B826"/>
    <w:rsid w:val="5718144B"/>
    <w:rsid w:val="571D13A3"/>
    <w:rsid w:val="57427081"/>
    <w:rsid w:val="574794B3"/>
    <w:rsid w:val="574BAB34"/>
    <w:rsid w:val="576C4008"/>
    <w:rsid w:val="576DC0E1"/>
    <w:rsid w:val="576F5085"/>
    <w:rsid w:val="57732FF1"/>
    <w:rsid w:val="57813A94"/>
    <w:rsid w:val="5783E175"/>
    <w:rsid w:val="57891AC6"/>
    <w:rsid w:val="5790F596"/>
    <w:rsid w:val="57969670"/>
    <w:rsid w:val="5797BAB2"/>
    <w:rsid w:val="57B7D43A"/>
    <w:rsid w:val="57D6A5B6"/>
    <w:rsid w:val="57D84B78"/>
    <w:rsid w:val="57DC897E"/>
    <w:rsid w:val="57DD3B0B"/>
    <w:rsid w:val="57DF4315"/>
    <w:rsid w:val="57E03F0A"/>
    <w:rsid w:val="57E4A8DA"/>
    <w:rsid w:val="57E97CD3"/>
    <w:rsid w:val="57EFC826"/>
    <w:rsid w:val="57F3584A"/>
    <w:rsid w:val="5801A2C3"/>
    <w:rsid w:val="58085810"/>
    <w:rsid w:val="5813D957"/>
    <w:rsid w:val="582854B0"/>
    <w:rsid w:val="582F8D9E"/>
    <w:rsid w:val="583915E9"/>
    <w:rsid w:val="587F7D40"/>
    <w:rsid w:val="588DFDA5"/>
    <w:rsid w:val="5896C5BB"/>
    <w:rsid w:val="58974E14"/>
    <w:rsid w:val="589B25AE"/>
    <w:rsid w:val="58A284A6"/>
    <w:rsid w:val="58AB58C5"/>
    <w:rsid w:val="58BA598A"/>
    <w:rsid w:val="58BF68CD"/>
    <w:rsid w:val="58C6C4DC"/>
    <w:rsid w:val="58C9C45C"/>
    <w:rsid w:val="58D248D3"/>
    <w:rsid w:val="58D9BE93"/>
    <w:rsid w:val="58DA7667"/>
    <w:rsid w:val="58F095A4"/>
    <w:rsid w:val="58F62AD6"/>
    <w:rsid w:val="58FAAF4C"/>
    <w:rsid w:val="59080CD2"/>
    <w:rsid w:val="5908D95C"/>
    <w:rsid w:val="59180B3D"/>
    <w:rsid w:val="59252E44"/>
    <w:rsid w:val="59253021"/>
    <w:rsid w:val="5944D06D"/>
    <w:rsid w:val="59532E76"/>
    <w:rsid w:val="59579FB9"/>
    <w:rsid w:val="595B97EE"/>
    <w:rsid w:val="595E16B5"/>
    <w:rsid w:val="5968B6BC"/>
    <w:rsid w:val="596FC8D0"/>
    <w:rsid w:val="5971CECD"/>
    <w:rsid w:val="5973E345"/>
    <w:rsid w:val="5978000C"/>
    <w:rsid w:val="597AED45"/>
    <w:rsid w:val="5988F0E5"/>
    <w:rsid w:val="598AA948"/>
    <w:rsid w:val="599585F1"/>
    <w:rsid w:val="599BFF30"/>
    <w:rsid w:val="599F6D33"/>
    <w:rsid w:val="59A5DF88"/>
    <w:rsid w:val="59A6B328"/>
    <w:rsid w:val="59AF9BDA"/>
    <w:rsid w:val="59B89231"/>
    <w:rsid w:val="59C9E119"/>
    <w:rsid w:val="59CD75D3"/>
    <w:rsid w:val="59D690A3"/>
    <w:rsid w:val="59E22DAF"/>
    <w:rsid w:val="59EB246A"/>
    <w:rsid w:val="59F70B69"/>
    <w:rsid w:val="59FF5F90"/>
    <w:rsid w:val="5A1ACAB4"/>
    <w:rsid w:val="5A201A0A"/>
    <w:rsid w:val="5A219A5A"/>
    <w:rsid w:val="5A281EB1"/>
    <w:rsid w:val="5A36B538"/>
    <w:rsid w:val="5A42E607"/>
    <w:rsid w:val="5A467463"/>
    <w:rsid w:val="5A48D6E9"/>
    <w:rsid w:val="5A510FD9"/>
    <w:rsid w:val="5A599D36"/>
    <w:rsid w:val="5A7B79B6"/>
    <w:rsid w:val="5A81BF56"/>
    <w:rsid w:val="5A8AAEE4"/>
    <w:rsid w:val="5A8DE9F5"/>
    <w:rsid w:val="5A91081F"/>
    <w:rsid w:val="5A913186"/>
    <w:rsid w:val="5A9284AA"/>
    <w:rsid w:val="5AA33EBA"/>
    <w:rsid w:val="5AAB267D"/>
    <w:rsid w:val="5AB278A4"/>
    <w:rsid w:val="5AD4446B"/>
    <w:rsid w:val="5AD752AD"/>
    <w:rsid w:val="5ADA12D8"/>
    <w:rsid w:val="5AF56EF0"/>
    <w:rsid w:val="5B03EB88"/>
    <w:rsid w:val="5B08733B"/>
    <w:rsid w:val="5B23EEAF"/>
    <w:rsid w:val="5B25ADB8"/>
    <w:rsid w:val="5B267A68"/>
    <w:rsid w:val="5B36064A"/>
    <w:rsid w:val="5B3CCBB2"/>
    <w:rsid w:val="5B4555FC"/>
    <w:rsid w:val="5B544DE4"/>
    <w:rsid w:val="5B5F16A1"/>
    <w:rsid w:val="5B6247F8"/>
    <w:rsid w:val="5B625C18"/>
    <w:rsid w:val="5B6B5DE8"/>
    <w:rsid w:val="5B7D5F24"/>
    <w:rsid w:val="5B81F4E9"/>
    <w:rsid w:val="5B845B6D"/>
    <w:rsid w:val="5B896762"/>
    <w:rsid w:val="5B9C39AC"/>
    <w:rsid w:val="5BA05CA1"/>
    <w:rsid w:val="5BA2FC7A"/>
    <w:rsid w:val="5BA570E1"/>
    <w:rsid w:val="5BBAFB5D"/>
    <w:rsid w:val="5BC3EBAC"/>
    <w:rsid w:val="5BC50DF2"/>
    <w:rsid w:val="5BEA6E75"/>
    <w:rsid w:val="5BF5677C"/>
    <w:rsid w:val="5C037038"/>
    <w:rsid w:val="5C07AEA5"/>
    <w:rsid w:val="5C100C8F"/>
    <w:rsid w:val="5C120973"/>
    <w:rsid w:val="5C21A11B"/>
    <w:rsid w:val="5C338A23"/>
    <w:rsid w:val="5C3BE639"/>
    <w:rsid w:val="5C3C6B2D"/>
    <w:rsid w:val="5C3DD70F"/>
    <w:rsid w:val="5C3E5326"/>
    <w:rsid w:val="5C40A94F"/>
    <w:rsid w:val="5C47724F"/>
    <w:rsid w:val="5C5A61F5"/>
    <w:rsid w:val="5C5E02A0"/>
    <w:rsid w:val="5C6EBBE0"/>
    <w:rsid w:val="5C791E47"/>
    <w:rsid w:val="5C87248C"/>
    <w:rsid w:val="5C94C5AB"/>
    <w:rsid w:val="5C9E6D01"/>
    <w:rsid w:val="5CBC3DB5"/>
    <w:rsid w:val="5CBD192E"/>
    <w:rsid w:val="5CC2EAAE"/>
    <w:rsid w:val="5CC35285"/>
    <w:rsid w:val="5CC523C8"/>
    <w:rsid w:val="5CC8558E"/>
    <w:rsid w:val="5CCBB6D1"/>
    <w:rsid w:val="5CEED605"/>
    <w:rsid w:val="5CEEF6CB"/>
    <w:rsid w:val="5CF5860A"/>
    <w:rsid w:val="5CF67EAF"/>
    <w:rsid w:val="5CF68200"/>
    <w:rsid w:val="5D072DDB"/>
    <w:rsid w:val="5D15881E"/>
    <w:rsid w:val="5D181987"/>
    <w:rsid w:val="5D19C9C4"/>
    <w:rsid w:val="5D1F8DA3"/>
    <w:rsid w:val="5D395D50"/>
    <w:rsid w:val="5D797F72"/>
    <w:rsid w:val="5D7AA230"/>
    <w:rsid w:val="5D7C75D1"/>
    <w:rsid w:val="5DA3CBDC"/>
    <w:rsid w:val="5DA764E2"/>
    <w:rsid w:val="5DBCDF2C"/>
    <w:rsid w:val="5DC01B35"/>
    <w:rsid w:val="5DD92693"/>
    <w:rsid w:val="5DD998FE"/>
    <w:rsid w:val="5DE9FCAB"/>
    <w:rsid w:val="5DF0820A"/>
    <w:rsid w:val="5DF0D3DF"/>
    <w:rsid w:val="5DF8324C"/>
    <w:rsid w:val="5E0024C0"/>
    <w:rsid w:val="5E192265"/>
    <w:rsid w:val="5E1D2216"/>
    <w:rsid w:val="5E1F64F8"/>
    <w:rsid w:val="5E2CE4D9"/>
    <w:rsid w:val="5E38C3D1"/>
    <w:rsid w:val="5E3AD6A0"/>
    <w:rsid w:val="5E4046E5"/>
    <w:rsid w:val="5E49D183"/>
    <w:rsid w:val="5E5799AC"/>
    <w:rsid w:val="5E730BAE"/>
    <w:rsid w:val="5E777B76"/>
    <w:rsid w:val="5E7A8AE2"/>
    <w:rsid w:val="5E932E19"/>
    <w:rsid w:val="5E935A87"/>
    <w:rsid w:val="5E9881FC"/>
    <w:rsid w:val="5ECEE24A"/>
    <w:rsid w:val="5EDF414D"/>
    <w:rsid w:val="5EECBA4E"/>
    <w:rsid w:val="5EF2E001"/>
    <w:rsid w:val="5EFD980C"/>
    <w:rsid w:val="5F10CFFE"/>
    <w:rsid w:val="5F1759B2"/>
    <w:rsid w:val="5F24FEE0"/>
    <w:rsid w:val="5F2761B7"/>
    <w:rsid w:val="5F2B3F6B"/>
    <w:rsid w:val="5F42C624"/>
    <w:rsid w:val="5F4509B5"/>
    <w:rsid w:val="5F55FF9C"/>
    <w:rsid w:val="5F63B39C"/>
    <w:rsid w:val="5F67937F"/>
    <w:rsid w:val="5F6E10CF"/>
    <w:rsid w:val="5F6F795C"/>
    <w:rsid w:val="5F8A55E4"/>
    <w:rsid w:val="5F901225"/>
    <w:rsid w:val="5F984E4C"/>
    <w:rsid w:val="5F9A1829"/>
    <w:rsid w:val="5F9AC9E4"/>
    <w:rsid w:val="5FA9C7B1"/>
    <w:rsid w:val="5FBA4975"/>
    <w:rsid w:val="5FC3DB48"/>
    <w:rsid w:val="5FD1A285"/>
    <w:rsid w:val="5FD4BF36"/>
    <w:rsid w:val="5FE4969A"/>
    <w:rsid w:val="5FE76A31"/>
    <w:rsid w:val="5FF85737"/>
    <w:rsid w:val="5FFCD9B9"/>
    <w:rsid w:val="6023CD9E"/>
    <w:rsid w:val="60334C8D"/>
    <w:rsid w:val="603F0DDA"/>
    <w:rsid w:val="60409248"/>
    <w:rsid w:val="60427926"/>
    <w:rsid w:val="604A98B4"/>
    <w:rsid w:val="605AB84C"/>
    <w:rsid w:val="6065ED4E"/>
    <w:rsid w:val="60683F15"/>
    <w:rsid w:val="606CAFCD"/>
    <w:rsid w:val="607C271F"/>
    <w:rsid w:val="607C3C03"/>
    <w:rsid w:val="607DE6BB"/>
    <w:rsid w:val="60868C90"/>
    <w:rsid w:val="608732A9"/>
    <w:rsid w:val="6088B477"/>
    <w:rsid w:val="608C2D35"/>
    <w:rsid w:val="608EE8BB"/>
    <w:rsid w:val="6097C8B0"/>
    <w:rsid w:val="609B8AF3"/>
    <w:rsid w:val="60BC45CC"/>
    <w:rsid w:val="60CF0FF0"/>
    <w:rsid w:val="60D10DF9"/>
    <w:rsid w:val="60DA406E"/>
    <w:rsid w:val="60DF6132"/>
    <w:rsid w:val="60E786A1"/>
    <w:rsid w:val="60E7F2C2"/>
    <w:rsid w:val="60EB6E5A"/>
    <w:rsid w:val="60EFFFCA"/>
    <w:rsid w:val="60FE3FE0"/>
    <w:rsid w:val="61077729"/>
    <w:rsid w:val="610D4647"/>
    <w:rsid w:val="6115771C"/>
    <w:rsid w:val="61199ACC"/>
    <w:rsid w:val="61218855"/>
    <w:rsid w:val="61236165"/>
    <w:rsid w:val="61396779"/>
    <w:rsid w:val="613DCE1E"/>
    <w:rsid w:val="6146569E"/>
    <w:rsid w:val="616849DB"/>
    <w:rsid w:val="6170A9F1"/>
    <w:rsid w:val="61722530"/>
    <w:rsid w:val="617A1CB2"/>
    <w:rsid w:val="617C6975"/>
    <w:rsid w:val="617F8FB2"/>
    <w:rsid w:val="618007E0"/>
    <w:rsid w:val="61809047"/>
    <w:rsid w:val="618257A5"/>
    <w:rsid w:val="61947A1B"/>
    <w:rsid w:val="61BD2E21"/>
    <w:rsid w:val="61CFAFF6"/>
    <w:rsid w:val="61D6E231"/>
    <w:rsid w:val="61D780A0"/>
    <w:rsid w:val="61F795DC"/>
    <w:rsid w:val="61FB4F53"/>
    <w:rsid w:val="61FF70A4"/>
    <w:rsid w:val="6202AA1C"/>
    <w:rsid w:val="62043442"/>
    <w:rsid w:val="621F5315"/>
    <w:rsid w:val="622C479B"/>
    <w:rsid w:val="622EE26F"/>
    <w:rsid w:val="622F7F59"/>
    <w:rsid w:val="62382C15"/>
    <w:rsid w:val="624A998C"/>
    <w:rsid w:val="625969E9"/>
    <w:rsid w:val="625CCB58"/>
    <w:rsid w:val="6265C10F"/>
    <w:rsid w:val="626754E2"/>
    <w:rsid w:val="62677989"/>
    <w:rsid w:val="626EE29B"/>
    <w:rsid w:val="62728330"/>
    <w:rsid w:val="627BCE89"/>
    <w:rsid w:val="6283370A"/>
    <w:rsid w:val="628FD881"/>
    <w:rsid w:val="62A0CC48"/>
    <w:rsid w:val="62A36FCB"/>
    <w:rsid w:val="62A4E046"/>
    <w:rsid w:val="62A648DF"/>
    <w:rsid w:val="62AEA501"/>
    <w:rsid w:val="62BB4FA0"/>
    <w:rsid w:val="62C15DF8"/>
    <w:rsid w:val="62C30669"/>
    <w:rsid w:val="62C9FAC1"/>
    <w:rsid w:val="62CB7410"/>
    <w:rsid w:val="62E623EB"/>
    <w:rsid w:val="62EC7EB5"/>
    <w:rsid w:val="62F250B4"/>
    <w:rsid w:val="63022B05"/>
    <w:rsid w:val="6306CAE9"/>
    <w:rsid w:val="631420F9"/>
    <w:rsid w:val="6316B822"/>
    <w:rsid w:val="631AC208"/>
    <w:rsid w:val="632438C9"/>
    <w:rsid w:val="632A0608"/>
    <w:rsid w:val="632E5350"/>
    <w:rsid w:val="63491697"/>
    <w:rsid w:val="634EC12D"/>
    <w:rsid w:val="63502F8F"/>
    <w:rsid w:val="6351967C"/>
    <w:rsid w:val="6368411B"/>
    <w:rsid w:val="637C0C8D"/>
    <w:rsid w:val="637C1BCB"/>
    <w:rsid w:val="637E0900"/>
    <w:rsid w:val="6385A97C"/>
    <w:rsid w:val="638D87B1"/>
    <w:rsid w:val="638D9702"/>
    <w:rsid w:val="6394B964"/>
    <w:rsid w:val="639B44D0"/>
    <w:rsid w:val="63A339D3"/>
    <w:rsid w:val="63A6106E"/>
    <w:rsid w:val="63AF390F"/>
    <w:rsid w:val="63B6AA81"/>
    <w:rsid w:val="63BF6125"/>
    <w:rsid w:val="63C09BE8"/>
    <w:rsid w:val="63D8086D"/>
    <w:rsid w:val="63DC857D"/>
    <w:rsid w:val="63FE5ABC"/>
    <w:rsid w:val="6400C0AF"/>
    <w:rsid w:val="6406A8B3"/>
    <w:rsid w:val="641573C0"/>
    <w:rsid w:val="6415B131"/>
    <w:rsid w:val="6419EF84"/>
    <w:rsid w:val="643A1B87"/>
    <w:rsid w:val="643D4E21"/>
    <w:rsid w:val="643DCB99"/>
    <w:rsid w:val="643FA4D3"/>
    <w:rsid w:val="6448844D"/>
    <w:rsid w:val="644C7282"/>
    <w:rsid w:val="6453CDE8"/>
    <w:rsid w:val="64642A90"/>
    <w:rsid w:val="64646A5C"/>
    <w:rsid w:val="6473DECB"/>
    <w:rsid w:val="6484157F"/>
    <w:rsid w:val="64B38851"/>
    <w:rsid w:val="64B91839"/>
    <w:rsid w:val="64BA7F0B"/>
    <w:rsid w:val="64BB6B56"/>
    <w:rsid w:val="64BF79DE"/>
    <w:rsid w:val="64CA98D1"/>
    <w:rsid w:val="64DEFB59"/>
    <w:rsid w:val="64FA5B19"/>
    <w:rsid w:val="64FB1A22"/>
    <w:rsid w:val="651404F3"/>
    <w:rsid w:val="651D3E4A"/>
    <w:rsid w:val="6522CD6D"/>
    <w:rsid w:val="652C3A5E"/>
    <w:rsid w:val="652CC3C0"/>
    <w:rsid w:val="653774FE"/>
    <w:rsid w:val="65543B9B"/>
    <w:rsid w:val="655C20BD"/>
    <w:rsid w:val="655DDF16"/>
    <w:rsid w:val="6560541F"/>
    <w:rsid w:val="656973E3"/>
    <w:rsid w:val="656B44E3"/>
    <w:rsid w:val="656B4F42"/>
    <w:rsid w:val="6571B361"/>
    <w:rsid w:val="6574B389"/>
    <w:rsid w:val="6576CD7C"/>
    <w:rsid w:val="65833DA0"/>
    <w:rsid w:val="658CDFFE"/>
    <w:rsid w:val="658CF048"/>
    <w:rsid w:val="658D0C8D"/>
    <w:rsid w:val="658FA3F3"/>
    <w:rsid w:val="65982C10"/>
    <w:rsid w:val="65A18B6F"/>
    <w:rsid w:val="65A1E346"/>
    <w:rsid w:val="65A41576"/>
    <w:rsid w:val="65B4271C"/>
    <w:rsid w:val="65B457AC"/>
    <w:rsid w:val="65B62970"/>
    <w:rsid w:val="65B9C0BE"/>
    <w:rsid w:val="65BC1A21"/>
    <w:rsid w:val="65C97D7F"/>
    <w:rsid w:val="65C9C619"/>
    <w:rsid w:val="65D0C16E"/>
    <w:rsid w:val="65D7D592"/>
    <w:rsid w:val="65F17F5D"/>
    <w:rsid w:val="661818DC"/>
    <w:rsid w:val="661991D6"/>
    <w:rsid w:val="6621245E"/>
    <w:rsid w:val="66248736"/>
    <w:rsid w:val="663A0591"/>
    <w:rsid w:val="664E758B"/>
    <w:rsid w:val="665C2814"/>
    <w:rsid w:val="66663CEF"/>
    <w:rsid w:val="666821EF"/>
    <w:rsid w:val="666E233D"/>
    <w:rsid w:val="66780CA0"/>
    <w:rsid w:val="668471E1"/>
    <w:rsid w:val="6690932B"/>
    <w:rsid w:val="6694666C"/>
    <w:rsid w:val="669B621B"/>
    <w:rsid w:val="66A93D44"/>
    <w:rsid w:val="66D052C4"/>
    <w:rsid w:val="672C5BB4"/>
    <w:rsid w:val="67333D1F"/>
    <w:rsid w:val="673393D9"/>
    <w:rsid w:val="6739158C"/>
    <w:rsid w:val="6748DD92"/>
    <w:rsid w:val="6760A866"/>
    <w:rsid w:val="676BCC26"/>
    <w:rsid w:val="676C0169"/>
    <w:rsid w:val="676FC4B1"/>
    <w:rsid w:val="6774686F"/>
    <w:rsid w:val="67779239"/>
    <w:rsid w:val="677AF23B"/>
    <w:rsid w:val="678C29C1"/>
    <w:rsid w:val="678FBAD4"/>
    <w:rsid w:val="67A06BD4"/>
    <w:rsid w:val="67A369CA"/>
    <w:rsid w:val="67AD806D"/>
    <w:rsid w:val="67B5BE6F"/>
    <w:rsid w:val="67BF69A4"/>
    <w:rsid w:val="67C9F3D6"/>
    <w:rsid w:val="67EF62C7"/>
    <w:rsid w:val="6804AF41"/>
    <w:rsid w:val="68066518"/>
    <w:rsid w:val="6807DDF6"/>
    <w:rsid w:val="6811C446"/>
    <w:rsid w:val="68176EC9"/>
    <w:rsid w:val="681A2175"/>
    <w:rsid w:val="681A8712"/>
    <w:rsid w:val="681AFC35"/>
    <w:rsid w:val="681BC170"/>
    <w:rsid w:val="683773AE"/>
    <w:rsid w:val="683A4C60"/>
    <w:rsid w:val="683D8930"/>
    <w:rsid w:val="683E8B4F"/>
    <w:rsid w:val="6842F89C"/>
    <w:rsid w:val="6845F71F"/>
    <w:rsid w:val="68484DE7"/>
    <w:rsid w:val="684B8513"/>
    <w:rsid w:val="685AE118"/>
    <w:rsid w:val="6864E60F"/>
    <w:rsid w:val="6884079D"/>
    <w:rsid w:val="6886DDB3"/>
    <w:rsid w:val="688F3E73"/>
    <w:rsid w:val="689116D4"/>
    <w:rsid w:val="6894D99A"/>
    <w:rsid w:val="6898F415"/>
    <w:rsid w:val="689F83C3"/>
    <w:rsid w:val="68A82C8A"/>
    <w:rsid w:val="68B8A549"/>
    <w:rsid w:val="68BE45B5"/>
    <w:rsid w:val="68BEF87A"/>
    <w:rsid w:val="68C22DAA"/>
    <w:rsid w:val="68C2583C"/>
    <w:rsid w:val="68E13F84"/>
    <w:rsid w:val="68F9B603"/>
    <w:rsid w:val="69022CF4"/>
    <w:rsid w:val="690D40CF"/>
    <w:rsid w:val="692E1A47"/>
    <w:rsid w:val="69311EC1"/>
    <w:rsid w:val="693AFD8A"/>
    <w:rsid w:val="693E6B7F"/>
    <w:rsid w:val="69592AD3"/>
    <w:rsid w:val="6965F116"/>
    <w:rsid w:val="696648FE"/>
    <w:rsid w:val="696C6627"/>
    <w:rsid w:val="699E68B0"/>
    <w:rsid w:val="69AAA91B"/>
    <w:rsid w:val="69AE30A6"/>
    <w:rsid w:val="69B17568"/>
    <w:rsid w:val="69BB25C3"/>
    <w:rsid w:val="69D49947"/>
    <w:rsid w:val="69FFDE52"/>
    <w:rsid w:val="6A0FE448"/>
    <w:rsid w:val="6A10CC82"/>
    <w:rsid w:val="6A1D7005"/>
    <w:rsid w:val="6A202A59"/>
    <w:rsid w:val="6A22BDD8"/>
    <w:rsid w:val="6A2B03FD"/>
    <w:rsid w:val="6A2D3653"/>
    <w:rsid w:val="6A2D8F6B"/>
    <w:rsid w:val="6A32614F"/>
    <w:rsid w:val="6A3BAC31"/>
    <w:rsid w:val="6A5355D2"/>
    <w:rsid w:val="6A57858D"/>
    <w:rsid w:val="6A60A056"/>
    <w:rsid w:val="6A6EA474"/>
    <w:rsid w:val="6A8E6DFF"/>
    <w:rsid w:val="6AA4F5D9"/>
    <w:rsid w:val="6AA53D93"/>
    <w:rsid w:val="6AA88431"/>
    <w:rsid w:val="6AA9476B"/>
    <w:rsid w:val="6AA9A40A"/>
    <w:rsid w:val="6AB31537"/>
    <w:rsid w:val="6AB37327"/>
    <w:rsid w:val="6ABF5F97"/>
    <w:rsid w:val="6AC73BA8"/>
    <w:rsid w:val="6ACD949F"/>
    <w:rsid w:val="6ACE13E4"/>
    <w:rsid w:val="6AD32807"/>
    <w:rsid w:val="6AD5319B"/>
    <w:rsid w:val="6AD5DE06"/>
    <w:rsid w:val="6AD78A10"/>
    <w:rsid w:val="6ADA76E9"/>
    <w:rsid w:val="6AE0B419"/>
    <w:rsid w:val="6AE6EAA6"/>
    <w:rsid w:val="6AEB4F18"/>
    <w:rsid w:val="6AEF8596"/>
    <w:rsid w:val="6AF8A86F"/>
    <w:rsid w:val="6AFF48A9"/>
    <w:rsid w:val="6B138066"/>
    <w:rsid w:val="6B1706AD"/>
    <w:rsid w:val="6B197D49"/>
    <w:rsid w:val="6B228EAF"/>
    <w:rsid w:val="6B23A7E7"/>
    <w:rsid w:val="6B2CE266"/>
    <w:rsid w:val="6B39FA6A"/>
    <w:rsid w:val="6B3B5F4C"/>
    <w:rsid w:val="6B3E969D"/>
    <w:rsid w:val="6B556A7C"/>
    <w:rsid w:val="6B62894C"/>
    <w:rsid w:val="6B67EB03"/>
    <w:rsid w:val="6B6B594A"/>
    <w:rsid w:val="6B7D5955"/>
    <w:rsid w:val="6B851669"/>
    <w:rsid w:val="6B85327D"/>
    <w:rsid w:val="6B93F89D"/>
    <w:rsid w:val="6B9BF49C"/>
    <w:rsid w:val="6BA207A7"/>
    <w:rsid w:val="6BD1BD88"/>
    <w:rsid w:val="6BE9DEDF"/>
    <w:rsid w:val="6BF46DEA"/>
    <w:rsid w:val="6BF97670"/>
    <w:rsid w:val="6BFD64DC"/>
    <w:rsid w:val="6C0BCCD2"/>
    <w:rsid w:val="6C22C89B"/>
    <w:rsid w:val="6C30E388"/>
    <w:rsid w:val="6C422AD8"/>
    <w:rsid w:val="6C596440"/>
    <w:rsid w:val="6C672A26"/>
    <w:rsid w:val="6C7FA29E"/>
    <w:rsid w:val="6C8E4326"/>
    <w:rsid w:val="6C93235A"/>
    <w:rsid w:val="6CAC7672"/>
    <w:rsid w:val="6CB1E8CB"/>
    <w:rsid w:val="6CB841B0"/>
    <w:rsid w:val="6CD1F725"/>
    <w:rsid w:val="6CDDC039"/>
    <w:rsid w:val="6CE79208"/>
    <w:rsid w:val="6CF49512"/>
    <w:rsid w:val="6D187696"/>
    <w:rsid w:val="6D1A5FA4"/>
    <w:rsid w:val="6D1CD266"/>
    <w:rsid w:val="6D1FB3C8"/>
    <w:rsid w:val="6D202858"/>
    <w:rsid w:val="6D299A8C"/>
    <w:rsid w:val="6D2F03AA"/>
    <w:rsid w:val="6D2F550A"/>
    <w:rsid w:val="6D35F0FD"/>
    <w:rsid w:val="6D3E0B49"/>
    <w:rsid w:val="6D4AF9BD"/>
    <w:rsid w:val="6D5026E7"/>
    <w:rsid w:val="6D5513C0"/>
    <w:rsid w:val="6D601509"/>
    <w:rsid w:val="6D6B6A4D"/>
    <w:rsid w:val="6D79109E"/>
    <w:rsid w:val="6D7D4531"/>
    <w:rsid w:val="6D88629B"/>
    <w:rsid w:val="6D8CA5BA"/>
    <w:rsid w:val="6D9FCABD"/>
    <w:rsid w:val="6DA0C54A"/>
    <w:rsid w:val="6DA7F3A2"/>
    <w:rsid w:val="6DBE2908"/>
    <w:rsid w:val="6DC8F126"/>
    <w:rsid w:val="6DDBDB57"/>
    <w:rsid w:val="6DDC55D1"/>
    <w:rsid w:val="6DE1741D"/>
    <w:rsid w:val="6DE8C510"/>
    <w:rsid w:val="6DFC7E8D"/>
    <w:rsid w:val="6DFD080D"/>
    <w:rsid w:val="6DFEB91D"/>
    <w:rsid w:val="6E09085A"/>
    <w:rsid w:val="6E0A1FFE"/>
    <w:rsid w:val="6E0F4DF3"/>
    <w:rsid w:val="6E122E59"/>
    <w:rsid w:val="6E123C13"/>
    <w:rsid w:val="6E2DF2F0"/>
    <w:rsid w:val="6E3BC82B"/>
    <w:rsid w:val="6E42FEB7"/>
    <w:rsid w:val="6E596EE9"/>
    <w:rsid w:val="6E5F5F16"/>
    <w:rsid w:val="6E61F0FE"/>
    <w:rsid w:val="6E62321D"/>
    <w:rsid w:val="6E776FE7"/>
    <w:rsid w:val="6E77A12A"/>
    <w:rsid w:val="6E77EFFB"/>
    <w:rsid w:val="6E880FAF"/>
    <w:rsid w:val="6E953A80"/>
    <w:rsid w:val="6E97A742"/>
    <w:rsid w:val="6EA08D7D"/>
    <w:rsid w:val="6EAB9F5B"/>
    <w:rsid w:val="6EB3A3B6"/>
    <w:rsid w:val="6EBEF68C"/>
    <w:rsid w:val="6EE9AD99"/>
    <w:rsid w:val="6F0D4EC3"/>
    <w:rsid w:val="6F179848"/>
    <w:rsid w:val="6F32F874"/>
    <w:rsid w:val="6F3458E0"/>
    <w:rsid w:val="6F34DF69"/>
    <w:rsid w:val="6F388B66"/>
    <w:rsid w:val="6F43DF17"/>
    <w:rsid w:val="6F4EF002"/>
    <w:rsid w:val="6F501EF2"/>
    <w:rsid w:val="6F558480"/>
    <w:rsid w:val="6F720A45"/>
    <w:rsid w:val="6F811BAA"/>
    <w:rsid w:val="6F90999F"/>
    <w:rsid w:val="6FA1391F"/>
    <w:rsid w:val="6FA2CBAB"/>
    <w:rsid w:val="6FAA540B"/>
    <w:rsid w:val="6FAF481C"/>
    <w:rsid w:val="6FB1653D"/>
    <w:rsid w:val="6FBEE137"/>
    <w:rsid w:val="6FBF51FF"/>
    <w:rsid w:val="6FC0846C"/>
    <w:rsid w:val="6FD47F2C"/>
    <w:rsid w:val="6FD61AC9"/>
    <w:rsid w:val="6FDD72DB"/>
    <w:rsid w:val="6FE4D6B7"/>
    <w:rsid w:val="6FE99CD9"/>
    <w:rsid w:val="6FEF5980"/>
    <w:rsid w:val="6FF121BD"/>
    <w:rsid w:val="6FF4FA09"/>
    <w:rsid w:val="7007EDBD"/>
    <w:rsid w:val="70162A55"/>
    <w:rsid w:val="701B55C9"/>
    <w:rsid w:val="701EA1E6"/>
    <w:rsid w:val="7025602E"/>
    <w:rsid w:val="702D1F35"/>
    <w:rsid w:val="703C92AE"/>
    <w:rsid w:val="70441D9A"/>
    <w:rsid w:val="70499E96"/>
    <w:rsid w:val="704BFC38"/>
    <w:rsid w:val="704F8EDB"/>
    <w:rsid w:val="705B7184"/>
    <w:rsid w:val="70631488"/>
    <w:rsid w:val="7070833D"/>
    <w:rsid w:val="7076061A"/>
    <w:rsid w:val="7097DC45"/>
    <w:rsid w:val="70990C6F"/>
    <w:rsid w:val="709C2D0D"/>
    <w:rsid w:val="70B0C1E8"/>
    <w:rsid w:val="70B0ECA3"/>
    <w:rsid w:val="70B8113D"/>
    <w:rsid w:val="70C66314"/>
    <w:rsid w:val="70CBF65A"/>
    <w:rsid w:val="70CDE0A6"/>
    <w:rsid w:val="70D7F8DA"/>
    <w:rsid w:val="70E4B37C"/>
    <w:rsid w:val="70E705C0"/>
    <w:rsid w:val="70EBC44F"/>
    <w:rsid w:val="70FA3BA9"/>
    <w:rsid w:val="7101E40F"/>
    <w:rsid w:val="71096C86"/>
    <w:rsid w:val="710C081C"/>
    <w:rsid w:val="7110ECFD"/>
    <w:rsid w:val="711755ED"/>
    <w:rsid w:val="712158F1"/>
    <w:rsid w:val="712AF939"/>
    <w:rsid w:val="712E771A"/>
    <w:rsid w:val="71371C19"/>
    <w:rsid w:val="713977FB"/>
    <w:rsid w:val="7139B9F5"/>
    <w:rsid w:val="7139E192"/>
    <w:rsid w:val="713C72B2"/>
    <w:rsid w:val="7142154B"/>
    <w:rsid w:val="714327AF"/>
    <w:rsid w:val="7148EE87"/>
    <w:rsid w:val="7148FCCD"/>
    <w:rsid w:val="714AE4E6"/>
    <w:rsid w:val="714C3538"/>
    <w:rsid w:val="714C476D"/>
    <w:rsid w:val="71517536"/>
    <w:rsid w:val="716048E8"/>
    <w:rsid w:val="71631607"/>
    <w:rsid w:val="7165A558"/>
    <w:rsid w:val="7170DC11"/>
    <w:rsid w:val="717EB38C"/>
    <w:rsid w:val="719394C9"/>
    <w:rsid w:val="71977AAA"/>
    <w:rsid w:val="7197C926"/>
    <w:rsid w:val="719B1CAD"/>
    <w:rsid w:val="71A8B637"/>
    <w:rsid w:val="71AC8FA8"/>
    <w:rsid w:val="71C04FAE"/>
    <w:rsid w:val="71E68DD9"/>
    <w:rsid w:val="71F0A27E"/>
    <w:rsid w:val="72150BC0"/>
    <w:rsid w:val="7223AE13"/>
    <w:rsid w:val="722675E9"/>
    <w:rsid w:val="7229438E"/>
    <w:rsid w:val="722DCFD9"/>
    <w:rsid w:val="72311EAF"/>
    <w:rsid w:val="723F728F"/>
    <w:rsid w:val="72423C4F"/>
    <w:rsid w:val="724C6481"/>
    <w:rsid w:val="725C8FDE"/>
    <w:rsid w:val="725DA2AE"/>
    <w:rsid w:val="726D8114"/>
    <w:rsid w:val="7272C2E3"/>
    <w:rsid w:val="728280D7"/>
    <w:rsid w:val="72920DF9"/>
    <w:rsid w:val="72B18F4A"/>
    <w:rsid w:val="72BDE9B3"/>
    <w:rsid w:val="72C1D93B"/>
    <w:rsid w:val="72C8C853"/>
    <w:rsid w:val="72CE2447"/>
    <w:rsid w:val="72CF457B"/>
    <w:rsid w:val="72D01A77"/>
    <w:rsid w:val="72D78B37"/>
    <w:rsid w:val="72DFFCB9"/>
    <w:rsid w:val="72E65D69"/>
    <w:rsid w:val="72EDA394"/>
    <w:rsid w:val="72F4CDD6"/>
    <w:rsid w:val="72F8B4B5"/>
    <w:rsid w:val="732B3C98"/>
    <w:rsid w:val="734441FE"/>
    <w:rsid w:val="734F8911"/>
    <w:rsid w:val="735B07DD"/>
    <w:rsid w:val="735B78A5"/>
    <w:rsid w:val="735C4EB2"/>
    <w:rsid w:val="7360147F"/>
    <w:rsid w:val="7363278E"/>
    <w:rsid w:val="7368DD79"/>
    <w:rsid w:val="736A5757"/>
    <w:rsid w:val="737A63AA"/>
    <w:rsid w:val="738478D2"/>
    <w:rsid w:val="73872372"/>
    <w:rsid w:val="739FA179"/>
    <w:rsid w:val="73A62DAF"/>
    <w:rsid w:val="73B13683"/>
    <w:rsid w:val="73C70C9F"/>
    <w:rsid w:val="73CCD1E2"/>
    <w:rsid w:val="73CDD465"/>
    <w:rsid w:val="73D1C505"/>
    <w:rsid w:val="73D2A98E"/>
    <w:rsid w:val="73DB1078"/>
    <w:rsid w:val="73DDB3FB"/>
    <w:rsid w:val="73E68E79"/>
    <w:rsid w:val="73F5106B"/>
    <w:rsid w:val="73FD3E0F"/>
    <w:rsid w:val="7409FFC0"/>
    <w:rsid w:val="741CF5A4"/>
    <w:rsid w:val="7421DE0C"/>
    <w:rsid w:val="74257B1D"/>
    <w:rsid w:val="7446CEEE"/>
    <w:rsid w:val="744BCC14"/>
    <w:rsid w:val="7452A02A"/>
    <w:rsid w:val="74568600"/>
    <w:rsid w:val="7466B6D0"/>
    <w:rsid w:val="74824271"/>
    <w:rsid w:val="74875AA6"/>
    <w:rsid w:val="749C12BC"/>
    <w:rsid w:val="74A3B1E7"/>
    <w:rsid w:val="74A5F6A5"/>
    <w:rsid w:val="74A75D1E"/>
    <w:rsid w:val="74B1DD9D"/>
    <w:rsid w:val="74BBD26D"/>
    <w:rsid w:val="74C21B8E"/>
    <w:rsid w:val="74C6F54E"/>
    <w:rsid w:val="74C8E33E"/>
    <w:rsid w:val="74D44133"/>
    <w:rsid w:val="74D682F0"/>
    <w:rsid w:val="75046BC8"/>
    <w:rsid w:val="75214010"/>
    <w:rsid w:val="752213F6"/>
    <w:rsid w:val="7526CEBB"/>
    <w:rsid w:val="755A22C2"/>
    <w:rsid w:val="75600FE4"/>
    <w:rsid w:val="756340FB"/>
    <w:rsid w:val="756DDC3F"/>
    <w:rsid w:val="7574ED5F"/>
    <w:rsid w:val="758C17D5"/>
    <w:rsid w:val="7599B807"/>
    <w:rsid w:val="759DEF64"/>
    <w:rsid w:val="75A02C81"/>
    <w:rsid w:val="75B28301"/>
    <w:rsid w:val="75B7411A"/>
    <w:rsid w:val="75C606C6"/>
    <w:rsid w:val="75C79F44"/>
    <w:rsid w:val="75DFAE12"/>
    <w:rsid w:val="75E9ACE0"/>
    <w:rsid w:val="75EB0476"/>
    <w:rsid w:val="75EE9436"/>
    <w:rsid w:val="75FA188A"/>
    <w:rsid w:val="76041BC7"/>
    <w:rsid w:val="76083B2E"/>
    <w:rsid w:val="761DD9A6"/>
    <w:rsid w:val="7622C8C8"/>
    <w:rsid w:val="762E3500"/>
    <w:rsid w:val="763272A3"/>
    <w:rsid w:val="7634140D"/>
    <w:rsid w:val="763CD899"/>
    <w:rsid w:val="763E542B"/>
    <w:rsid w:val="76492942"/>
    <w:rsid w:val="764C0159"/>
    <w:rsid w:val="7667897E"/>
    <w:rsid w:val="7671C60E"/>
    <w:rsid w:val="76753E3B"/>
    <w:rsid w:val="76774443"/>
    <w:rsid w:val="76869E79"/>
    <w:rsid w:val="76A249E8"/>
    <w:rsid w:val="76A2CA1B"/>
    <w:rsid w:val="76A4E433"/>
    <w:rsid w:val="76A6B495"/>
    <w:rsid w:val="76B19F04"/>
    <w:rsid w:val="76B5E9CA"/>
    <w:rsid w:val="76BFC5E2"/>
    <w:rsid w:val="76C2A8AD"/>
    <w:rsid w:val="76C8B4F2"/>
    <w:rsid w:val="76CDA763"/>
    <w:rsid w:val="76CF20F9"/>
    <w:rsid w:val="76D2150F"/>
    <w:rsid w:val="76D833EF"/>
    <w:rsid w:val="76DB3C23"/>
    <w:rsid w:val="76EFC82B"/>
    <w:rsid w:val="76F128F1"/>
    <w:rsid w:val="76F79B03"/>
    <w:rsid w:val="77040A36"/>
    <w:rsid w:val="770D1B1C"/>
    <w:rsid w:val="770EECA2"/>
    <w:rsid w:val="77109DB6"/>
    <w:rsid w:val="771A69ED"/>
    <w:rsid w:val="771CF438"/>
    <w:rsid w:val="77280F34"/>
    <w:rsid w:val="7729A588"/>
    <w:rsid w:val="77331318"/>
    <w:rsid w:val="77453EB0"/>
    <w:rsid w:val="774B767D"/>
    <w:rsid w:val="774DC1A8"/>
    <w:rsid w:val="775111F8"/>
    <w:rsid w:val="776ABC43"/>
    <w:rsid w:val="7777C50F"/>
    <w:rsid w:val="7779F699"/>
    <w:rsid w:val="778C6D40"/>
    <w:rsid w:val="7791E526"/>
    <w:rsid w:val="779DC9E6"/>
    <w:rsid w:val="77AB336F"/>
    <w:rsid w:val="77C28F88"/>
    <w:rsid w:val="77DA76E7"/>
    <w:rsid w:val="77DA945A"/>
    <w:rsid w:val="77DDBEDB"/>
    <w:rsid w:val="77DF56ED"/>
    <w:rsid w:val="77EA71BE"/>
    <w:rsid w:val="77F854C7"/>
    <w:rsid w:val="7807D913"/>
    <w:rsid w:val="7809836E"/>
    <w:rsid w:val="7815A143"/>
    <w:rsid w:val="781B9F56"/>
    <w:rsid w:val="781FD86B"/>
    <w:rsid w:val="78224E3C"/>
    <w:rsid w:val="78236818"/>
    <w:rsid w:val="78259939"/>
    <w:rsid w:val="78269A43"/>
    <w:rsid w:val="782D9443"/>
    <w:rsid w:val="78340FAD"/>
    <w:rsid w:val="783A565E"/>
    <w:rsid w:val="783C8E75"/>
    <w:rsid w:val="784360B9"/>
    <w:rsid w:val="784C0A8B"/>
    <w:rsid w:val="7857BE3F"/>
    <w:rsid w:val="78613EB3"/>
    <w:rsid w:val="7864DF25"/>
    <w:rsid w:val="787199C7"/>
    <w:rsid w:val="78793074"/>
    <w:rsid w:val="787A3228"/>
    <w:rsid w:val="7882520D"/>
    <w:rsid w:val="78828458"/>
    <w:rsid w:val="78834E9E"/>
    <w:rsid w:val="78876AA7"/>
    <w:rsid w:val="788D66C1"/>
    <w:rsid w:val="788F8DDD"/>
    <w:rsid w:val="7895CAB1"/>
    <w:rsid w:val="789DC71F"/>
    <w:rsid w:val="789ED076"/>
    <w:rsid w:val="78A53F98"/>
    <w:rsid w:val="78B50D9A"/>
    <w:rsid w:val="78BF3E9E"/>
    <w:rsid w:val="78CF608B"/>
    <w:rsid w:val="78D75F80"/>
    <w:rsid w:val="78DA3737"/>
    <w:rsid w:val="78DFCA57"/>
    <w:rsid w:val="78E4E5FA"/>
    <w:rsid w:val="78EE1D8A"/>
    <w:rsid w:val="790C77F8"/>
    <w:rsid w:val="79148F36"/>
    <w:rsid w:val="7919058C"/>
    <w:rsid w:val="791ED31D"/>
    <w:rsid w:val="79379F5C"/>
    <w:rsid w:val="793EF8FA"/>
    <w:rsid w:val="793F8B1C"/>
    <w:rsid w:val="7949F72F"/>
    <w:rsid w:val="794C38E1"/>
    <w:rsid w:val="795D350B"/>
    <w:rsid w:val="7964A6CF"/>
    <w:rsid w:val="796CE922"/>
    <w:rsid w:val="797BBA4B"/>
    <w:rsid w:val="799AA480"/>
    <w:rsid w:val="79A50C6B"/>
    <w:rsid w:val="79A84FBC"/>
    <w:rsid w:val="79AA63EA"/>
    <w:rsid w:val="79B715D2"/>
    <w:rsid w:val="79B81EBD"/>
    <w:rsid w:val="79BFAB62"/>
    <w:rsid w:val="79C77B9E"/>
    <w:rsid w:val="79C81879"/>
    <w:rsid w:val="79C8872A"/>
    <w:rsid w:val="79FCA89B"/>
    <w:rsid w:val="7A00FEFD"/>
    <w:rsid w:val="7A137B3C"/>
    <w:rsid w:val="7A1CB145"/>
    <w:rsid w:val="7A32EAFB"/>
    <w:rsid w:val="7A44A7F8"/>
    <w:rsid w:val="7A45E95B"/>
    <w:rsid w:val="7A5306D3"/>
    <w:rsid w:val="7A53CEF7"/>
    <w:rsid w:val="7A5D1F45"/>
    <w:rsid w:val="7A624495"/>
    <w:rsid w:val="7A69AE76"/>
    <w:rsid w:val="7A6D20AA"/>
    <w:rsid w:val="7A71853F"/>
    <w:rsid w:val="7A977FAB"/>
    <w:rsid w:val="7AAACA37"/>
    <w:rsid w:val="7AADEAA6"/>
    <w:rsid w:val="7AB0AA7A"/>
    <w:rsid w:val="7AB8605C"/>
    <w:rsid w:val="7AB995DE"/>
    <w:rsid w:val="7ABF9D45"/>
    <w:rsid w:val="7AC2F824"/>
    <w:rsid w:val="7AC5AD11"/>
    <w:rsid w:val="7ACB19FC"/>
    <w:rsid w:val="7AD31B62"/>
    <w:rsid w:val="7AE70137"/>
    <w:rsid w:val="7AEEFFD2"/>
    <w:rsid w:val="7AF7C034"/>
    <w:rsid w:val="7AFFCFDE"/>
    <w:rsid w:val="7B082995"/>
    <w:rsid w:val="7B122B7E"/>
    <w:rsid w:val="7B1753BB"/>
    <w:rsid w:val="7B1F2131"/>
    <w:rsid w:val="7B20EA0B"/>
    <w:rsid w:val="7B244E9F"/>
    <w:rsid w:val="7B32D8FD"/>
    <w:rsid w:val="7B34772C"/>
    <w:rsid w:val="7B38BC37"/>
    <w:rsid w:val="7B3E866E"/>
    <w:rsid w:val="7B5F61E6"/>
    <w:rsid w:val="7B6AE3BD"/>
    <w:rsid w:val="7B6B1271"/>
    <w:rsid w:val="7B7BE009"/>
    <w:rsid w:val="7B8059E8"/>
    <w:rsid w:val="7B822628"/>
    <w:rsid w:val="7B851397"/>
    <w:rsid w:val="7B9418C8"/>
    <w:rsid w:val="7B9F1098"/>
    <w:rsid w:val="7BAB8882"/>
    <w:rsid w:val="7BACF765"/>
    <w:rsid w:val="7BC0AB62"/>
    <w:rsid w:val="7BC42B6A"/>
    <w:rsid w:val="7BC453EE"/>
    <w:rsid w:val="7BC4DAA4"/>
    <w:rsid w:val="7BC86774"/>
    <w:rsid w:val="7BE0DD1B"/>
    <w:rsid w:val="7BEA6EE7"/>
    <w:rsid w:val="7BEE68CD"/>
    <w:rsid w:val="7C041434"/>
    <w:rsid w:val="7C05232D"/>
    <w:rsid w:val="7C129C1A"/>
    <w:rsid w:val="7C25D60B"/>
    <w:rsid w:val="7C2A7415"/>
    <w:rsid w:val="7C3B68FA"/>
    <w:rsid w:val="7C569180"/>
    <w:rsid w:val="7C5FF42C"/>
    <w:rsid w:val="7C67E522"/>
    <w:rsid w:val="7C69B7CC"/>
    <w:rsid w:val="7C6BC25F"/>
    <w:rsid w:val="7C791E8A"/>
    <w:rsid w:val="7C7D1A66"/>
    <w:rsid w:val="7C81F9EE"/>
    <w:rsid w:val="7C8F6D03"/>
    <w:rsid w:val="7CA4FBE5"/>
    <w:rsid w:val="7CB9AEFC"/>
    <w:rsid w:val="7CBAA2A1"/>
    <w:rsid w:val="7CBC9A7E"/>
    <w:rsid w:val="7CBDD49D"/>
    <w:rsid w:val="7CC709A0"/>
    <w:rsid w:val="7CE8B1EC"/>
    <w:rsid w:val="7CEB09C2"/>
    <w:rsid w:val="7D06B001"/>
    <w:rsid w:val="7D0C81B6"/>
    <w:rsid w:val="7D0CB157"/>
    <w:rsid w:val="7D1111D0"/>
    <w:rsid w:val="7D129454"/>
    <w:rsid w:val="7D1775D3"/>
    <w:rsid w:val="7D1E0639"/>
    <w:rsid w:val="7D2089AC"/>
    <w:rsid w:val="7D24D6AB"/>
    <w:rsid w:val="7D388237"/>
    <w:rsid w:val="7D43F51C"/>
    <w:rsid w:val="7D46D11F"/>
    <w:rsid w:val="7D48C1D1"/>
    <w:rsid w:val="7D596EBC"/>
    <w:rsid w:val="7D7F94DE"/>
    <w:rsid w:val="7D8A7049"/>
    <w:rsid w:val="7D8E2BB0"/>
    <w:rsid w:val="7D94B660"/>
    <w:rsid w:val="7D96C7B2"/>
    <w:rsid w:val="7DAD8807"/>
    <w:rsid w:val="7DB542BC"/>
    <w:rsid w:val="7DC21E4B"/>
    <w:rsid w:val="7DC9219C"/>
    <w:rsid w:val="7DD1AFC8"/>
    <w:rsid w:val="7DD2E701"/>
    <w:rsid w:val="7DD432A7"/>
    <w:rsid w:val="7DDAA533"/>
    <w:rsid w:val="7DE4D767"/>
    <w:rsid w:val="7DE619FF"/>
    <w:rsid w:val="7DE87B06"/>
    <w:rsid w:val="7DE8CC00"/>
    <w:rsid w:val="7DEF6C1B"/>
    <w:rsid w:val="7DFD1085"/>
    <w:rsid w:val="7DFDF29D"/>
    <w:rsid w:val="7E00C30A"/>
    <w:rsid w:val="7E031399"/>
    <w:rsid w:val="7E1ABD24"/>
    <w:rsid w:val="7E247A38"/>
    <w:rsid w:val="7E341932"/>
    <w:rsid w:val="7E4ADF1C"/>
    <w:rsid w:val="7E525BB0"/>
    <w:rsid w:val="7E535B05"/>
    <w:rsid w:val="7E57506A"/>
    <w:rsid w:val="7E6A2E2C"/>
    <w:rsid w:val="7E6E31EA"/>
    <w:rsid w:val="7E761FAE"/>
    <w:rsid w:val="7E782F26"/>
    <w:rsid w:val="7E7C8977"/>
    <w:rsid w:val="7E804205"/>
    <w:rsid w:val="7E8591EB"/>
    <w:rsid w:val="7E86D51B"/>
    <w:rsid w:val="7E8CFC39"/>
    <w:rsid w:val="7E8F3372"/>
    <w:rsid w:val="7EA1A2B2"/>
    <w:rsid w:val="7EAC25FF"/>
    <w:rsid w:val="7EB0AE56"/>
    <w:rsid w:val="7EB6AD6A"/>
    <w:rsid w:val="7EB6F416"/>
    <w:rsid w:val="7EC698F4"/>
    <w:rsid w:val="7ED90327"/>
    <w:rsid w:val="7EDE5D92"/>
    <w:rsid w:val="7EE5C122"/>
    <w:rsid w:val="7EEB6A87"/>
    <w:rsid w:val="7EED4E9C"/>
    <w:rsid w:val="7EEDB067"/>
    <w:rsid w:val="7F078923"/>
    <w:rsid w:val="7F09E7E1"/>
    <w:rsid w:val="7F1EB1F7"/>
    <w:rsid w:val="7F276685"/>
    <w:rsid w:val="7F2AB4A4"/>
    <w:rsid w:val="7F2AB811"/>
    <w:rsid w:val="7F2C1679"/>
    <w:rsid w:val="7F2D1FC6"/>
    <w:rsid w:val="7F2DA5EA"/>
    <w:rsid w:val="7F2E4B90"/>
    <w:rsid w:val="7F303554"/>
    <w:rsid w:val="7F51CFE6"/>
    <w:rsid w:val="7F5A49C8"/>
    <w:rsid w:val="7F5BD469"/>
    <w:rsid w:val="7F6644BE"/>
    <w:rsid w:val="7F77E537"/>
    <w:rsid w:val="7F7ACAF3"/>
    <w:rsid w:val="7F7C2BEB"/>
    <w:rsid w:val="7F7C6082"/>
    <w:rsid w:val="7F842E8A"/>
    <w:rsid w:val="7F848C02"/>
    <w:rsid w:val="7F85AC26"/>
    <w:rsid w:val="7F8BF2F8"/>
    <w:rsid w:val="7F948D26"/>
    <w:rsid w:val="7FB3FE3E"/>
    <w:rsid w:val="7FD0CF00"/>
    <w:rsid w:val="7FD3A24A"/>
    <w:rsid w:val="7FD647EB"/>
    <w:rsid w:val="7FDD2C0A"/>
    <w:rsid w:val="7FE62047"/>
    <w:rsid w:val="7FE6E076"/>
    <w:rsid w:val="7FEB6D3F"/>
    <w:rsid w:val="7FF09743"/>
    <w:rsid w:val="7FF91C41"/>
    <w:rsid w:val="7FF9E23C"/>
    <w:rsid w:val="7FFA1A38"/>
    <w:rsid w:val="7FFDFC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F6DF8"/>
  <w15:docId w15:val="{52FA2F4D-4439-48EB-8952-ED563B99B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0CF"/>
    <w:pPr>
      <w:spacing w:after="0" w:line="240" w:lineRule="auto"/>
    </w:pPr>
    <w:rPr>
      <w:rFonts w:cs="Arial"/>
      <w:sz w:val="24"/>
      <w:szCs w:val="24"/>
      <w14:cntxtAlts/>
    </w:rPr>
  </w:style>
  <w:style w:type="paragraph" w:styleId="Heading1">
    <w:name w:val="heading 1"/>
    <w:basedOn w:val="Normal"/>
    <w:next w:val="Introduction"/>
    <w:link w:val="Heading1Char"/>
    <w:autoRedefine/>
    <w:uiPriority w:val="2"/>
    <w:qFormat/>
    <w:rsid w:val="00244ED7"/>
    <w:pPr>
      <w:keepNext/>
      <w:keepLines/>
      <w:spacing w:after="120"/>
      <w:outlineLvl w:val="0"/>
    </w:pPr>
    <w:rPr>
      <w:rFonts w:ascii="Calibri" w:eastAsia="Calibri" w:hAnsi="Calibri" w:cs="Calibri"/>
      <w:b/>
      <w:bCs/>
      <w:color w:val="CE0058"/>
      <w:sz w:val="36"/>
      <w:szCs w:val="56"/>
    </w:rPr>
  </w:style>
  <w:style w:type="paragraph" w:styleId="Heading2">
    <w:name w:val="heading 2"/>
    <w:basedOn w:val="Normal"/>
    <w:next w:val="Normal"/>
    <w:link w:val="Heading2Char"/>
    <w:autoRedefine/>
    <w:uiPriority w:val="2"/>
    <w:qFormat/>
    <w:rsid w:val="004F0BDE"/>
    <w:pPr>
      <w:keepNext/>
      <w:keepLines/>
      <w:spacing w:before="120" w:after="120"/>
      <w:outlineLvl w:val="1"/>
    </w:pPr>
    <w:rPr>
      <w:rFonts w:eastAsiaTheme="majorEastAsia"/>
      <w:b/>
      <w:bCs/>
      <w:color w:val="000000" w:themeColor="text1"/>
      <w:sz w:val="28"/>
      <w:szCs w:val="28"/>
    </w:rPr>
  </w:style>
  <w:style w:type="paragraph" w:styleId="Heading3">
    <w:name w:val="heading 3"/>
    <w:basedOn w:val="Heading1"/>
    <w:next w:val="Normal"/>
    <w:link w:val="Heading3Char"/>
    <w:autoRedefine/>
    <w:uiPriority w:val="2"/>
    <w:qFormat/>
    <w:rsid w:val="00303E52"/>
    <w:pPr>
      <w:outlineLvl w:val="2"/>
    </w:pPr>
    <w:rPr>
      <w:b w:val="0"/>
      <w:bCs w:val="0"/>
      <w:sz w:val="28"/>
      <w:szCs w:val="28"/>
    </w:rPr>
  </w:style>
  <w:style w:type="paragraph" w:styleId="Heading4">
    <w:name w:val="heading 4"/>
    <w:aliases w:val="Briefing text top left"/>
    <w:basedOn w:val="Normal"/>
    <w:next w:val="Normal"/>
    <w:link w:val="Heading4Char"/>
    <w:autoRedefine/>
    <w:uiPriority w:val="4"/>
    <w:unhideWhenUsed/>
    <w:qFormat/>
    <w:rsid w:val="00894397"/>
    <w:pPr>
      <w:keepNext/>
      <w:keepLines/>
      <w:spacing w:after="120"/>
      <w:ind w:hanging="993"/>
      <w:outlineLvl w:val="3"/>
    </w:pPr>
    <w:rPr>
      <w:rFonts w:ascii="Calibri Light" w:eastAsiaTheme="majorEastAsia" w:hAnsi="Calibri Light" w:cs="Calibri Light"/>
      <w:b/>
      <w:bCs/>
      <w:color w:val="512D6D"/>
      <w:szCs w:val="22"/>
    </w:rPr>
  </w:style>
  <w:style w:type="paragraph" w:styleId="Heading5">
    <w:name w:val="heading 5"/>
    <w:aliases w:val="Table/Fig Title"/>
    <w:basedOn w:val="Normal"/>
    <w:next w:val="Normal"/>
    <w:link w:val="Heading5Char"/>
    <w:autoRedefine/>
    <w:uiPriority w:val="4"/>
    <w:unhideWhenUsed/>
    <w:qFormat/>
    <w:rsid w:val="007C4CEA"/>
    <w:pPr>
      <w:keepNext/>
      <w:keepLines/>
      <w:spacing w:after="12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244ED7"/>
    <w:rPr>
      <w:rFonts w:ascii="Calibri" w:eastAsia="Calibri" w:hAnsi="Calibri" w:cs="Calibri"/>
      <w:b/>
      <w:bCs/>
      <w:color w:val="CE0058"/>
      <w:sz w:val="36"/>
      <w:szCs w:val="56"/>
      <w14:cntxtAlts/>
    </w:rPr>
  </w:style>
  <w:style w:type="character" w:customStyle="1" w:styleId="Heading2Char">
    <w:name w:val="Heading 2 Char"/>
    <w:basedOn w:val="DefaultParagraphFont"/>
    <w:link w:val="Heading2"/>
    <w:uiPriority w:val="2"/>
    <w:rsid w:val="004F0BDE"/>
    <w:rPr>
      <w:rFonts w:eastAsiaTheme="majorEastAsia" w:cs="Arial"/>
      <w:b/>
      <w:bCs/>
      <w:color w:val="000000" w:themeColor="text1"/>
      <w:sz w:val="28"/>
      <w:szCs w:val="28"/>
      <w14:cntxtAlts/>
    </w:rPr>
  </w:style>
  <w:style w:type="paragraph" w:styleId="Title">
    <w:name w:val="Title"/>
    <w:basedOn w:val="Normal"/>
    <w:next w:val="Introduction"/>
    <w:link w:val="TitleChar"/>
    <w:autoRedefine/>
    <w:uiPriority w:val="3"/>
    <w:qFormat/>
    <w:rsid w:val="00692DAE"/>
    <w:pPr>
      <w:spacing w:before="720" w:after="720"/>
      <w:ind w:right="-142"/>
    </w:pPr>
    <w:rPr>
      <w:rFonts w:eastAsiaTheme="majorEastAsia"/>
      <w:b/>
      <w:color w:val="CE0058"/>
      <w:spacing w:val="5"/>
      <w:kern w:val="28"/>
      <w:sz w:val="64"/>
      <w:szCs w:val="64"/>
    </w:rPr>
  </w:style>
  <w:style w:type="character" w:customStyle="1" w:styleId="TitleChar">
    <w:name w:val="Title Char"/>
    <w:basedOn w:val="DefaultParagraphFont"/>
    <w:link w:val="Title"/>
    <w:uiPriority w:val="3"/>
    <w:rsid w:val="00692DAE"/>
    <w:rPr>
      <w:rFonts w:eastAsiaTheme="majorEastAsia" w:cs="Arial"/>
      <w:b/>
      <w:color w:val="CE0058"/>
      <w:spacing w:val="5"/>
      <w:kern w:val="28"/>
      <w:sz w:val="64"/>
      <w:szCs w:val="64"/>
      <w14:cntxtAlts/>
    </w:rPr>
  </w:style>
  <w:style w:type="paragraph" w:styleId="Subtitle">
    <w:name w:val="Subtitle"/>
    <w:aliases w:val="Source"/>
    <w:basedOn w:val="Normal"/>
    <w:next w:val="Normal"/>
    <w:link w:val="SubtitleChar"/>
    <w:autoRedefine/>
    <w:uiPriority w:val="11"/>
    <w:unhideWhenUsed/>
    <w:qFormat/>
    <w:rsid w:val="00C91AD1"/>
    <w:pPr>
      <w:numPr>
        <w:ilvl w:val="1"/>
      </w:numPr>
      <w:spacing w:after="240"/>
    </w:pPr>
    <w:rPr>
      <w:rFonts w:ascii="Calibri Light" w:eastAsiaTheme="majorEastAsia" w:hAnsi="Calibri Light" w:cstheme="majorBidi"/>
      <w:iCs/>
      <w:color w:val="000000" w:themeColor="text1"/>
      <w:sz w:val="16"/>
      <w:szCs w:val="16"/>
    </w:rPr>
  </w:style>
  <w:style w:type="character" w:customStyle="1" w:styleId="SubtitleChar">
    <w:name w:val="Subtitle Char"/>
    <w:aliases w:val="Source Char"/>
    <w:basedOn w:val="DefaultParagraphFont"/>
    <w:link w:val="Subtitle"/>
    <w:uiPriority w:val="11"/>
    <w:rsid w:val="00C91AD1"/>
    <w:rPr>
      <w:rFonts w:ascii="Calibri Light" w:eastAsiaTheme="majorEastAsia" w:hAnsi="Calibri Light" w:cstheme="majorBidi"/>
      <w:iCs/>
      <w:color w:val="000000" w:themeColor="text1"/>
      <w:sz w:val="16"/>
      <w:szCs w:val="16"/>
      <w14:cntxtAlts/>
    </w:rPr>
  </w:style>
  <w:style w:type="character" w:customStyle="1" w:styleId="Heading3Char">
    <w:name w:val="Heading 3 Char"/>
    <w:basedOn w:val="DefaultParagraphFont"/>
    <w:link w:val="Heading3"/>
    <w:uiPriority w:val="2"/>
    <w:rsid w:val="00303E52"/>
    <w:rPr>
      <w:rFonts w:eastAsiaTheme="majorEastAsia" w:cstheme="majorBidi"/>
      <w:color w:val="CE0058"/>
      <w:sz w:val="28"/>
      <w:szCs w:val="28"/>
      <w14:cntxtAlts/>
    </w:rPr>
  </w:style>
  <w:style w:type="character" w:customStyle="1" w:styleId="Heading4Char">
    <w:name w:val="Heading 4 Char"/>
    <w:aliases w:val="Briefing text top left Char"/>
    <w:basedOn w:val="DefaultParagraphFont"/>
    <w:link w:val="Heading4"/>
    <w:uiPriority w:val="4"/>
    <w:rsid w:val="00894397"/>
    <w:rPr>
      <w:rFonts w:ascii="Calibri Light" w:eastAsiaTheme="majorEastAsia" w:hAnsi="Calibri Light" w:cs="Calibri Light"/>
      <w:b/>
      <w:bCs/>
      <w:color w:val="512D6D"/>
      <w:sz w:val="24"/>
      <w14:cntxtAlts/>
    </w:rPr>
  </w:style>
  <w:style w:type="character" w:customStyle="1" w:styleId="Heading5Char">
    <w:name w:val="Heading 5 Char"/>
    <w:aliases w:val="Table/Fig Title Char"/>
    <w:basedOn w:val="DefaultParagraphFont"/>
    <w:link w:val="Heading5"/>
    <w:uiPriority w:val="4"/>
    <w:rsid w:val="007C4CEA"/>
    <w:rPr>
      <w:rFonts w:eastAsiaTheme="majorEastAsia" w:cstheme="majorBidi"/>
      <w:b/>
      <w:sz w:val="24"/>
      <w:szCs w:val="24"/>
      <w14:cntxtAlts/>
    </w:rPr>
  </w:style>
  <w:style w:type="character" w:styleId="SubtleEmphasis">
    <w:name w:val="Subtle Emphasis"/>
    <w:basedOn w:val="DefaultParagraphFont"/>
    <w:uiPriority w:val="19"/>
    <w:unhideWhenUsed/>
    <w:rsid w:val="00AA028B"/>
    <w:rPr>
      <w:rFonts w:ascii="Houschka Pro Light" w:hAnsi="Houschka Pro Light"/>
      <w:i/>
      <w:iCs/>
      <w:color w:val="808080" w:themeColor="text1" w:themeTint="7F"/>
    </w:rPr>
  </w:style>
  <w:style w:type="character" w:styleId="Emphasis">
    <w:name w:val="Emphasis"/>
    <w:basedOn w:val="DefaultParagraphFont"/>
    <w:uiPriority w:val="4"/>
    <w:qFormat/>
    <w:rsid w:val="00C91AD1"/>
    <w:rPr>
      <w:rFonts w:asciiTheme="minorHAnsi" w:hAnsiTheme="minorHAnsi"/>
      <w:i w:val="0"/>
      <w:iCs/>
      <w:color w:val="CE0058"/>
    </w:rPr>
  </w:style>
  <w:style w:type="paragraph" w:styleId="ListParagraph">
    <w:name w:val="List Paragraph"/>
    <w:basedOn w:val="Normal"/>
    <w:link w:val="ListParagraphChar"/>
    <w:autoRedefine/>
    <w:uiPriority w:val="34"/>
    <w:qFormat/>
    <w:rsid w:val="00FD661B"/>
    <w:pPr>
      <w:numPr>
        <w:numId w:val="50"/>
      </w:numPr>
      <w:spacing w:before="120" w:beforeAutospacing="1" w:after="200" w:afterAutospacing="1" w:line="276" w:lineRule="auto"/>
    </w:pPr>
  </w:style>
  <w:style w:type="paragraph" w:styleId="Header">
    <w:name w:val="header"/>
    <w:basedOn w:val="Normal"/>
    <w:link w:val="HeaderChar"/>
    <w:uiPriority w:val="99"/>
    <w:unhideWhenUsed/>
    <w:rsid w:val="00212276"/>
    <w:pPr>
      <w:tabs>
        <w:tab w:val="center" w:pos="4513"/>
        <w:tab w:val="right" w:pos="9026"/>
      </w:tabs>
    </w:pPr>
  </w:style>
  <w:style w:type="character" w:customStyle="1" w:styleId="HeaderChar">
    <w:name w:val="Header Char"/>
    <w:basedOn w:val="DefaultParagraphFont"/>
    <w:link w:val="Header"/>
    <w:uiPriority w:val="99"/>
    <w:rsid w:val="00C9094C"/>
    <w:rPr>
      <w:rFonts w:ascii="Houschka Pro Medium" w:hAnsi="Houschka Pro Medium"/>
      <w:sz w:val="20"/>
      <w14:cntxtAlts/>
    </w:rPr>
  </w:style>
  <w:style w:type="paragraph" w:styleId="Footer">
    <w:name w:val="footer"/>
    <w:basedOn w:val="Normal"/>
    <w:link w:val="FooterChar"/>
    <w:uiPriority w:val="99"/>
    <w:unhideWhenUsed/>
    <w:rsid w:val="00DA404C"/>
    <w:pPr>
      <w:tabs>
        <w:tab w:val="center" w:pos="4513"/>
        <w:tab w:val="right" w:pos="9026"/>
      </w:tabs>
    </w:pPr>
  </w:style>
  <w:style w:type="character" w:customStyle="1" w:styleId="FooterChar">
    <w:name w:val="Footer Char"/>
    <w:basedOn w:val="DefaultParagraphFont"/>
    <w:link w:val="Footer"/>
    <w:uiPriority w:val="99"/>
    <w:rsid w:val="00DA404C"/>
    <w:rPr>
      <w:rFonts w:ascii="Arial" w:hAnsi="Arial" w:cs="Arial"/>
      <w:sz w:val="24"/>
      <w:szCs w:val="24"/>
      <w14:cntxtAlts/>
    </w:rPr>
  </w:style>
  <w:style w:type="paragraph" w:styleId="BalloonText">
    <w:name w:val="Balloon Text"/>
    <w:basedOn w:val="Normal"/>
    <w:link w:val="BalloonTextChar"/>
    <w:uiPriority w:val="99"/>
    <w:semiHidden/>
    <w:unhideWhenUsed/>
    <w:rsid w:val="00212276"/>
    <w:rPr>
      <w:rFonts w:ascii="Tahoma" w:hAnsi="Tahoma" w:cs="Tahoma"/>
      <w:sz w:val="16"/>
      <w:szCs w:val="16"/>
    </w:rPr>
  </w:style>
  <w:style w:type="character" w:customStyle="1" w:styleId="BalloonTextChar">
    <w:name w:val="Balloon Text Char"/>
    <w:basedOn w:val="DefaultParagraphFont"/>
    <w:link w:val="BalloonText"/>
    <w:uiPriority w:val="99"/>
    <w:semiHidden/>
    <w:rsid w:val="00212276"/>
    <w:rPr>
      <w:rFonts w:ascii="Tahoma" w:hAnsi="Tahoma" w:cs="Tahoma"/>
      <w:sz w:val="16"/>
      <w:szCs w:val="16"/>
    </w:rPr>
  </w:style>
  <w:style w:type="paragraph" w:styleId="NoSpacing">
    <w:name w:val="No Spacing"/>
    <w:link w:val="NoSpacingChar"/>
    <w:uiPriority w:val="5"/>
    <w:unhideWhenUsed/>
    <w:qFormat/>
    <w:rsid w:val="00C91AD1"/>
    <w:pPr>
      <w:spacing w:after="0" w:line="240" w:lineRule="auto"/>
    </w:pPr>
    <w:rPr>
      <w:rFonts w:ascii="Calibri Light" w:hAnsi="Calibri Light"/>
      <w:sz w:val="20"/>
    </w:rPr>
  </w:style>
  <w:style w:type="paragraph" w:styleId="Quote">
    <w:name w:val="Quote"/>
    <w:basedOn w:val="Normal"/>
    <w:next w:val="Normal"/>
    <w:link w:val="QuoteChar"/>
    <w:uiPriority w:val="4"/>
    <w:qFormat/>
    <w:rsid w:val="000B7AD2"/>
    <w:pPr>
      <w:ind w:left="567" w:right="567"/>
    </w:pPr>
    <w:rPr>
      <w:iCs/>
      <w:color w:val="E90268"/>
    </w:rPr>
  </w:style>
  <w:style w:type="character" w:customStyle="1" w:styleId="QuoteChar">
    <w:name w:val="Quote Char"/>
    <w:basedOn w:val="DefaultParagraphFont"/>
    <w:link w:val="Quote"/>
    <w:uiPriority w:val="4"/>
    <w:rsid w:val="00E94C02"/>
    <w:rPr>
      <w:rFonts w:ascii="Houschka Pro Medium" w:hAnsi="Houschka Pro Medium"/>
      <w:iCs/>
      <w:color w:val="E90268"/>
      <w:sz w:val="20"/>
      <w14:cntxtAlts/>
    </w:rPr>
  </w:style>
  <w:style w:type="table" w:styleId="TableGrid">
    <w:name w:val="Table Grid"/>
    <w:basedOn w:val="TableNormal"/>
    <w:uiPriority w:val="59"/>
    <w:rsid w:val="00363242"/>
    <w:pPr>
      <w:spacing w:after="0" w:line="240" w:lineRule="auto"/>
    </w:pPr>
    <w:tblPr>
      <w:tblBorders>
        <w:top w:val="single" w:sz="4" w:space="0" w:color="auto"/>
        <w:bottom w:val="single" w:sz="4" w:space="0" w:color="auto"/>
        <w:insideH w:val="single" w:sz="4" w:space="0" w:color="auto"/>
        <w:insideV w:val="single" w:sz="4" w:space="0" w:color="auto"/>
      </w:tblBorders>
    </w:tblPr>
    <w:tcPr>
      <w:vAlign w:val="center"/>
    </w:tcPr>
    <w:tblStylePr w:type="firstRow">
      <w:rPr>
        <w:rFonts w:ascii="Houschka Pro Medium" w:hAnsi="Houschka Pro Medium"/>
        <w:sz w:val="20"/>
      </w:rPr>
      <w:tblPr/>
      <w:tcPr>
        <w:tcBorders>
          <w:top w:val="single" w:sz="18" w:space="0" w:color="E90268"/>
          <w:left w:val="nil"/>
          <w:right w:val="nil"/>
        </w:tcBorders>
      </w:tcPr>
    </w:tblStylePr>
  </w:style>
  <w:style w:type="table" w:customStyle="1" w:styleId="Style1">
    <w:name w:val="Style1"/>
    <w:basedOn w:val="TableNormal"/>
    <w:uiPriority w:val="99"/>
    <w:rsid w:val="00B4476A"/>
    <w:pPr>
      <w:spacing w:after="0" w:line="240" w:lineRule="auto"/>
      <w:jc w:val="center"/>
    </w:pPr>
    <w:rPr>
      <w:rFonts w:ascii="Houschka Pro Light" w:hAnsi="Houschka Pro Light"/>
      <w:sz w:val="20"/>
    </w:rPr>
    <w:tblPr/>
    <w:tcPr>
      <w:shd w:val="clear" w:color="auto" w:fill="auto"/>
    </w:tcPr>
  </w:style>
  <w:style w:type="table" w:customStyle="1" w:styleId="Style2">
    <w:name w:val="Style2"/>
    <w:basedOn w:val="TableNormal"/>
    <w:uiPriority w:val="99"/>
    <w:rsid w:val="00817FBB"/>
    <w:pPr>
      <w:spacing w:after="0" w:line="240" w:lineRule="auto"/>
    </w:pPr>
    <w:tblPr/>
  </w:style>
  <w:style w:type="table" w:styleId="MediumList2-Accent2">
    <w:name w:val="Medium List 2 Accent 2"/>
    <w:basedOn w:val="TableNormal"/>
    <w:uiPriority w:val="66"/>
    <w:rsid w:val="00B13514"/>
    <w:pPr>
      <w:spacing w:after="0" w:line="240" w:lineRule="auto"/>
    </w:pPr>
    <w:rPr>
      <w:rFonts w:ascii="Houschka Pro Medium" w:eastAsiaTheme="majorEastAsia" w:hAnsi="Houschka Pro Medium" w:cstheme="majorBidi"/>
      <w:color w:val="000000" w:themeColor="text1"/>
    </w:rPr>
    <w:tblPr>
      <w:tblStyleRowBandSize w:val="1"/>
      <w:tblStyleColBandSize w:val="1"/>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jc w:val="center"/>
    </w:trPr>
    <w:tblStylePr w:type="firstRow">
      <w:rPr>
        <w:rFonts w:ascii="Houschka Pro Medium" w:hAnsi="Houschka Pro Medium"/>
        <w:sz w:val="24"/>
        <w:szCs w:val="24"/>
      </w:rPr>
      <w:tblPr/>
      <w:tcPr>
        <w:tcBorders>
          <w:top w:val="single" w:sz="18" w:space="0" w:color="E90268"/>
          <w:left w:val="nil"/>
          <w:bottom w:val="single" w:sz="24" w:space="0" w:color="C0504D" w:themeColor="accent2"/>
          <w:right w:val="nil"/>
          <w:insideH w:val="nil"/>
          <w:insideV w:val="nil"/>
        </w:tcBorders>
        <w:shd w:val="clear" w:color="auto" w:fill="FFFFFF" w:themeFill="background1"/>
      </w:tcPr>
    </w:tblStylePr>
    <w:tblStylePr w:type="lastRow">
      <w:rPr>
        <w:rFonts w:ascii="Houschka Pro Medium" w:hAnsi="Houschka Pro Medium"/>
      </w:rPr>
      <w:tblPr/>
      <w:tcPr>
        <w:tcBorders>
          <w:top w:val="single" w:sz="18" w:space="0" w:color="auto"/>
          <w:left w:val="single" w:sz="18" w:space="0" w:color="auto"/>
          <w:bottom w:val="single" w:sz="18" w:space="0" w:color="auto"/>
          <w:right w:val="single" w:sz="18" w:space="0" w:color="auto"/>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scription">
    <w:name w:val="Description"/>
    <w:basedOn w:val="Heading4"/>
    <w:next w:val="Normal"/>
    <w:link w:val="DescriptionChar"/>
    <w:autoRedefine/>
    <w:uiPriority w:val="3"/>
    <w:qFormat/>
    <w:rsid w:val="007A53F9"/>
    <w:pPr>
      <w:spacing w:before="120"/>
    </w:pPr>
  </w:style>
  <w:style w:type="paragraph" w:customStyle="1" w:styleId="Introduction">
    <w:name w:val="Introduction"/>
    <w:basedOn w:val="Normal"/>
    <w:next w:val="Normal"/>
    <w:link w:val="IntroductionChar"/>
    <w:autoRedefine/>
    <w:uiPriority w:val="3"/>
    <w:qFormat/>
    <w:rsid w:val="00A23304"/>
    <w:pPr>
      <w:spacing w:before="120" w:after="120"/>
    </w:pPr>
    <w:rPr>
      <w:rFonts w:eastAsiaTheme="majorEastAsia" w:cstheme="majorBidi"/>
      <w:b/>
      <w:iCs/>
      <w:sz w:val="20"/>
      <w:szCs w:val="20"/>
    </w:rPr>
  </w:style>
  <w:style w:type="character" w:customStyle="1" w:styleId="DescriptionChar">
    <w:name w:val="Description Char"/>
    <w:basedOn w:val="Heading4Char"/>
    <w:link w:val="Description"/>
    <w:uiPriority w:val="3"/>
    <w:rsid w:val="007A53F9"/>
    <w:rPr>
      <w:rFonts w:ascii="Houschka Pro Medium" w:eastAsiaTheme="majorEastAsia" w:hAnsi="Houschka Pro Medium" w:cstheme="majorBidi"/>
      <w:b/>
      <w:bCs/>
      <w:iCs w:val="0"/>
      <w:color w:val="512D6D"/>
      <w:sz w:val="28"/>
      <w14:cntxtAlts/>
    </w:rPr>
  </w:style>
  <w:style w:type="character" w:customStyle="1" w:styleId="IntroductionChar">
    <w:name w:val="Introduction Char"/>
    <w:basedOn w:val="Heading4Char"/>
    <w:link w:val="Introduction"/>
    <w:uiPriority w:val="3"/>
    <w:rsid w:val="00A23304"/>
    <w:rPr>
      <w:rFonts w:ascii="Calibri Light" w:eastAsiaTheme="majorEastAsia" w:hAnsi="Calibri Light" w:cstheme="majorBidi"/>
      <w:b/>
      <w:bCs w:val="0"/>
      <w:iCs/>
      <w:color w:val="512D6D"/>
      <w:sz w:val="20"/>
      <w:szCs w:val="20"/>
      <w14:cntxtAlts/>
    </w:rPr>
  </w:style>
  <w:style w:type="paragraph" w:customStyle="1" w:styleId="QuoteSource">
    <w:name w:val="Quote Source"/>
    <w:basedOn w:val="NoSpacing"/>
    <w:link w:val="QuoteSourceChar"/>
    <w:uiPriority w:val="5"/>
    <w:rsid w:val="00DE5AC2"/>
    <w:pPr>
      <w:ind w:left="567"/>
    </w:pPr>
    <w:rPr>
      <w:sz w:val="16"/>
      <w:szCs w:val="16"/>
    </w:rPr>
  </w:style>
  <w:style w:type="paragraph" w:customStyle="1" w:styleId="QuotesSource">
    <w:name w:val="Quotes Source"/>
    <w:basedOn w:val="QuoteSource"/>
    <w:link w:val="QuotesSourceChar"/>
    <w:uiPriority w:val="5"/>
    <w:qFormat/>
    <w:rsid w:val="00894397"/>
    <w:pPr>
      <w:spacing w:before="120" w:after="360"/>
    </w:pPr>
    <w:rPr>
      <w:sz w:val="20"/>
      <w:szCs w:val="20"/>
      <w14:cntxtAlts/>
    </w:rPr>
  </w:style>
  <w:style w:type="character" w:customStyle="1" w:styleId="NoSpacingChar">
    <w:name w:val="No Spacing Char"/>
    <w:basedOn w:val="DefaultParagraphFont"/>
    <w:link w:val="NoSpacing"/>
    <w:uiPriority w:val="5"/>
    <w:rsid w:val="00C91AD1"/>
    <w:rPr>
      <w:rFonts w:ascii="Calibri Light" w:hAnsi="Calibri Light"/>
      <w:sz w:val="20"/>
    </w:rPr>
  </w:style>
  <w:style w:type="character" w:customStyle="1" w:styleId="QuoteSourceChar">
    <w:name w:val="Quote Source Char"/>
    <w:basedOn w:val="NoSpacingChar"/>
    <w:link w:val="QuoteSource"/>
    <w:uiPriority w:val="5"/>
    <w:rsid w:val="009000D3"/>
    <w:rPr>
      <w:rFonts w:ascii="Houschka Pro Light" w:hAnsi="Houschka Pro Light"/>
      <w:sz w:val="16"/>
      <w:szCs w:val="16"/>
    </w:rPr>
  </w:style>
  <w:style w:type="character" w:customStyle="1" w:styleId="QuotesSourceChar">
    <w:name w:val="Quotes Source Char"/>
    <w:basedOn w:val="QuoteSourceChar"/>
    <w:link w:val="QuotesSource"/>
    <w:uiPriority w:val="5"/>
    <w:rsid w:val="00894397"/>
    <w:rPr>
      <w:rFonts w:ascii="Calibri Light" w:hAnsi="Calibri Light"/>
      <w:sz w:val="20"/>
      <w:szCs w:val="20"/>
      <w14:cntxtAlts/>
    </w:rPr>
  </w:style>
  <w:style w:type="numbering" w:customStyle="1" w:styleId="Numbering">
    <w:name w:val="Numbering"/>
    <w:basedOn w:val="NoList"/>
    <w:uiPriority w:val="99"/>
    <w:rsid w:val="00F95F76"/>
    <w:pPr>
      <w:numPr>
        <w:numId w:val="4"/>
      </w:numPr>
    </w:pPr>
  </w:style>
  <w:style w:type="numbering" w:customStyle="1" w:styleId="BulletList">
    <w:name w:val="Bullet List"/>
    <w:basedOn w:val="NoList"/>
    <w:uiPriority w:val="99"/>
    <w:rsid w:val="00707FEF"/>
    <w:pPr>
      <w:numPr>
        <w:numId w:val="7"/>
      </w:numPr>
    </w:pPr>
  </w:style>
  <w:style w:type="paragraph" w:customStyle="1" w:styleId="BulletPoints">
    <w:name w:val="Bullet Points"/>
    <w:basedOn w:val="ListParagraph"/>
    <w:link w:val="BulletPointsChar"/>
    <w:uiPriority w:val="1"/>
    <w:qFormat/>
    <w:rsid w:val="000B7AD2"/>
    <w:pPr>
      <w:numPr>
        <w:numId w:val="8"/>
      </w:numPr>
      <w:ind w:left="426" w:hanging="426"/>
    </w:pPr>
  </w:style>
  <w:style w:type="paragraph" w:customStyle="1" w:styleId="NumberList">
    <w:name w:val="Number List"/>
    <w:basedOn w:val="BulletPoints"/>
    <w:link w:val="NumberListChar"/>
    <w:uiPriority w:val="3"/>
    <w:qFormat/>
    <w:rsid w:val="00894397"/>
    <w:pPr>
      <w:numPr>
        <w:numId w:val="9"/>
      </w:numPr>
      <w:spacing w:after="120"/>
      <w:ind w:left="425" w:hanging="425"/>
    </w:pPr>
    <w:rPr>
      <w:lang w:eastAsia="en-GB"/>
    </w:rPr>
  </w:style>
  <w:style w:type="character" w:customStyle="1" w:styleId="ListParagraphChar">
    <w:name w:val="List Paragraph Char"/>
    <w:basedOn w:val="DefaultParagraphFont"/>
    <w:link w:val="ListParagraph"/>
    <w:uiPriority w:val="34"/>
    <w:rsid w:val="00FD661B"/>
    <w:rPr>
      <w:rFonts w:cs="Arial"/>
      <w:sz w:val="24"/>
      <w:szCs w:val="24"/>
      <w14:cntxtAlts/>
    </w:rPr>
  </w:style>
  <w:style w:type="character" w:customStyle="1" w:styleId="BulletPointsChar">
    <w:name w:val="Bullet Points Char"/>
    <w:basedOn w:val="ListParagraphChar"/>
    <w:link w:val="BulletPoints"/>
    <w:uiPriority w:val="1"/>
    <w:rsid w:val="009000D3"/>
    <w:rPr>
      <w:rFonts w:ascii="Houschka Pro Medium" w:hAnsi="Houschka Pro Medium" w:cs="Arial"/>
      <w:sz w:val="20"/>
      <w:szCs w:val="24"/>
      <w14:cntxtAlts/>
    </w:rPr>
  </w:style>
  <w:style w:type="character" w:customStyle="1" w:styleId="NumberListChar">
    <w:name w:val="Number List Char"/>
    <w:basedOn w:val="BulletPointsChar"/>
    <w:link w:val="NumberList"/>
    <w:uiPriority w:val="3"/>
    <w:rsid w:val="00894397"/>
    <w:rPr>
      <w:rFonts w:ascii="Houschka Pro Medium" w:hAnsi="Houschka Pro Medium" w:cs="Arial"/>
      <w:sz w:val="24"/>
      <w:szCs w:val="24"/>
      <w:lang w:eastAsia="en-GB"/>
      <w14:cntxtAlts/>
    </w:rPr>
  </w:style>
  <w:style w:type="paragraph" w:customStyle="1" w:styleId="NotesReferences">
    <w:name w:val="Notes/References"/>
    <w:basedOn w:val="Normal"/>
    <w:link w:val="NotesReferencesChar"/>
    <w:autoRedefine/>
    <w:qFormat/>
    <w:rsid w:val="004712BE"/>
    <w:pPr>
      <w:spacing w:after="240"/>
    </w:pPr>
    <w:rPr>
      <w:bCs/>
      <w:sz w:val="16"/>
    </w:rPr>
  </w:style>
  <w:style w:type="paragraph" w:customStyle="1" w:styleId="TOC">
    <w:name w:val="TOC"/>
    <w:basedOn w:val="Normal"/>
    <w:link w:val="TOCChar"/>
    <w:autoRedefine/>
    <w:uiPriority w:val="3"/>
    <w:unhideWhenUsed/>
    <w:qFormat/>
    <w:rsid w:val="000B7AD2"/>
    <w:pPr>
      <w:spacing w:line="360" w:lineRule="auto"/>
    </w:pPr>
    <w:rPr>
      <w:sz w:val="22"/>
    </w:rPr>
  </w:style>
  <w:style w:type="character" w:customStyle="1" w:styleId="NotesReferencesChar">
    <w:name w:val="Notes/References Char"/>
    <w:basedOn w:val="DefaultParagraphFont"/>
    <w:link w:val="NotesReferences"/>
    <w:rsid w:val="004712BE"/>
    <w:rPr>
      <w:rFonts w:cs="Arial"/>
      <w:bCs/>
      <w:sz w:val="16"/>
      <w:szCs w:val="24"/>
      <w14:cntxtAlts/>
    </w:rPr>
  </w:style>
  <w:style w:type="character" w:customStyle="1" w:styleId="TOCChar">
    <w:name w:val="TOC Char"/>
    <w:basedOn w:val="DefaultParagraphFont"/>
    <w:link w:val="TOC"/>
    <w:uiPriority w:val="3"/>
    <w:rsid w:val="00E94C02"/>
    <w:rPr>
      <w:rFonts w:ascii="Houschka Pro Medium" w:hAnsi="Houschka Pro Medium"/>
      <w14:cntxtAlts/>
    </w:rPr>
  </w:style>
  <w:style w:type="paragraph" w:customStyle="1" w:styleId="Boxed">
    <w:name w:val="Boxed"/>
    <w:basedOn w:val="Normal"/>
    <w:link w:val="BoxedChar"/>
    <w:autoRedefine/>
    <w:uiPriority w:val="2"/>
    <w:qFormat/>
    <w:rsid w:val="006B7C0E"/>
    <w:pPr>
      <w:keepNext/>
      <w:keepLines/>
      <w:pBdr>
        <w:top w:val="single" w:sz="4" w:space="6" w:color="A6A6A6" w:themeColor="background1" w:themeShade="A6"/>
        <w:left w:val="single" w:sz="4" w:space="4" w:color="A6A6A6" w:themeColor="background1" w:themeShade="A6"/>
        <w:bottom w:val="single" w:sz="4" w:space="6" w:color="A6A6A6" w:themeColor="background1" w:themeShade="A6"/>
        <w:right w:val="single" w:sz="4" w:space="4" w:color="A6A6A6" w:themeColor="background1" w:themeShade="A6"/>
      </w:pBdr>
      <w:shd w:val="clear" w:color="auto" w:fill="D9D9D9" w:themeFill="background1" w:themeFillShade="D9"/>
      <w:autoSpaceDE w:val="0"/>
      <w:autoSpaceDN w:val="0"/>
      <w:adjustRightInd w:val="0"/>
      <w:snapToGrid w:val="0"/>
    </w:pPr>
    <w:rPr>
      <w:color w:val="000000"/>
      <w:lang w:bidi="th-TH"/>
    </w:rPr>
  </w:style>
  <w:style w:type="character" w:customStyle="1" w:styleId="BoxedChar">
    <w:name w:val="Boxed Char"/>
    <w:basedOn w:val="DefaultParagraphFont"/>
    <w:link w:val="Boxed"/>
    <w:uiPriority w:val="2"/>
    <w:rsid w:val="006B7C0E"/>
    <w:rPr>
      <w:rFonts w:cs="Arial"/>
      <w:color w:val="000000"/>
      <w:sz w:val="24"/>
      <w:szCs w:val="24"/>
      <w:shd w:val="clear" w:color="auto" w:fill="D9D9D9" w:themeFill="background1" w:themeFillShade="D9"/>
      <w:lang w:bidi="th-TH"/>
      <w14:cntxtAlts/>
    </w:rPr>
  </w:style>
  <w:style w:type="paragraph" w:customStyle="1" w:styleId="Boxedheading">
    <w:name w:val="Boxed heading"/>
    <w:basedOn w:val="Boxed"/>
    <w:next w:val="Boxed"/>
    <w:link w:val="BoxedheadingChar"/>
    <w:autoRedefine/>
    <w:uiPriority w:val="2"/>
    <w:qFormat/>
    <w:rsid w:val="00C91AD1"/>
    <w:pPr>
      <w:pBdr>
        <w:top w:val="single" w:sz="4" w:space="6" w:color="D9D9D9" w:themeColor="background1" w:themeShade="D9"/>
        <w:left w:val="single" w:sz="4" w:space="4" w:color="D9D9D9" w:themeColor="background1" w:themeShade="D9"/>
        <w:bottom w:val="single" w:sz="4" w:space="6" w:color="D9D9D9" w:themeColor="background1" w:themeShade="D9"/>
        <w:right w:val="single" w:sz="4" w:space="4" w:color="D9D9D9" w:themeColor="background1" w:themeShade="D9"/>
      </w:pBdr>
      <w:spacing w:after="120"/>
    </w:pPr>
    <w:rPr>
      <w:b/>
      <w:color w:val="CE0058"/>
      <w:sz w:val="28"/>
    </w:rPr>
  </w:style>
  <w:style w:type="character" w:customStyle="1" w:styleId="BoxedheadingChar">
    <w:name w:val="Boxed heading Char"/>
    <w:basedOn w:val="BoxedChar"/>
    <w:link w:val="Boxedheading"/>
    <w:uiPriority w:val="2"/>
    <w:rsid w:val="00C91AD1"/>
    <w:rPr>
      <w:rFonts w:ascii="Houschka Pro Medium" w:hAnsi="Houschka Pro Medium" w:cs="Arial"/>
      <w:b/>
      <w:color w:val="CE0058"/>
      <w:sz w:val="28"/>
      <w:szCs w:val="24"/>
      <w:shd w:val="clear" w:color="auto" w:fill="D9D9D9" w:themeFill="background1" w:themeFillShade="D9"/>
      <w:lang w:bidi="th-TH"/>
      <w14:cntxtAlts/>
    </w:rPr>
  </w:style>
  <w:style w:type="paragraph" w:customStyle="1" w:styleId="Author">
    <w:name w:val="Author"/>
    <w:basedOn w:val="Normal"/>
    <w:next w:val="Introduction"/>
    <w:link w:val="AuthorChar"/>
    <w:autoRedefine/>
    <w:uiPriority w:val="4"/>
    <w:unhideWhenUsed/>
    <w:qFormat/>
    <w:rsid w:val="00E912ED"/>
    <w:pPr>
      <w:spacing w:before="120" w:after="120" w:line="360" w:lineRule="auto"/>
    </w:pPr>
  </w:style>
  <w:style w:type="character" w:customStyle="1" w:styleId="AuthorChar">
    <w:name w:val="Author Char"/>
    <w:basedOn w:val="DefaultParagraphFont"/>
    <w:link w:val="Author"/>
    <w:uiPriority w:val="4"/>
    <w:rsid w:val="00E912ED"/>
    <w:rPr>
      <w:rFonts w:cs="Arial"/>
      <w:sz w:val="24"/>
      <w:szCs w:val="24"/>
      <w14:cntxtAlts/>
    </w:rPr>
  </w:style>
  <w:style w:type="paragraph" w:customStyle="1" w:styleId="Publication">
    <w:name w:val="Publication"/>
    <w:basedOn w:val="Normal"/>
    <w:link w:val="PublicationChar"/>
    <w:autoRedefine/>
    <w:qFormat/>
    <w:rsid w:val="000B7AD2"/>
    <w:rPr>
      <w:i/>
    </w:rPr>
  </w:style>
  <w:style w:type="character" w:customStyle="1" w:styleId="PublicationChar">
    <w:name w:val="Publication Char"/>
    <w:basedOn w:val="DefaultParagraphFont"/>
    <w:link w:val="Publication"/>
    <w:rsid w:val="009000D3"/>
    <w:rPr>
      <w:rFonts w:ascii="Houschka Pro Medium" w:hAnsi="Houschka Pro Medium"/>
      <w:i/>
      <w:sz w:val="20"/>
      <w14:cntxtAlts/>
    </w:rPr>
  </w:style>
  <w:style w:type="paragraph" w:customStyle="1" w:styleId="Boxedbullets">
    <w:name w:val="Boxed bullets"/>
    <w:basedOn w:val="Boxed"/>
    <w:link w:val="BoxedbulletsChar"/>
    <w:autoRedefine/>
    <w:uiPriority w:val="2"/>
    <w:qFormat/>
    <w:rsid w:val="001B21E5"/>
    <w:pPr>
      <w:numPr>
        <w:numId w:val="17"/>
      </w:numPr>
      <w:pBdr>
        <w:top w:val="single" w:sz="4" w:space="6" w:color="D9D9D9" w:themeColor="background1" w:themeShade="D9"/>
        <w:left w:val="single" w:sz="4" w:space="4" w:color="D9D9D9" w:themeColor="background1" w:themeShade="D9"/>
        <w:bottom w:val="single" w:sz="4" w:space="6" w:color="D9D9D9" w:themeColor="background1" w:themeShade="D9"/>
        <w:right w:val="single" w:sz="4" w:space="4" w:color="D9D9D9" w:themeColor="background1" w:themeShade="D9"/>
      </w:pBdr>
      <w:spacing w:before="120"/>
      <w:ind w:left="357" w:hanging="357"/>
    </w:pPr>
  </w:style>
  <w:style w:type="paragraph" w:customStyle="1" w:styleId="Frontpagetext">
    <w:name w:val="Front page text"/>
    <w:basedOn w:val="Normal"/>
    <w:link w:val="FrontpagetextChar"/>
    <w:autoRedefine/>
    <w:uiPriority w:val="2"/>
    <w:qFormat/>
    <w:rsid w:val="00006B8D"/>
    <w:pPr>
      <w:spacing w:before="240"/>
      <w:contextualSpacing/>
    </w:pPr>
  </w:style>
  <w:style w:type="character" w:customStyle="1" w:styleId="BoxedbulletsChar">
    <w:name w:val="Boxed bullets Char"/>
    <w:basedOn w:val="BoxedChar"/>
    <w:link w:val="Boxedbullets"/>
    <w:uiPriority w:val="2"/>
    <w:rsid w:val="001B21E5"/>
    <w:rPr>
      <w:rFonts w:ascii="Houschka Pro Medium" w:hAnsi="Houschka Pro Medium" w:cs="Arial"/>
      <w:color w:val="000000"/>
      <w:sz w:val="24"/>
      <w:szCs w:val="24"/>
      <w:shd w:val="clear" w:color="auto" w:fill="D9D9D9" w:themeFill="background1" w:themeFillShade="D9"/>
      <w:lang w:bidi="th-TH"/>
      <w14:cntxtAlts/>
    </w:rPr>
  </w:style>
  <w:style w:type="character" w:styleId="Hyperlink">
    <w:name w:val="Hyperlink"/>
    <w:basedOn w:val="DefaultParagraphFont"/>
    <w:uiPriority w:val="99"/>
    <w:unhideWhenUsed/>
    <w:rsid w:val="00770FC9"/>
    <w:rPr>
      <w:color w:val="0000FF" w:themeColor="hyperlink"/>
      <w:u w:val="single"/>
    </w:rPr>
  </w:style>
  <w:style w:type="character" w:customStyle="1" w:styleId="FrontpagetextChar">
    <w:name w:val="Front page text Char"/>
    <w:basedOn w:val="DefaultParagraphFont"/>
    <w:link w:val="Frontpagetext"/>
    <w:uiPriority w:val="2"/>
    <w:rsid w:val="00006B8D"/>
    <w:rPr>
      <w:rFonts w:cs="Arial"/>
      <w:sz w:val="24"/>
      <w:szCs w:val="24"/>
      <w14:cntxtAlts/>
    </w:rPr>
  </w:style>
  <w:style w:type="paragraph" w:customStyle="1" w:styleId="Contact">
    <w:name w:val="Contact"/>
    <w:basedOn w:val="Introduction"/>
    <w:link w:val="ContactChar"/>
    <w:rsid w:val="004E480F"/>
    <w:pPr>
      <w:ind w:right="-143"/>
    </w:pPr>
    <w:rPr>
      <w:b w:val="0"/>
    </w:rPr>
  </w:style>
  <w:style w:type="paragraph" w:customStyle="1" w:styleId="Introductionfront">
    <w:name w:val="Introduction front"/>
    <w:basedOn w:val="Introduction"/>
    <w:link w:val="IntroductionfrontChar"/>
    <w:autoRedefine/>
    <w:qFormat/>
    <w:rsid w:val="00974ADC"/>
    <w:pPr>
      <w:spacing w:before="0" w:after="0"/>
      <w:ind w:right="-142"/>
    </w:pPr>
    <w:rPr>
      <w:rFonts w:cs="Arial"/>
      <w:sz w:val="30"/>
    </w:rPr>
  </w:style>
  <w:style w:type="character" w:customStyle="1" w:styleId="ContactChar">
    <w:name w:val="Contact Char"/>
    <w:basedOn w:val="IntroductionChar"/>
    <w:link w:val="Contact"/>
    <w:rsid w:val="004E480F"/>
    <w:rPr>
      <w:rFonts w:ascii="Houschka Pro Medium" w:eastAsiaTheme="majorEastAsia" w:hAnsi="Houschka Pro Medium" w:cstheme="majorBidi"/>
      <w:b w:val="0"/>
      <w:bCs w:val="0"/>
      <w:iCs/>
      <w:color w:val="512D6D"/>
      <w:sz w:val="28"/>
      <w:szCs w:val="24"/>
      <w14:cntxtAlts/>
    </w:rPr>
  </w:style>
  <w:style w:type="character" w:customStyle="1" w:styleId="IntroductionfrontChar">
    <w:name w:val="Introduction front Char"/>
    <w:basedOn w:val="IntroductionChar"/>
    <w:link w:val="Introductionfront"/>
    <w:rsid w:val="00974ADC"/>
    <w:rPr>
      <w:rFonts w:ascii="Calibri Light" w:eastAsiaTheme="majorEastAsia" w:hAnsi="Calibri Light" w:cs="Arial"/>
      <w:b w:val="0"/>
      <w:bCs w:val="0"/>
      <w:iCs w:val="0"/>
      <w:color w:val="512D6D"/>
      <w:sz w:val="30"/>
      <w:szCs w:val="24"/>
      <w14:cntxtAlts/>
    </w:rPr>
  </w:style>
  <w:style w:type="paragraph" w:customStyle="1" w:styleId="Briefing">
    <w:name w:val="Briefing"/>
    <w:basedOn w:val="Title"/>
    <w:link w:val="BriefingChar"/>
    <w:qFormat/>
    <w:rsid w:val="00B560CF"/>
    <w:pPr>
      <w:spacing w:before="240"/>
    </w:pPr>
    <w:rPr>
      <w:noProof/>
      <w:sz w:val="32"/>
      <w:lang w:eastAsia="en-GB"/>
      <w14:cntxtAlts w14:val="0"/>
    </w:rPr>
  </w:style>
  <w:style w:type="paragraph" w:customStyle="1" w:styleId="Links">
    <w:name w:val="Links"/>
    <w:basedOn w:val="Normal"/>
    <w:link w:val="LinksChar"/>
    <w:autoRedefine/>
    <w:qFormat/>
    <w:rsid w:val="00E5511A"/>
    <w:pPr>
      <w:tabs>
        <w:tab w:val="left" w:pos="567"/>
      </w:tabs>
      <w:ind w:left="567" w:hanging="567"/>
    </w:pPr>
    <w:rPr>
      <w:color w:val="0000FF"/>
      <w:szCs w:val="22"/>
      <w:u w:val="single"/>
    </w:rPr>
  </w:style>
  <w:style w:type="character" w:customStyle="1" w:styleId="BriefingChar">
    <w:name w:val="Briefing Char"/>
    <w:basedOn w:val="TitleChar"/>
    <w:link w:val="Briefing"/>
    <w:rsid w:val="00B560CF"/>
    <w:rPr>
      <w:rFonts w:eastAsiaTheme="majorEastAsia" w:cs="Arial"/>
      <w:b/>
      <w:noProof/>
      <w:color w:val="FFFFFF" w:themeColor="background1"/>
      <w:spacing w:val="5"/>
      <w:kern w:val="28"/>
      <w:sz w:val="32"/>
      <w:szCs w:val="56"/>
      <w:lang w:eastAsia="en-GB"/>
      <w14:cntxtAlts/>
    </w:rPr>
  </w:style>
  <w:style w:type="character" w:customStyle="1" w:styleId="LinksChar">
    <w:name w:val="Links Char"/>
    <w:basedOn w:val="DefaultParagraphFont"/>
    <w:link w:val="Links"/>
    <w:rsid w:val="00E5511A"/>
    <w:rPr>
      <w:rFonts w:cs="Arial"/>
      <w:color w:val="0000FF"/>
      <w:sz w:val="24"/>
      <w:u w:val="single"/>
      <w14:cntxtAlts/>
    </w:rPr>
  </w:style>
  <w:style w:type="paragraph" w:styleId="FootnoteText">
    <w:name w:val="footnote text"/>
    <w:basedOn w:val="Normal"/>
    <w:link w:val="FootnoteTextChar"/>
    <w:uiPriority w:val="99"/>
    <w:semiHidden/>
    <w:unhideWhenUsed/>
    <w:rsid w:val="00CC6FA2"/>
    <w:rPr>
      <w:sz w:val="20"/>
      <w:szCs w:val="20"/>
    </w:rPr>
  </w:style>
  <w:style w:type="character" w:customStyle="1" w:styleId="FootnoteTextChar">
    <w:name w:val="Footnote Text Char"/>
    <w:basedOn w:val="DefaultParagraphFont"/>
    <w:link w:val="FootnoteText"/>
    <w:uiPriority w:val="99"/>
    <w:semiHidden/>
    <w:rsid w:val="00CC6FA2"/>
    <w:rPr>
      <w:rFonts w:ascii="Houschka Pro Medium" w:hAnsi="Houschka Pro Medium"/>
      <w:sz w:val="20"/>
      <w:szCs w:val="20"/>
      <w14:cntxtAlts/>
    </w:rPr>
  </w:style>
  <w:style w:type="character" w:styleId="FootnoteReference">
    <w:name w:val="footnote reference"/>
    <w:basedOn w:val="DefaultParagraphFont"/>
    <w:uiPriority w:val="99"/>
    <w:semiHidden/>
    <w:unhideWhenUsed/>
    <w:rsid w:val="00CC6FA2"/>
    <w:rPr>
      <w:vertAlign w:val="superscript"/>
    </w:rPr>
  </w:style>
  <w:style w:type="character" w:styleId="CommentReference">
    <w:name w:val="annotation reference"/>
    <w:basedOn w:val="DefaultParagraphFont"/>
    <w:uiPriority w:val="99"/>
    <w:semiHidden/>
    <w:unhideWhenUsed/>
    <w:rsid w:val="004978CD"/>
    <w:rPr>
      <w:sz w:val="16"/>
      <w:szCs w:val="16"/>
    </w:rPr>
  </w:style>
  <w:style w:type="paragraph" w:styleId="CommentText">
    <w:name w:val="annotation text"/>
    <w:basedOn w:val="Normal"/>
    <w:link w:val="CommentTextChar"/>
    <w:uiPriority w:val="99"/>
    <w:unhideWhenUsed/>
    <w:rsid w:val="004978CD"/>
    <w:rPr>
      <w:sz w:val="20"/>
      <w:szCs w:val="20"/>
    </w:rPr>
  </w:style>
  <w:style w:type="character" w:customStyle="1" w:styleId="CommentTextChar">
    <w:name w:val="Comment Text Char"/>
    <w:basedOn w:val="DefaultParagraphFont"/>
    <w:link w:val="CommentText"/>
    <w:uiPriority w:val="99"/>
    <w:rsid w:val="004978CD"/>
    <w:rPr>
      <w:rFonts w:ascii="Houschka Pro Medium" w:hAnsi="Houschka Pro Medium"/>
      <w:sz w:val="20"/>
      <w:szCs w:val="20"/>
      <w14:cntxtAlts/>
    </w:rPr>
  </w:style>
  <w:style w:type="paragraph" w:styleId="CommentSubject">
    <w:name w:val="annotation subject"/>
    <w:basedOn w:val="CommentText"/>
    <w:next w:val="CommentText"/>
    <w:link w:val="CommentSubjectChar"/>
    <w:uiPriority w:val="99"/>
    <w:semiHidden/>
    <w:unhideWhenUsed/>
    <w:rsid w:val="004978CD"/>
    <w:rPr>
      <w:b/>
      <w:bCs/>
    </w:rPr>
  </w:style>
  <w:style w:type="character" w:customStyle="1" w:styleId="CommentSubjectChar">
    <w:name w:val="Comment Subject Char"/>
    <w:basedOn w:val="CommentTextChar"/>
    <w:link w:val="CommentSubject"/>
    <w:uiPriority w:val="99"/>
    <w:semiHidden/>
    <w:rsid w:val="004978CD"/>
    <w:rPr>
      <w:rFonts w:ascii="Houschka Pro Medium" w:hAnsi="Houschka Pro Medium"/>
      <w:b/>
      <w:bCs/>
      <w:sz w:val="20"/>
      <w:szCs w:val="20"/>
      <w14:cntxtAlts/>
    </w:rPr>
  </w:style>
  <w:style w:type="character" w:styleId="FollowedHyperlink">
    <w:name w:val="FollowedHyperlink"/>
    <w:basedOn w:val="DefaultParagraphFont"/>
    <w:uiPriority w:val="99"/>
    <w:semiHidden/>
    <w:unhideWhenUsed/>
    <w:rsid w:val="00707B0B"/>
    <w:rPr>
      <w:color w:val="800080" w:themeColor="followedHyperlink"/>
      <w:u w:val="single"/>
    </w:rPr>
  </w:style>
  <w:style w:type="character" w:styleId="UnresolvedMention">
    <w:name w:val="Unresolved Mention"/>
    <w:basedOn w:val="DefaultParagraphFont"/>
    <w:uiPriority w:val="99"/>
    <w:unhideWhenUsed/>
    <w:rsid w:val="00B1281C"/>
    <w:rPr>
      <w:color w:val="605E5C"/>
      <w:shd w:val="clear" w:color="auto" w:fill="E1DFDD"/>
    </w:rPr>
  </w:style>
  <w:style w:type="paragraph" w:customStyle="1" w:styleId="Authorofthebriefing">
    <w:name w:val="Author of the briefing"/>
    <w:basedOn w:val="Introductionfront"/>
    <w:qFormat/>
    <w:rsid w:val="00974ADC"/>
    <w:pPr>
      <w:spacing w:before="240" w:after="360"/>
    </w:pPr>
    <w:rPr>
      <w:b w:val="0"/>
      <w:bCs/>
      <w:color w:val="512D6D"/>
    </w:rPr>
  </w:style>
  <w:style w:type="character" w:styleId="PageNumber">
    <w:name w:val="page number"/>
    <w:basedOn w:val="DefaultParagraphFont"/>
    <w:uiPriority w:val="99"/>
    <w:semiHidden/>
    <w:unhideWhenUsed/>
    <w:rsid w:val="00BE5B88"/>
  </w:style>
  <w:style w:type="paragraph" w:styleId="NormalWeb">
    <w:name w:val="Normal (Web)"/>
    <w:basedOn w:val="Normal"/>
    <w:uiPriority w:val="99"/>
    <w:unhideWhenUsed/>
    <w:rsid w:val="003A6934"/>
    <w:pPr>
      <w:spacing w:before="100" w:beforeAutospacing="1" w:after="100" w:afterAutospacing="1"/>
    </w:pPr>
    <w:rPr>
      <w:rFonts w:ascii="Times New Roman" w:eastAsia="Times New Roman" w:hAnsi="Times New Roman" w:cs="Times New Roman"/>
      <w:lang w:eastAsia="en-GB"/>
      <w14:cntxtAlts w14:val="0"/>
    </w:rPr>
  </w:style>
  <w:style w:type="character" w:styleId="Mention">
    <w:name w:val="Mention"/>
    <w:basedOn w:val="DefaultParagraphFont"/>
    <w:uiPriority w:val="99"/>
    <w:unhideWhenUsed/>
    <w:rsid w:val="0066652C"/>
    <w:rPr>
      <w:color w:val="2B579A"/>
      <w:shd w:val="clear" w:color="auto" w:fill="E1DFDD"/>
    </w:rPr>
  </w:style>
  <w:style w:type="paragraph" w:styleId="Revision">
    <w:name w:val="Revision"/>
    <w:hidden/>
    <w:uiPriority w:val="99"/>
    <w:semiHidden/>
    <w:rsid w:val="00FD694C"/>
    <w:pPr>
      <w:spacing w:after="0" w:line="240" w:lineRule="auto"/>
    </w:pPr>
    <w:rPr>
      <w:rFonts w:cs="Arial"/>
      <w:sz w:val="24"/>
      <w:szCs w:val="24"/>
      <w14:cntxtAlts/>
    </w:rPr>
  </w:style>
  <w:style w:type="paragraph" w:customStyle="1" w:styleId="paragraph">
    <w:name w:val="paragraph"/>
    <w:basedOn w:val="Normal"/>
    <w:rsid w:val="007F48DA"/>
    <w:pPr>
      <w:spacing w:before="100" w:beforeAutospacing="1" w:after="100" w:afterAutospacing="1"/>
    </w:pPr>
    <w:rPr>
      <w:rFonts w:ascii="Times New Roman" w:eastAsia="Times New Roman" w:hAnsi="Times New Roman" w:cs="Times New Roman"/>
      <w:lang w:eastAsia="en-GB"/>
      <w14:cntxtAlts w14:val="0"/>
    </w:rPr>
  </w:style>
  <w:style w:type="character" w:customStyle="1" w:styleId="normaltextrun">
    <w:name w:val="normaltextrun"/>
    <w:basedOn w:val="DefaultParagraphFont"/>
    <w:rsid w:val="007F48DA"/>
  </w:style>
  <w:style w:type="character" w:customStyle="1" w:styleId="eop">
    <w:name w:val="eop"/>
    <w:basedOn w:val="DefaultParagraphFont"/>
    <w:rsid w:val="007F48DA"/>
  </w:style>
  <w:style w:type="character" w:customStyle="1" w:styleId="cf01">
    <w:name w:val="cf01"/>
    <w:basedOn w:val="DefaultParagraphFont"/>
    <w:rsid w:val="009D1391"/>
    <w:rPr>
      <w:rFonts w:ascii="Segoe UI" w:hAnsi="Segoe UI" w:cs="Segoe UI" w:hint="default"/>
      <w:sz w:val="18"/>
      <w:szCs w:val="18"/>
    </w:rPr>
  </w:style>
  <w:style w:type="paragraph" w:customStyle="1" w:styleId="xmsonormal">
    <w:name w:val="x_msonormal"/>
    <w:basedOn w:val="Normal"/>
    <w:rsid w:val="00111E31"/>
    <w:pPr>
      <w:spacing w:before="100" w:beforeAutospacing="1" w:after="100" w:afterAutospacing="1"/>
    </w:pPr>
    <w:rPr>
      <w:rFonts w:ascii="Calibri" w:hAnsi="Calibri" w:cs="Calibri"/>
      <w:sz w:val="22"/>
      <w:szCs w:val="22"/>
      <w:lang w:eastAsia="en-GB"/>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9521">
      <w:bodyDiv w:val="1"/>
      <w:marLeft w:val="0"/>
      <w:marRight w:val="0"/>
      <w:marTop w:val="0"/>
      <w:marBottom w:val="0"/>
      <w:divBdr>
        <w:top w:val="none" w:sz="0" w:space="0" w:color="auto"/>
        <w:left w:val="none" w:sz="0" w:space="0" w:color="auto"/>
        <w:bottom w:val="none" w:sz="0" w:space="0" w:color="auto"/>
        <w:right w:val="none" w:sz="0" w:space="0" w:color="auto"/>
      </w:divBdr>
    </w:div>
    <w:div w:id="81218606">
      <w:bodyDiv w:val="1"/>
      <w:marLeft w:val="0"/>
      <w:marRight w:val="0"/>
      <w:marTop w:val="0"/>
      <w:marBottom w:val="0"/>
      <w:divBdr>
        <w:top w:val="none" w:sz="0" w:space="0" w:color="auto"/>
        <w:left w:val="none" w:sz="0" w:space="0" w:color="auto"/>
        <w:bottom w:val="none" w:sz="0" w:space="0" w:color="auto"/>
        <w:right w:val="none" w:sz="0" w:space="0" w:color="auto"/>
      </w:divBdr>
    </w:div>
    <w:div w:id="242643589">
      <w:bodyDiv w:val="1"/>
      <w:marLeft w:val="0"/>
      <w:marRight w:val="0"/>
      <w:marTop w:val="0"/>
      <w:marBottom w:val="0"/>
      <w:divBdr>
        <w:top w:val="none" w:sz="0" w:space="0" w:color="auto"/>
        <w:left w:val="none" w:sz="0" w:space="0" w:color="auto"/>
        <w:bottom w:val="none" w:sz="0" w:space="0" w:color="auto"/>
        <w:right w:val="none" w:sz="0" w:space="0" w:color="auto"/>
      </w:divBdr>
    </w:div>
    <w:div w:id="269244061">
      <w:bodyDiv w:val="1"/>
      <w:marLeft w:val="0"/>
      <w:marRight w:val="0"/>
      <w:marTop w:val="0"/>
      <w:marBottom w:val="0"/>
      <w:divBdr>
        <w:top w:val="none" w:sz="0" w:space="0" w:color="auto"/>
        <w:left w:val="none" w:sz="0" w:space="0" w:color="auto"/>
        <w:bottom w:val="none" w:sz="0" w:space="0" w:color="auto"/>
        <w:right w:val="none" w:sz="0" w:space="0" w:color="auto"/>
      </w:divBdr>
    </w:div>
    <w:div w:id="362286177">
      <w:bodyDiv w:val="1"/>
      <w:marLeft w:val="0"/>
      <w:marRight w:val="0"/>
      <w:marTop w:val="0"/>
      <w:marBottom w:val="0"/>
      <w:divBdr>
        <w:top w:val="none" w:sz="0" w:space="0" w:color="auto"/>
        <w:left w:val="none" w:sz="0" w:space="0" w:color="auto"/>
        <w:bottom w:val="none" w:sz="0" w:space="0" w:color="auto"/>
        <w:right w:val="none" w:sz="0" w:space="0" w:color="auto"/>
      </w:divBdr>
    </w:div>
    <w:div w:id="414934202">
      <w:bodyDiv w:val="1"/>
      <w:marLeft w:val="0"/>
      <w:marRight w:val="0"/>
      <w:marTop w:val="0"/>
      <w:marBottom w:val="0"/>
      <w:divBdr>
        <w:top w:val="none" w:sz="0" w:space="0" w:color="auto"/>
        <w:left w:val="none" w:sz="0" w:space="0" w:color="auto"/>
        <w:bottom w:val="none" w:sz="0" w:space="0" w:color="auto"/>
        <w:right w:val="none" w:sz="0" w:space="0" w:color="auto"/>
      </w:divBdr>
    </w:div>
    <w:div w:id="469204565">
      <w:bodyDiv w:val="1"/>
      <w:marLeft w:val="0"/>
      <w:marRight w:val="0"/>
      <w:marTop w:val="0"/>
      <w:marBottom w:val="0"/>
      <w:divBdr>
        <w:top w:val="none" w:sz="0" w:space="0" w:color="auto"/>
        <w:left w:val="none" w:sz="0" w:space="0" w:color="auto"/>
        <w:bottom w:val="none" w:sz="0" w:space="0" w:color="auto"/>
        <w:right w:val="none" w:sz="0" w:space="0" w:color="auto"/>
      </w:divBdr>
      <w:divsChild>
        <w:div w:id="451025229">
          <w:marLeft w:val="0"/>
          <w:marRight w:val="0"/>
          <w:marTop w:val="0"/>
          <w:marBottom w:val="0"/>
          <w:divBdr>
            <w:top w:val="none" w:sz="0" w:space="0" w:color="auto"/>
            <w:left w:val="none" w:sz="0" w:space="0" w:color="auto"/>
            <w:bottom w:val="none" w:sz="0" w:space="0" w:color="auto"/>
            <w:right w:val="none" w:sz="0" w:space="0" w:color="auto"/>
          </w:divBdr>
        </w:div>
        <w:div w:id="1621911420">
          <w:marLeft w:val="0"/>
          <w:marRight w:val="0"/>
          <w:marTop w:val="0"/>
          <w:marBottom w:val="0"/>
          <w:divBdr>
            <w:top w:val="none" w:sz="0" w:space="0" w:color="auto"/>
            <w:left w:val="none" w:sz="0" w:space="0" w:color="auto"/>
            <w:bottom w:val="none" w:sz="0" w:space="0" w:color="auto"/>
            <w:right w:val="none" w:sz="0" w:space="0" w:color="auto"/>
          </w:divBdr>
        </w:div>
      </w:divsChild>
    </w:div>
    <w:div w:id="627472116">
      <w:bodyDiv w:val="1"/>
      <w:marLeft w:val="0"/>
      <w:marRight w:val="0"/>
      <w:marTop w:val="0"/>
      <w:marBottom w:val="0"/>
      <w:divBdr>
        <w:top w:val="none" w:sz="0" w:space="0" w:color="auto"/>
        <w:left w:val="none" w:sz="0" w:space="0" w:color="auto"/>
        <w:bottom w:val="none" w:sz="0" w:space="0" w:color="auto"/>
        <w:right w:val="none" w:sz="0" w:space="0" w:color="auto"/>
      </w:divBdr>
    </w:div>
    <w:div w:id="686178911">
      <w:bodyDiv w:val="1"/>
      <w:marLeft w:val="0"/>
      <w:marRight w:val="0"/>
      <w:marTop w:val="0"/>
      <w:marBottom w:val="0"/>
      <w:divBdr>
        <w:top w:val="none" w:sz="0" w:space="0" w:color="auto"/>
        <w:left w:val="none" w:sz="0" w:space="0" w:color="auto"/>
        <w:bottom w:val="none" w:sz="0" w:space="0" w:color="auto"/>
        <w:right w:val="none" w:sz="0" w:space="0" w:color="auto"/>
      </w:divBdr>
    </w:div>
    <w:div w:id="727190904">
      <w:bodyDiv w:val="1"/>
      <w:marLeft w:val="0"/>
      <w:marRight w:val="0"/>
      <w:marTop w:val="0"/>
      <w:marBottom w:val="0"/>
      <w:divBdr>
        <w:top w:val="none" w:sz="0" w:space="0" w:color="auto"/>
        <w:left w:val="none" w:sz="0" w:space="0" w:color="auto"/>
        <w:bottom w:val="none" w:sz="0" w:space="0" w:color="auto"/>
        <w:right w:val="none" w:sz="0" w:space="0" w:color="auto"/>
      </w:divBdr>
    </w:div>
    <w:div w:id="761217206">
      <w:bodyDiv w:val="1"/>
      <w:marLeft w:val="0"/>
      <w:marRight w:val="0"/>
      <w:marTop w:val="0"/>
      <w:marBottom w:val="0"/>
      <w:divBdr>
        <w:top w:val="none" w:sz="0" w:space="0" w:color="auto"/>
        <w:left w:val="none" w:sz="0" w:space="0" w:color="auto"/>
        <w:bottom w:val="none" w:sz="0" w:space="0" w:color="auto"/>
        <w:right w:val="none" w:sz="0" w:space="0" w:color="auto"/>
      </w:divBdr>
      <w:divsChild>
        <w:div w:id="204216169">
          <w:marLeft w:val="0"/>
          <w:marRight w:val="0"/>
          <w:marTop w:val="0"/>
          <w:marBottom w:val="0"/>
          <w:divBdr>
            <w:top w:val="none" w:sz="0" w:space="0" w:color="auto"/>
            <w:left w:val="none" w:sz="0" w:space="0" w:color="auto"/>
            <w:bottom w:val="none" w:sz="0" w:space="0" w:color="auto"/>
            <w:right w:val="none" w:sz="0" w:space="0" w:color="auto"/>
          </w:divBdr>
        </w:div>
        <w:div w:id="222378126">
          <w:marLeft w:val="0"/>
          <w:marRight w:val="0"/>
          <w:marTop w:val="0"/>
          <w:marBottom w:val="0"/>
          <w:divBdr>
            <w:top w:val="none" w:sz="0" w:space="0" w:color="auto"/>
            <w:left w:val="none" w:sz="0" w:space="0" w:color="auto"/>
            <w:bottom w:val="none" w:sz="0" w:space="0" w:color="auto"/>
            <w:right w:val="none" w:sz="0" w:space="0" w:color="auto"/>
          </w:divBdr>
        </w:div>
        <w:div w:id="760764135">
          <w:marLeft w:val="0"/>
          <w:marRight w:val="0"/>
          <w:marTop w:val="0"/>
          <w:marBottom w:val="0"/>
          <w:divBdr>
            <w:top w:val="none" w:sz="0" w:space="0" w:color="auto"/>
            <w:left w:val="none" w:sz="0" w:space="0" w:color="auto"/>
            <w:bottom w:val="none" w:sz="0" w:space="0" w:color="auto"/>
            <w:right w:val="none" w:sz="0" w:space="0" w:color="auto"/>
          </w:divBdr>
        </w:div>
        <w:div w:id="913203607">
          <w:marLeft w:val="0"/>
          <w:marRight w:val="0"/>
          <w:marTop w:val="0"/>
          <w:marBottom w:val="0"/>
          <w:divBdr>
            <w:top w:val="none" w:sz="0" w:space="0" w:color="auto"/>
            <w:left w:val="none" w:sz="0" w:space="0" w:color="auto"/>
            <w:bottom w:val="none" w:sz="0" w:space="0" w:color="auto"/>
            <w:right w:val="none" w:sz="0" w:space="0" w:color="auto"/>
          </w:divBdr>
        </w:div>
        <w:div w:id="2083213278">
          <w:marLeft w:val="0"/>
          <w:marRight w:val="0"/>
          <w:marTop w:val="0"/>
          <w:marBottom w:val="0"/>
          <w:divBdr>
            <w:top w:val="none" w:sz="0" w:space="0" w:color="auto"/>
            <w:left w:val="none" w:sz="0" w:space="0" w:color="auto"/>
            <w:bottom w:val="none" w:sz="0" w:space="0" w:color="auto"/>
            <w:right w:val="none" w:sz="0" w:space="0" w:color="auto"/>
          </w:divBdr>
        </w:div>
      </w:divsChild>
    </w:div>
    <w:div w:id="842277639">
      <w:bodyDiv w:val="1"/>
      <w:marLeft w:val="0"/>
      <w:marRight w:val="0"/>
      <w:marTop w:val="0"/>
      <w:marBottom w:val="0"/>
      <w:divBdr>
        <w:top w:val="none" w:sz="0" w:space="0" w:color="auto"/>
        <w:left w:val="none" w:sz="0" w:space="0" w:color="auto"/>
        <w:bottom w:val="none" w:sz="0" w:space="0" w:color="auto"/>
        <w:right w:val="none" w:sz="0" w:space="0" w:color="auto"/>
      </w:divBdr>
    </w:div>
    <w:div w:id="1045645564">
      <w:bodyDiv w:val="1"/>
      <w:marLeft w:val="0"/>
      <w:marRight w:val="0"/>
      <w:marTop w:val="0"/>
      <w:marBottom w:val="0"/>
      <w:divBdr>
        <w:top w:val="none" w:sz="0" w:space="0" w:color="auto"/>
        <w:left w:val="none" w:sz="0" w:space="0" w:color="auto"/>
        <w:bottom w:val="none" w:sz="0" w:space="0" w:color="auto"/>
        <w:right w:val="none" w:sz="0" w:space="0" w:color="auto"/>
      </w:divBdr>
    </w:div>
    <w:div w:id="1185903785">
      <w:bodyDiv w:val="1"/>
      <w:marLeft w:val="0"/>
      <w:marRight w:val="0"/>
      <w:marTop w:val="0"/>
      <w:marBottom w:val="0"/>
      <w:divBdr>
        <w:top w:val="none" w:sz="0" w:space="0" w:color="auto"/>
        <w:left w:val="none" w:sz="0" w:space="0" w:color="auto"/>
        <w:bottom w:val="none" w:sz="0" w:space="0" w:color="auto"/>
        <w:right w:val="none" w:sz="0" w:space="0" w:color="auto"/>
      </w:divBdr>
    </w:div>
    <w:div w:id="1426655691">
      <w:bodyDiv w:val="1"/>
      <w:marLeft w:val="0"/>
      <w:marRight w:val="0"/>
      <w:marTop w:val="0"/>
      <w:marBottom w:val="0"/>
      <w:divBdr>
        <w:top w:val="none" w:sz="0" w:space="0" w:color="auto"/>
        <w:left w:val="none" w:sz="0" w:space="0" w:color="auto"/>
        <w:bottom w:val="none" w:sz="0" w:space="0" w:color="auto"/>
        <w:right w:val="none" w:sz="0" w:space="0" w:color="auto"/>
      </w:divBdr>
    </w:div>
    <w:div w:id="1464880728">
      <w:bodyDiv w:val="1"/>
      <w:marLeft w:val="0"/>
      <w:marRight w:val="0"/>
      <w:marTop w:val="0"/>
      <w:marBottom w:val="0"/>
      <w:divBdr>
        <w:top w:val="none" w:sz="0" w:space="0" w:color="auto"/>
        <w:left w:val="none" w:sz="0" w:space="0" w:color="auto"/>
        <w:bottom w:val="none" w:sz="0" w:space="0" w:color="auto"/>
        <w:right w:val="none" w:sz="0" w:space="0" w:color="auto"/>
      </w:divBdr>
    </w:div>
    <w:div w:id="1486438530">
      <w:bodyDiv w:val="1"/>
      <w:marLeft w:val="0"/>
      <w:marRight w:val="0"/>
      <w:marTop w:val="0"/>
      <w:marBottom w:val="0"/>
      <w:divBdr>
        <w:top w:val="none" w:sz="0" w:space="0" w:color="auto"/>
        <w:left w:val="none" w:sz="0" w:space="0" w:color="auto"/>
        <w:bottom w:val="none" w:sz="0" w:space="0" w:color="auto"/>
        <w:right w:val="none" w:sz="0" w:space="0" w:color="auto"/>
      </w:divBdr>
    </w:div>
    <w:div w:id="1508180167">
      <w:bodyDiv w:val="1"/>
      <w:marLeft w:val="0"/>
      <w:marRight w:val="0"/>
      <w:marTop w:val="0"/>
      <w:marBottom w:val="0"/>
      <w:divBdr>
        <w:top w:val="none" w:sz="0" w:space="0" w:color="auto"/>
        <w:left w:val="none" w:sz="0" w:space="0" w:color="auto"/>
        <w:bottom w:val="none" w:sz="0" w:space="0" w:color="auto"/>
        <w:right w:val="none" w:sz="0" w:space="0" w:color="auto"/>
      </w:divBdr>
    </w:div>
    <w:div w:id="1672946393">
      <w:bodyDiv w:val="1"/>
      <w:marLeft w:val="0"/>
      <w:marRight w:val="0"/>
      <w:marTop w:val="0"/>
      <w:marBottom w:val="0"/>
      <w:divBdr>
        <w:top w:val="none" w:sz="0" w:space="0" w:color="auto"/>
        <w:left w:val="none" w:sz="0" w:space="0" w:color="auto"/>
        <w:bottom w:val="none" w:sz="0" w:space="0" w:color="auto"/>
        <w:right w:val="none" w:sz="0" w:space="0" w:color="auto"/>
      </w:divBdr>
    </w:div>
    <w:div w:id="1720591421">
      <w:bodyDiv w:val="1"/>
      <w:marLeft w:val="0"/>
      <w:marRight w:val="0"/>
      <w:marTop w:val="0"/>
      <w:marBottom w:val="0"/>
      <w:divBdr>
        <w:top w:val="none" w:sz="0" w:space="0" w:color="auto"/>
        <w:left w:val="none" w:sz="0" w:space="0" w:color="auto"/>
        <w:bottom w:val="none" w:sz="0" w:space="0" w:color="auto"/>
        <w:right w:val="none" w:sz="0" w:space="0" w:color="auto"/>
      </w:divBdr>
      <w:divsChild>
        <w:div w:id="256980772">
          <w:marLeft w:val="0"/>
          <w:marRight w:val="0"/>
          <w:marTop w:val="0"/>
          <w:marBottom w:val="0"/>
          <w:divBdr>
            <w:top w:val="none" w:sz="0" w:space="0" w:color="auto"/>
            <w:left w:val="none" w:sz="0" w:space="0" w:color="auto"/>
            <w:bottom w:val="none" w:sz="0" w:space="0" w:color="auto"/>
            <w:right w:val="none" w:sz="0" w:space="0" w:color="auto"/>
          </w:divBdr>
        </w:div>
      </w:divsChild>
    </w:div>
    <w:div w:id="1727071303">
      <w:bodyDiv w:val="1"/>
      <w:marLeft w:val="0"/>
      <w:marRight w:val="0"/>
      <w:marTop w:val="0"/>
      <w:marBottom w:val="0"/>
      <w:divBdr>
        <w:top w:val="none" w:sz="0" w:space="0" w:color="auto"/>
        <w:left w:val="none" w:sz="0" w:space="0" w:color="auto"/>
        <w:bottom w:val="none" w:sz="0" w:space="0" w:color="auto"/>
        <w:right w:val="none" w:sz="0" w:space="0" w:color="auto"/>
      </w:divBdr>
    </w:div>
    <w:div w:id="1746760477">
      <w:bodyDiv w:val="1"/>
      <w:marLeft w:val="0"/>
      <w:marRight w:val="0"/>
      <w:marTop w:val="0"/>
      <w:marBottom w:val="0"/>
      <w:divBdr>
        <w:top w:val="none" w:sz="0" w:space="0" w:color="auto"/>
        <w:left w:val="none" w:sz="0" w:space="0" w:color="auto"/>
        <w:bottom w:val="none" w:sz="0" w:space="0" w:color="auto"/>
        <w:right w:val="none" w:sz="0" w:space="0" w:color="auto"/>
      </w:divBdr>
    </w:div>
    <w:div w:id="1766877076">
      <w:bodyDiv w:val="1"/>
      <w:marLeft w:val="0"/>
      <w:marRight w:val="0"/>
      <w:marTop w:val="0"/>
      <w:marBottom w:val="0"/>
      <w:divBdr>
        <w:top w:val="none" w:sz="0" w:space="0" w:color="auto"/>
        <w:left w:val="none" w:sz="0" w:space="0" w:color="auto"/>
        <w:bottom w:val="none" w:sz="0" w:space="0" w:color="auto"/>
        <w:right w:val="none" w:sz="0" w:space="0" w:color="auto"/>
      </w:divBdr>
    </w:div>
    <w:div w:id="1806855027">
      <w:bodyDiv w:val="1"/>
      <w:marLeft w:val="0"/>
      <w:marRight w:val="0"/>
      <w:marTop w:val="0"/>
      <w:marBottom w:val="0"/>
      <w:divBdr>
        <w:top w:val="none" w:sz="0" w:space="0" w:color="auto"/>
        <w:left w:val="none" w:sz="0" w:space="0" w:color="auto"/>
        <w:bottom w:val="none" w:sz="0" w:space="0" w:color="auto"/>
        <w:right w:val="none" w:sz="0" w:space="0" w:color="auto"/>
      </w:divBdr>
    </w:div>
    <w:div w:id="1812019877">
      <w:bodyDiv w:val="1"/>
      <w:marLeft w:val="0"/>
      <w:marRight w:val="0"/>
      <w:marTop w:val="0"/>
      <w:marBottom w:val="0"/>
      <w:divBdr>
        <w:top w:val="none" w:sz="0" w:space="0" w:color="auto"/>
        <w:left w:val="none" w:sz="0" w:space="0" w:color="auto"/>
        <w:bottom w:val="none" w:sz="0" w:space="0" w:color="auto"/>
        <w:right w:val="none" w:sz="0" w:space="0" w:color="auto"/>
      </w:divBdr>
    </w:div>
    <w:div w:id="1814174294">
      <w:bodyDiv w:val="1"/>
      <w:marLeft w:val="0"/>
      <w:marRight w:val="0"/>
      <w:marTop w:val="0"/>
      <w:marBottom w:val="0"/>
      <w:divBdr>
        <w:top w:val="none" w:sz="0" w:space="0" w:color="auto"/>
        <w:left w:val="none" w:sz="0" w:space="0" w:color="auto"/>
        <w:bottom w:val="none" w:sz="0" w:space="0" w:color="auto"/>
        <w:right w:val="none" w:sz="0" w:space="0" w:color="auto"/>
      </w:divBdr>
    </w:div>
    <w:div w:id="1892378261">
      <w:bodyDiv w:val="1"/>
      <w:marLeft w:val="0"/>
      <w:marRight w:val="0"/>
      <w:marTop w:val="0"/>
      <w:marBottom w:val="0"/>
      <w:divBdr>
        <w:top w:val="none" w:sz="0" w:space="0" w:color="auto"/>
        <w:left w:val="none" w:sz="0" w:space="0" w:color="auto"/>
        <w:bottom w:val="none" w:sz="0" w:space="0" w:color="auto"/>
        <w:right w:val="none" w:sz="0" w:space="0" w:color="auto"/>
      </w:divBdr>
    </w:div>
    <w:div w:id="1923634345">
      <w:bodyDiv w:val="1"/>
      <w:marLeft w:val="0"/>
      <w:marRight w:val="0"/>
      <w:marTop w:val="0"/>
      <w:marBottom w:val="0"/>
      <w:divBdr>
        <w:top w:val="none" w:sz="0" w:space="0" w:color="auto"/>
        <w:left w:val="none" w:sz="0" w:space="0" w:color="auto"/>
        <w:bottom w:val="none" w:sz="0" w:space="0" w:color="auto"/>
        <w:right w:val="none" w:sz="0" w:space="0" w:color="auto"/>
      </w:divBdr>
    </w:div>
    <w:div w:id="204848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1.xml"/><Relationship Id="rId26" Type="http://schemas.openxmlformats.org/officeDocument/2006/relationships/image" Target="media/image15.png"/><Relationship Id="rId39" Type="http://schemas.openxmlformats.org/officeDocument/2006/relationships/hyperlink" Target="file:///C:/Users/JRF/AppData/Local/Microsoft/Windows/INetCache/Content.Outlook/VTYCOT2I/www.gov.uk/government/statistical-data-sets/live-tables-on-rents-lettings-and-tenancie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researchbriefings.files.parliament.uk/documents/SN05745/SN05745.pdf" TargetMode="External"/><Relationship Id="rId42" Type="http://schemas.openxmlformats.org/officeDocument/2006/relationships/hyperlink" Target="file:///C:/Users/JRF/AppData/Local/Microsoft/Windows/INetCache/Content.Outlook/VTYCOT2I/www.mungos.org/publication/home-for-good-the-role-of-social-housing-in-ending-rough-sleeping/"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file:///C:/Users/JRF/AppData/Local/Microsoft/Windows/INetCache/Content.Outlook/VTYCOT2I/www.jrf.org.uk/report/build-build-build-social-housing" TargetMode="External"/><Relationship Id="rId38" Type="http://schemas.openxmlformats.org/officeDocument/2006/relationships/hyperlink" Target="file:///C:/Users/JRF/AppData/Local/Microsoft/Windows/INetCache/Content.Outlook/VTYCOT2I/www.gov.uk/government/statistical-data-sets/live-tables-on-affordable-housing-supply"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chart" Target="charts/chart1.xml"/><Relationship Id="rId41" Type="http://schemas.openxmlformats.org/officeDocument/2006/relationships/hyperlink" Target="https://www.ons.gov.uk/peoplepopulationandcommunity/housing/datasets/privaterentalmarketsummarystatisticsinengland" TargetMode="External"/><Relationship Id="Rcd10434418b645ea"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file:///C:/Users/JRF/AppData/Local/Microsoft/Windows/INetCache/Content.Outlook/VTYCOT2I/www.crisis.org.uk/ending-homelessness/homelessness-knowledge-hub/housing-models-and-access/housing-supply-requirements-across-great-britain-2018/" TargetMode="External"/><Relationship Id="rId37" Type="http://schemas.openxmlformats.org/officeDocument/2006/relationships/hyperlink" Target="file:///C:/Users/JRF/AppData/Local/Microsoft/Windows/INetCache/Content.Outlook/VTYCOT2I/www.gov.uk/government/news/86-billion-for-affordable-homes-to-give-boost-onto-housing-ladder" TargetMode="External"/><Relationship Id="rId40" Type="http://schemas.openxmlformats.org/officeDocument/2006/relationships/hyperlink" Target="file:///C:/Users/JRF/AppData/Local/Microsoft/Windows/INetCache/Content.Outlook/VTYCOT2I/www.ownyourhome.gov.uk/all-schemes/"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file:///C:/Users/JRF/AppData/Local/Microsoft/Windows/INetCache/Content.Outlook/VTYCOT2I/www.gov.uk/government/statistics/english-housing-survey-2019-to-2020-headline-report"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file:///C:/Users/JRF/AppData/Local/Microsoft/Windows/INetCache/Content.Outlook/VTYCOT2I/www.jrf.org.uk/blog/we-must-loosen-povertys-grip-black-asian-and-ethnic-minority-people"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file:///C:/Users/JRF/AppData/Local/Microsoft/Windows/INetCache/Content.Outlook/VTYCOT2I/www.resolutionfoundation.org/app/uploads/2021/07/Wealth-gap-year.pdf"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jrf.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F\Downloads\Briefing%20template%202021.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'Graphs for briefing'!$P$355</c:f>
              <c:strCache>
                <c:ptCount val="1"/>
                <c:pt idx="0">
                  <c:v>Social rent homes delivered by grant funding</c:v>
                </c:pt>
              </c:strCache>
            </c:strRef>
          </c:tx>
          <c:spPr>
            <a:solidFill>
              <a:srgbClr val="512D6D"/>
            </a:solidFill>
            <a:ln>
              <a:noFill/>
            </a:ln>
            <a:effectLst/>
          </c:spPr>
          <c:invertIfNegative val="0"/>
          <c:cat>
            <c:strRef>
              <c:f>'Graphs for briefing'!$P$354:$AK$354</c:f>
              <c:strCache>
                <c:ptCount val="22"/>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pt idx="15">
                  <c:v>2014-15</c:v>
                </c:pt>
                <c:pt idx="16">
                  <c:v>2015-16</c:v>
                </c:pt>
                <c:pt idx="17">
                  <c:v>2016-17</c:v>
                </c:pt>
                <c:pt idx="18">
                  <c:v>2017-18</c:v>
                </c:pt>
                <c:pt idx="19">
                  <c:v>2018-19</c:v>
                </c:pt>
                <c:pt idx="20">
                  <c:v>2019-20</c:v>
                </c:pt>
                <c:pt idx="21">
                  <c:v>2020/21</c:v>
                </c:pt>
              </c:strCache>
            </c:strRef>
          </c:cat>
          <c:val>
            <c:numRef>
              <c:f>'Graphs for briefing'!$P$355:$AK$355</c:f>
              <c:numCache>
                <c:formatCode>General</c:formatCode>
                <c:ptCount val="22"/>
                <c:pt idx="0">
                  <c:v>0</c:v>
                </c:pt>
                <c:pt idx="1">
                  <c:v>26320</c:v>
                </c:pt>
                <c:pt idx="2">
                  <c:v>25705</c:v>
                </c:pt>
                <c:pt idx="3">
                  <c:v>23206</c:v>
                </c:pt>
                <c:pt idx="4">
                  <c:v>21086</c:v>
                </c:pt>
                <c:pt idx="5">
                  <c:v>20136</c:v>
                </c:pt>
                <c:pt idx="6">
                  <c:v>21017</c:v>
                </c:pt>
                <c:pt idx="7">
                  <c:v>21752</c:v>
                </c:pt>
                <c:pt idx="8">
                  <c:v>26058</c:v>
                </c:pt>
                <c:pt idx="9">
                  <c:v>27518</c:v>
                </c:pt>
                <c:pt idx="10">
                  <c:v>30716</c:v>
                </c:pt>
                <c:pt idx="11">
                  <c:v>37157</c:v>
                </c:pt>
                <c:pt idx="12">
                  <c:v>33457</c:v>
                </c:pt>
                <c:pt idx="13">
                  <c:v>13298</c:v>
                </c:pt>
                <c:pt idx="14">
                  <c:v>6160</c:v>
                </c:pt>
                <c:pt idx="15">
                  <c:v>4100</c:v>
                </c:pt>
                <c:pt idx="16">
                  <c:v>862</c:v>
                </c:pt>
                <c:pt idx="17">
                  <c:v>301</c:v>
                </c:pt>
                <c:pt idx="18">
                  <c:v>489</c:v>
                </c:pt>
                <c:pt idx="19">
                  <c:v>351</c:v>
                </c:pt>
                <c:pt idx="20">
                  <c:v>826</c:v>
                </c:pt>
              </c:numCache>
            </c:numRef>
          </c:val>
          <c:extLst>
            <c:ext xmlns:c16="http://schemas.microsoft.com/office/drawing/2014/chart" uri="{C3380CC4-5D6E-409C-BE32-E72D297353CC}">
              <c16:uniqueId val="{00000000-A9A6-4762-9D6D-022E2BE040E9}"/>
            </c:ext>
          </c:extLst>
        </c:ser>
        <c:ser>
          <c:idx val="1"/>
          <c:order val="1"/>
          <c:tx>
            <c:strRef>
              <c:f>'Graphs for briefing'!$P$356</c:f>
              <c:strCache>
                <c:ptCount val="1"/>
                <c:pt idx="0">
                  <c:v>Proposed social rent delivery under the AHP</c:v>
                </c:pt>
              </c:strCache>
            </c:strRef>
          </c:tx>
          <c:spPr>
            <a:solidFill>
              <a:srgbClr val="CE0058"/>
            </a:solidFill>
            <a:ln>
              <a:noFill/>
            </a:ln>
            <a:effectLst/>
          </c:spPr>
          <c:invertIfNegative val="0"/>
          <c:cat>
            <c:strRef>
              <c:f>'Graphs for briefing'!$P$354:$AK$354</c:f>
              <c:strCache>
                <c:ptCount val="22"/>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pt idx="15">
                  <c:v>2014-15</c:v>
                </c:pt>
                <c:pt idx="16">
                  <c:v>2015-16</c:v>
                </c:pt>
                <c:pt idx="17">
                  <c:v>2016-17</c:v>
                </c:pt>
                <c:pt idx="18">
                  <c:v>2017-18</c:v>
                </c:pt>
                <c:pt idx="19">
                  <c:v>2018-19</c:v>
                </c:pt>
                <c:pt idx="20">
                  <c:v>2019-20</c:v>
                </c:pt>
                <c:pt idx="21">
                  <c:v>2020/21</c:v>
                </c:pt>
              </c:strCache>
            </c:strRef>
          </c:cat>
          <c:val>
            <c:numRef>
              <c:f>'Graphs for briefing'!$P$356:$AK$356</c:f>
              <c:numCache>
                <c:formatCode>General</c:formatCode>
                <c:ptCount val="22"/>
                <c:pt idx="0">
                  <c:v>0</c:v>
                </c:pt>
                <c:pt idx="21">
                  <c:v>6000</c:v>
                </c:pt>
              </c:numCache>
            </c:numRef>
          </c:val>
          <c:extLst>
            <c:ext xmlns:c16="http://schemas.microsoft.com/office/drawing/2014/chart" uri="{C3380CC4-5D6E-409C-BE32-E72D297353CC}">
              <c16:uniqueId val="{00000001-A9A6-4762-9D6D-022E2BE040E9}"/>
            </c:ext>
          </c:extLst>
        </c:ser>
        <c:dLbls>
          <c:showLegendKey val="0"/>
          <c:showVal val="0"/>
          <c:showCatName val="0"/>
          <c:showSerName val="0"/>
          <c:showPercent val="0"/>
          <c:showBubbleSize val="0"/>
        </c:dLbls>
        <c:gapWidth val="10"/>
        <c:overlap val="88"/>
        <c:axId val="1264497951"/>
        <c:axId val="1264491711"/>
      </c:barChart>
      <c:catAx>
        <c:axId val="1264497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264491711"/>
        <c:crosses val="autoZero"/>
        <c:auto val="1"/>
        <c:lblAlgn val="ctr"/>
        <c:lblOffset val="100"/>
        <c:noMultiLvlLbl val="0"/>
      </c:catAx>
      <c:valAx>
        <c:axId val="12644917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100" b="0" i="0" baseline="0">
                    <a:effectLst/>
                  </a:rPr>
                  <a:t>Homes delivered per year</a:t>
                </a:r>
                <a:endParaRPr lang="en-GB" sz="600">
                  <a:effectLst/>
                </a:endParaRPr>
              </a:p>
            </c:rich>
          </c:tx>
          <c:layout>
            <c:manualLayout>
              <c:xMode val="edge"/>
              <c:yMode val="edge"/>
              <c:x val="1.8160311796824148E-3"/>
              <c:y val="0.19593107933190251"/>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 sourceLinked="0"/>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264497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10T18:45:03.030"/>
    </inkml:context>
    <inkml:brush xml:id="br0">
      <inkml:brushProperty name="width" value="0.05" units="cm"/>
      <inkml:brushProperty name="height" value="0.05" units="cm"/>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9600E87DD3744188D8CED92D6D9F2C" ma:contentTypeVersion="20" ma:contentTypeDescription="Create a new document." ma:contentTypeScope="" ma:versionID="5a796ec0bdd043dfc12bcbba72d94fa4">
  <xsd:schema xmlns:xsd="http://www.w3.org/2001/XMLSchema" xmlns:xs="http://www.w3.org/2001/XMLSchema" xmlns:p="http://schemas.microsoft.com/office/2006/metadata/properties" xmlns:ns2="b99b6e3d-af7e-4592-9046-8358f0a5e4f7" xmlns:ns3="c0b4e1e2-9ab0-4277-b18f-993410e46222" xmlns:ns4="http://schemas.microsoft.com/sharepoint/v4" targetNamespace="http://schemas.microsoft.com/office/2006/metadata/properties" ma:root="true" ma:fieldsID="e59fa0ec9d8ea41efd6d21cf24862341" ns2:_="" ns3:_="" ns4:_="">
    <xsd:import namespace="b99b6e3d-af7e-4592-9046-8358f0a5e4f7"/>
    <xsd:import namespace="c0b4e1e2-9ab0-4277-b18f-993410e46222"/>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_Flow_SignoffStatus" minOccurs="0"/>
                <xsd:element ref="ns2:MediaServiceAutoKeyPoints" minOccurs="0"/>
                <xsd:element ref="ns2:MediaServiceKeyPoints" minOccurs="0"/>
                <xsd:element ref="ns4:IconOverlay" minOccurs="0"/>
                <xsd:element ref="ns2:Notes" minOccurs="0"/>
                <xsd:element ref="ns2:MediaLengthInSeconds" minOccurs="0"/>
                <xsd:element ref="ns2:Descriptionof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b6e3d-af7e-4592-9046-8358f0a5e4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s" ma:index="22" nillable="true" ma:displayName="Notes" ma:format="Dropdown" ma:internalName="Notes">
      <xsd:simpleType>
        <xsd:restriction base="dms:Text">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Descriptionoflocation" ma:index="24" nillable="true" ma:displayName="Description of location" ma:format="Dropdown" ma:internalName="Descriptionoflo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b4e1e2-9ab0-4277-b18f-993410e462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b99b6e3d-af7e-4592-9046-8358f0a5e4f7" xsi:nil="true"/>
    <IconOverlay xmlns="http://schemas.microsoft.com/sharepoint/v4" xsi:nil="true"/>
    <Notes xmlns="b99b6e3d-af7e-4592-9046-8358f0a5e4f7" xsi:nil="true"/>
    <SharedWithUsers xmlns="c0b4e1e2-9ab0-4277-b18f-993410e46222">
      <UserInfo>
        <DisplayName>Ann Crossley</DisplayName>
        <AccountId>85</AccountId>
        <AccountType/>
      </UserInfo>
      <UserInfo>
        <DisplayName>Ryan Heeley</DisplayName>
        <AccountId>2063</AccountId>
        <AccountType/>
      </UserInfo>
      <UserInfo>
        <DisplayName>Martyn Hall</DisplayName>
        <AccountId>24</AccountId>
        <AccountType/>
      </UserInfo>
      <UserInfo>
        <DisplayName>Rebecca McDonald</DisplayName>
        <AccountId>351</AccountId>
        <AccountType/>
      </UserInfo>
      <UserInfo>
        <DisplayName>Joseph Elliott</DisplayName>
        <AccountId>2555</AccountId>
        <AccountType/>
      </UserInfo>
      <UserInfo>
        <DisplayName>Chris Birt</DisplayName>
        <AccountId>2596</AccountId>
        <AccountType/>
      </UserInfo>
      <UserInfo>
        <DisplayName>Deborah Hay</DisplayName>
        <AccountId>105</AccountId>
        <AccountType/>
      </UserInfo>
    </SharedWithUsers>
    <Descriptionoflocation xmlns="b99b6e3d-af7e-4592-9046-8358f0a5e4f7"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DC285D-ADFD-4796-8B8C-B4696B5C2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b6e3d-af7e-4592-9046-8358f0a5e4f7"/>
    <ds:schemaRef ds:uri="c0b4e1e2-9ab0-4277-b18f-993410e462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5A4ADC-BFEC-454E-977E-4A995815129C}">
  <ds:schemaRefs>
    <ds:schemaRef ds:uri="http://schemas.microsoft.com/office/2006/metadata/properties"/>
    <ds:schemaRef ds:uri="http://schemas.microsoft.com/office/infopath/2007/PartnerControls"/>
    <ds:schemaRef ds:uri="b99b6e3d-af7e-4592-9046-8358f0a5e4f7"/>
    <ds:schemaRef ds:uri="http://schemas.microsoft.com/sharepoint/v4"/>
    <ds:schemaRef ds:uri="c0b4e1e2-9ab0-4277-b18f-993410e46222"/>
  </ds:schemaRefs>
</ds:datastoreItem>
</file>

<file path=customXml/itemProps3.xml><?xml version="1.0" encoding="utf-8"?>
<ds:datastoreItem xmlns:ds="http://schemas.openxmlformats.org/officeDocument/2006/customXml" ds:itemID="{8CDC0C94-062B-4C83-A79D-19954DBDC9B8}">
  <ds:schemaRefs>
    <ds:schemaRef ds:uri="http://schemas.openxmlformats.org/officeDocument/2006/bibliography"/>
  </ds:schemaRefs>
</ds:datastoreItem>
</file>

<file path=customXml/itemProps4.xml><?xml version="1.0" encoding="utf-8"?>
<ds:datastoreItem xmlns:ds="http://schemas.openxmlformats.org/officeDocument/2006/customXml" ds:itemID="{C10A2704-F196-4E31-B2B6-ED5620EB57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Briefing template 2021.dotx</Template>
  <TotalTime>1</TotalTime>
  <Pages>22</Pages>
  <Words>6830</Words>
  <Characters>38933</Characters>
  <Application>Microsoft Office Word</Application>
  <DocSecurity>4</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45672</CharactersWithSpaces>
  <SharedDoc>false</SharedDoc>
  <HLinks>
    <vt:vector size="90" baseType="variant">
      <vt:variant>
        <vt:i4>7667771</vt:i4>
      </vt:variant>
      <vt:variant>
        <vt:i4>39</vt:i4>
      </vt:variant>
      <vt:variant>
        <vt:i4>0</vt:i4>
      </vt:variant>
      <vt:variant>
        <vt:i4>5</vt:i4>
      </vt:variant>
      <vt:variant>
        <vt:lpwstr>http://www.jrf.org.uk/</vt:lpwstr>
      </vt:variant>
      <vt:variant>
        <vt:lpwstr/>
      </vt:variant>
      <vt:variant>
        <vt:i4>1441809</vt:i4>
      </vt:variant>
      <vt:variant>
        <vt:i4>36</vt:i4>
      </vt:variant>
      <vt:variant>
        <vt:i4>0</vt:i4>
      </vt:variant>
      <vt:variant>
        <vt:i4>5</vt:i4>
      </vt:variant>
      <vt:variant>
        <vt:lpwstr>https://www.jrf.org.uk/report/we-can-solve-poverty-uk</vt:lpwstr>
      </vt:variant>
      <vt:variant>
        <vt:lpwstr/>
      </vt:variant>
      <vt:variant>
        <vt:i4>3735615</vt:i4>
      </vt:variant>
      <vt:variant>
        <vt:i4>33</vt:i4>
      </vt:variant>
      <vt:variant>
        <vt:i4>0</vt:i4>
      </vt:variant>
      <vt:variant>
        <vt:i4>5</vt:i4>
      </vt:variant>
      <vt:variant>
        <vt:lpwstr>C:\Users\JRF\AppData\Local\Microsoft\Windows\INetCache\Content.Outlook\VTYCOT2I\www.mungos.org\publication\home-for-good-the-role-of-social-housing-in-ending-rough-sleeping\</vt:lpwstr>
      </vt:variant>
      <vt:variant>
        <vt:lpwstr/>
      </vt:variant>
      <vt:variant>
        <vt:i4>2687023</vt:i4>
      </vt:variant>
      <vt:variant>
        <vt:i4>30</vt:i4>
      </vt:variant>
      <vt:variant>
        <vt:i4>0</vt:i4>
      </vt:variant>
      <vt:variant>
        <vt:i4>5</vt:i4>
      </vt:variant>
      <vt:variant>
        <vt:lpwstr>https://www.ons.gov.uk/peoplepopulationandcommunity/housing/datasets/privaterentalmarketsummarystatisticsinengland</vt:lpwstr>
      </vt:variant>
      <vt:variant>
        <vt:lpwstr/>
      </vt:variant>
      <vt:variant>
        <vt:i4>1507438</vt:i4>
      </vt:variant>
      <vt:variant>
        <vt:i4>27</vt:i4>
      </vt:variant>
      <vt:variant>
        <vt:i4>0</vt:i4>
      </vt:variant>
      <vt:variant>
        <vt:i4>5</vt:i4>
      </vt:variant>
      <vt:variant>
        <vt:lpwstr>C:\Users\JRF\AppData\Local\Microsoft\Windows\INetCache\Content.Outlook\VTYCOT2I\www.ownyourhome.gov.uk\all-schemes\</vt:lpwstr>
      </vt:variant>
      <vt:variant>
        <vt:lpwstr/>
      </vt:variant>
      <vt:variant>
        <vt:i4>5701671</vt:i4>
      </vt:variant>
      <vt:variant>
        <vt:i4>24</vt:i4>
      </vt:variant>
      <vt:variant>
        <vt:i4>0</vt:i4>
      </vt:variant>
      <vt:variant>
        <vt:i4>5</vt:i4>
      </vt:variant>
      <vt:variant>
        <vt:lpwstr>C:\Users\JRF\AppData\Local\Microsoft\Windows\INetCache\Content.Outlook\VTYCOT2I\www.gov.uk\government\statistical-data-sets\live-tables-on-rents-lettings-and-tenancies</vt:lpwstr>
      </vt:variant>
      <vt:variant>
        <vt:lpwstr/>
      </vt:variant>
      <vt:variant>
        <vt:i4>3407897</vt:i4>
      </vt:variant>
      <vt:variant>
        <vt:i4>21</vt:i4>
      </vt:variant>
      <vt:variant>
        <vt:i4>0</vt:i4>
      </vt:variant>
      <vt:variant>
        <vt:i4>5</vt:i4>
      </vt:variant>
      <vt:variant>
        <vt:lpwstr>C:\Users\JRF\AppData\Local\Microsoft\Windows\INetCache\Content.Outlook\VTYCOT2I\www.gov.uk\government\statistical-data-sets\live-tables-on-affordable-housing-supply</vt:lpwstr>
      </vt:variant>
      <vt:variant>
        <vt:lpwstr/>
      </vt:variant>
      <vt:variant>
        <vt:i4>5963822</vt:i4>
      </vt:variant>
      <vt:variant>
        <vt:i4>18</vt:i4>
      </vt:variant>
      <vt:variant>
        <vt:i4>0</vt:i4>
      </vt:variant>
      <vt:variant>
        <vt:i4>5</vt:i4>
      </vt:variant>
      <vt:variant>
        <vt:lpwstr>C:\Users\JRF\AppData\Local\Microsoft\Windows\INetCache\Content.Outlook\VTYCOT2I\www.gov.uk\government\news\86-billion-for-affordable-homes-to-give-boost-onto-housing-ladder</vt:lpwstr>
      </vt:variant>
      <vt:variant>
        <vt:lpwstr/>
      </vt:variant>
      <vt:variant>
        <vt:i4>4915319</vt:i4>
      </vt:variant>
      <vt:variant>
        <vt:i4>15</vt:i4>
      </vt:variant>
      <vt:variant>
        <vt:i4>0</vt:i4>
      </vt:variant>
      <vt:variant>
        <vt:i4>5</vt:i4>
      </vt:variant>
      <vt:variant>
        <vt:lpwstr>C:\Users\JRF\AppData\Local\Microsoft\Windows\INetCache\Content.Outlook\VTYCOT2I\www.gov.uk\government\statistics\english-housing-survey-2019-to-2020-headline-report</vt:lpwstr>
      </vt:variant>
      <vt:variant>
        <vt:lpwstr/>
      </vt:variant>
      <vt:variant>
        <vt:i4>65594</vt:i4>
      </vt:variant>
      <vt:variant>
        <vt:i4>12</vt:i4>
      </vt:variant>
      <vt:variant>
        <vt:i4>0</vt:i4>
      </vt:variant>
      <vt:variant>
        <vt:i4>5</vt:i4>
      </vt:variant>
      <vt:variant>
        <vt:lpwstr>C:\Users\JRF\AppData\Local\Microsoft\Windows\INetCache\Content.Outlook\VTYCOT2I\www.resolutionfoundation.org\app\uploads\2021\07\Wealth-gap-year.pdf</vt:lpwstr>
      </vt:variant>
      <vt:variant>
        <vt:lpwstr/>
      </vt:variant>
      <vt:variant>
        <vt:i4>7864416</vt:i4>
      </vt:variant>
      <vt:variant>
        <vt:i4>9</vt:i4>
      </vt:variant>
      <vt:variant>
        <vt:i4>0</vt:i4>
      </vt:variant>
      <vt:variant>
        <vt:i4>5</vt:i4>
      </vt:variant>
      <vt:variant>
        <vt:lpwstr>https://researchbriefings.files.parliament.uk/documents/SN05745/SN05745.pdf</vt:lpwstr>
      </vt:variant>
      <vt:variant>
        <vt:lpwstr/>
      </vt:variant>
      <vt:variant>
        <vt:i4>7274608</vt:i4>
      </vt:variant>
      <vt:variant>
        <vt:i4>6</vt:i4>
      </vt:variant>
      <vt:variant>
        <vt:i4>0</vt:i4>
      </vt:variant>
      <vt:variant>
        <vt:i4>5</vt:i4>
      </vt:variant>
      <vt:variant>
        <vt:lpwstr>C:\Users\JRF\AppData\Local\Microsoft\Windows\INetCache\Content.Outlook\VTYCOT2I\www.jrf.org.uk\report\build-build-build-social-housing</vt:lpwstr>
      </vt:variant>
      <vt:variant>
        <vt:lpwstr/>
      </vt:variant>
      <vt:variant>
        <vt:i4>7536757</vt:i4>
      </vt:variant>
      <vt:variant>
        <vt:i4>3</vt:i4>
      </vt:variant>
      <vt:variant>
        <vt:i4>0</vt:i4>
      </vt:variant>
      <vt:variant>
        <vt:i4>5</vt:i4>
      </vt:variant>
      <vt:variant>
        <vt:lpwstr>C:\Users\JRF\AppData\Local\Microsoft\Windows\INetCache\Content.Outlook\VTYCOT2I\www.crisis.org.uk\ending-homelessness\homelessness-knowledge-hub\housing-models-and-access\housing-supply-requirements-across-great-britain-2018\</vt:lpwstr>
      </vt:variant>
      <vt:variant>
        <vt:lpwstr/>
      </vt:variant>
      <vt:variant>
        <vt:i4>8257632</vt:i4>
      </vt:variant>
      <vt:variant>
        <vt:i4>0</vt:i4>
      </vt:variant>
      <vt:variant>
        <vt:i4>0</vt:i4>
      </vt:variant>
      <vt:variant>
        <vt:i4>5</vt:i4>
      </vt:variant>
      <vt:variant>
        <vt:lpwstr>C:\Users\JRF\AppData\Local\Microsoft\Windows\INetCache\Content.Outlook\VTYCOT2I\www.jrf.org.uk\blog\we-must-loosen-povertys-grip-black-asian-and-ethnic-minority-people</vt:lpwstr>
      </vt:variant>
      <vt:variant>
        <vt:lpwstr/>
      </vt:variant>
      <vt:variant>
        <vt:i4>7667771</vt:i4>
      </vt:variant>
      <vt:variant>
        <vt:i4>3</vt:i4>
      </vt:variant>
      <vt:variant>
        <vt:i4>0</vt:i4>
      </vt:variant>
      <vt:variant>
        <vt:i4>5</vt:i4>
      </vt:variant>
      <vt:variant>
        <vt:lpwstr>http://www.jrf.org.uk/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JRF</dc:creator>
  <cp:keywords/>
  <cp:lastModifiedBy>Richard Hyde</cp:lastModifiedBy>
  <cp:revision>2</cp:revision>
  <cp:lastPrinted>2021-02-06T15:23:00Z</cp:lastPrinted>
  <dcterms:created xsi:type="dcterms:W3CDTF">2022-09-13T14:48:00Z</dcterms:created>
  <dcterms:modified xsi:type="dcterms:W3CDTF">2022-09-13T14:48:00Z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0x010100399600E87DD3744188D8CED92D6D9F2C</vt:lpwstr>
  </property>
  <property fmtid="{D5CDD505-2E9C-101B-9397-08002B2CF9AE}" pid="3" name="Order">
    <vt:r8>33600</vt:r8>
  </property>
</Properties>
</file>